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TitelChar"/>
        </w:rPr>
        <w:alias w:val="Titel rapportage"/>
        <w:tag w:val="Titel"/>
        <w:id w:val="-2109260303"/>
        <w:placeholder>
          <w:docPart w:val="22DEE777ED9F4A4CB8C2A9336FECFD5D"/>
        </w:placeholder>
        <w15:appearance w15:val="hidden"/>
      </w:sdtPr>
      <w:sdtEndPr>
        <w:rPr>
          <w:rStyle w:val="Standaardalinea-lettertype"/>
          <w:rFonts w:eastAsiaTheme="minorHAnsi" w:cs="Courier New"/>
          <w:b w:val="0"/>
          <w:color w:val="242424"/>
          <w:kern w:val="0"/>
          <w:sz w:val="24"/>
          <w:szCs w:val="20"/>
        </w:rPr>
      </w:sdtEndPr>
      <w:sdtContent>
        <w:p w14:paraId="42CCDB52" w14:textId="77777777" w:rsidR="005219A9" w:rsidRPr="005219A9" w:rsidRDefault="005219A9" w:rsidP="005219A9">
          <w:pPr>
            <w:rPr>
              <w:rStyle w:val="TitelChar"/>
              <w:color w:val="242424" w:themeColor="text1"/>
            </w:rPr>
          </w:pPr>
        </w:p>
        <w:p w14:paraId="418458BE" w14:textId="77777777" w:rsidR="005219A9" w:rsidRPr="005219A9" w:rsidRDefault="005219A9" w:rsidP="005219A9">
          <w:pPr>
            <w:rPr>
              <w:rStyle w:val="TitelChar"/>
              <w:color w:val="242424" w:themeColor="text1"/>
            </w:rPr>
          </w:pPr>
        </w:p>
        <w:p w14:paraId="67AE43EE" w14:textId="77777777" w:rsidR="005219A9" w:rsidRPr="005219A9" w:rsidRDefault="005219A9" w:rsidP="005219A9">
          <w:pPr>
            <w:rPr>
              <w:rStyle w:val="TitelChar"/>
              <w:color w:val="242424" w:themeColor="text1"/>
            </w:rPr>
          </w:pPr>
        </w:p>
        <w:p w14:paraId="40E3CDBB" w14:textId="77777777" w:rsidR="005219A9" w:rsidRPr="005219A9" w:rsidRDefault="005219A9" w:rsidP="005219A9">
          <w:pPr>
            <w:rPr>
              <w:rStyle w:val="TitelChar"/>
              <w:color w:val="242424" w:themeColor="text1"/>
            </w:rPr>
          </w:pPr>
        </w:p>
        <w:p w14:paraId="20943B9C" w14:textId="77777777" w:rsidR="005219A9" w:rsidRPr="005219A9" w:rsidRDefault="005219A9" w:rsidP="005219A9">
          <w:pPr>
            <w:rPr>
              <w:rStyle w:val="TitelChar"/>
              <w:color w:val="242424" w:themeColor="text1"/>
            </w:rPr>
          </w:pPr>
        </w:p>
        <w:p w14:paraId="412953A4" w14:textId="0CA0472E" w:rsidR="001635B5" w:rsidRPr="00F60A02" w:rsidRDefault="00452C61" w:rsidP="00F60A02"/>
      </w:sdtContent>
    </w:sdt>
    <w:p w14:paraId="6246EB0B" w14:textId="77777777" w:rsidR="00F60A02" w:rsidRPr="00F60A02" w:rsidRDefault="00F60A02" w:rsidP="00F60A02">
      <w:pPr>
        <w:spacing w:line="240" w:lineRule="auto"/>
        <w:jc w:val="center"/>
        <w:rPr>
          <w:b/>
          <w:bCs/>
          <w:sz w:val="56"/>
          <w:szCs w:val="56"/>
        </w:rPr>
      </w:pPr>
      <w:r w:rsidRPr="00F60A02">
        <w:rPr>
          <w:b/>
          <w:bCs/>
          <w:sz w:val="56"/>
          <w:szCs w:val="56"/>
        </w:rPr>
        <w:t>Format dyslexiebeleidsplan</w:t>
      </w:r>
    </w:p>
    <w:p w14:paraId="55B3F4B7" w14:textId="34C255AC" w:rsidR="00F60A02" w:rsidRPr="00F60A02" w:rsidRDefault="00F60A02" w:rsidP="00F60A02">
      <w:pPr>
        <w:spacing w:line="240" w:lineRule="auto"/>
        <w:jc w:val="center"/>
        <w:rPr>
          <w:b/>
          <w:bCs/>
          <w:sz w:val="56"/>
          <w:szCs w:val="56"/>
        </w:rPr>
      </w:pPr>
      <w:r w:rsidRPr="00F60A02">
        <w:rPr>
          <w:b/>
          <w:bCs/>
          <w:sz w:val="56"/>
          <w:szCs w:val="56"/>
        </w:rPr>
        <w:t>met stappenplan</w:t>
      </w:r>
    </w:p>
    <w:p w14:paraId="3BAE0575" w14:textId="73BFE3A6" w:rsidR="00DB2201" w:rsidRPr="00F60A02" w:rsidRDefault="00F60A02" w:rsidP="00F60A02">
      <w:pPr>
        <w:spacing w:line="240" w:lineRule="auto"/>
        <w:jc w:val="center"/>
        <w:rPr>
          <w:b/>
          <w:bCs/>
          <w:sz w:val="56"/>
          <w:szCs w:val="56"/>
        </w:rPr>
      </w:pPr>
      <w:r w:rsidRPr="00F60A02">
        <w:rPr>
          <w:b/>
          <w:bCs/>
          <w:sz w:val="56"/>
          <w:szCs w:val="56"/>
        </w:rPr>
        <w:t>po en vo</w:t>
      </w:r>
    </w:p>
    <w:p w14:paraId="3C8E8534" w14:textId="77777777" w:rsidR="00F60A02" w:rsidRDefault="00F60A02" w:rsidP="00F60A02">
      <w:pPr>
        <w:jc w:val="center"/>
      </w:pPr>
    </w:p>
    <w:p w14:paraId="1E143A63" w14:textId="4424383E" w:rsidR="00DB2201" w:rsidRPr="00F60A02" w:rsidRDefault="00F60A02" w:rsidP="00F60A02">
      <w:pPr>
        <w:jc w:val="center"/>
      </w:pPr>
      <w:r w:rsidRPr="00F60A02">
        <w:t>Versie 1.0</w:t>
      </w:r>
    </w:p>
    <w:p w14:paraId="0910BC7D" w14:textId="77777777" w:rsidR="00DB2201" w:rsidRPr="00F60A02" w:rsidRDefault="00DB2201" w:rsidP="00F60A02"/>
    <w:p w14:paraId="3F50FF6D" w14:textId="77777777" w:rsidR="005219A9" w:rsidRPr="00F60A02" w:rsidRDefault="005219A9" w:rsidP="00F60A02"/>
    <w:p w14:paraId="31213B14" w14:textId="04F70541" w:rsidR="00656C57" w:rsidRPr="003514A3" w:rsidRDefault="00395457" w:rsidP="005219A9">
      <w:pPr>
        <w:spacing w:before="40" w:after="40" w:line="360" w:lineRule="auto"/>
        <w:ind w:left="1809" w:hanging="1809"/>
        <w:rPr>
          <w:rFonts w:cstheme="minorHAnsi"/>
          <w:sz w:val="22"/>
          <w:szCs w:val="22"/>
        </w:rPr>
      </w:pPr>
      <w:r w:rsidRPr="003514A3">
        <w:t>Naam school</w:t>
      </w:r>
      <w:r w:rsidR="00AA6A09" w:rsidRPr="003514A3">
        <w:t xml:space="preserve">: </w:t>
      </w:r>
      <w:r w:rsidR="00656C57" w:rsidRPr="003514A3">
        <w:tab/>
      </w:r>
      <w:sdt>
        <w:sdtPr>
          <w:id w:val="813991323"/>
          <w:placeholder>
            <w:docPart w:val="3C4B1E131E174C1B9CEB32F3F881E99B"/>
          </w:placeholder>
          <w:showingPlcHdr/>
          <w:text w:multiLine="1"/>
        </w:sdtPr>
        <w:sdtEndPr/>
        <w:sdtContent>
          <w:r w:rsidR="00656C57">
            <w:rPr>
              <w:rStyle w:val="Tekstvantijdelijkeaanduiding"/>
            </w:rPr>
            <w:t>Naam school</w:t>
          </w:r>
        </w:sdtContent>
      </w:sdt>
    </w:p>
    <w:p w14:paraId="30C64BCC" w14:textId="4BC48F8A" w:rsidR="00656C57" w:rsidRPr="005219A9" w:rsidRDefault="0085607F" w:rsidP="005219A9">
      <w:pPr>
        <w:spacing w:before="40" w:after="40" w:line="360" w:lineRule="auto"/>
        <w:ind w:left="1809" w:hanging="1809"/>
        <w:rPr>
          <w:rFonts w:cstheme="minorHAnsi"/>
          <w:sz w:val="22"/>
          <w:szCs w:val="22"/>
          <w:lang w:val="en-US"/>
        </w:rPr>
      </w:pPr>
      <w:r w:rsidRPr="005219A9">
        <w:rPr>
          <w:lang w:val="en-US"/>
        </w:rPr>
        <w:t>Periode</w:t>
      </w:r>
      <w:r w:rsidR="00AA6A09" w:rsidRPr="005219A9">
        <w:rPr>
          <w:lang w:val="en-US"/>
        </w:rPr>
        <w:t xml:space="preserve">: </w:t>
      </w:r>
      <w:r w:rsidR="00656C57" w:rsidRPr="005219A9">
        <w:rPr>
          <w:lang w:val="en-US"/>
        </w:rPr>
        <w:tab/>
      </w:r>
      <w:sdt>
        <w:sdtPr>
          <w:id w:val="1240131322"/>
          <w:placeholder>
            <w:docPart w:val="E7F0661E6097457CA5409E6BE104D727"/>
          </w:placeholder>
          <w:showingPlcHdr/>
          <w:text w:multiLine="1"/>
        </w:sdtPr>
        <w:sdtEndPr/>
        <w:sdtContent>
          <w:r w:rsidR="00656C57">
            <w:rPr>
              <w:rStyle w:val="Tekstvantijdelijkeaanduiding"/>
            </w:rPr>
            <w:t>Periode</w:t>
          </w:r>
        </w:sdtContent>
      </w:sdt>
    </w:p>
    <w:p w14:paraId="48748A94" w14:textId="4256A7F4" w:rsidR="00395457" w:rsidRDefault="00395457" w:rsidP="00DB213E">
      <w:pPr>
        <w:tabs>
          <w:tab w:val="left" w:pos="2805"/>
        </w:tabs>
        <w:spacing w:line="240" w:lineRule="auto"/>
        <w:rPr>
          <w:lang w:val="en-US"/>
        </w:rPr>
      </w:pPr>
    </w:p>
    <w:p w14:paraId="2264F40C" w14:textId="2D12ADB5" w:rsidR="005219A9" w:rsidRPr="005219A9" w:rsidRDefault="005219A9" w:rsidP="00DB213E">
      <w:pPr>
        <w:tabs>
          <w:tab w:val="left" w:pos="2805"/>
        </w:tabs>
        <w:spacing w:line="240" w:lineRule="auto"/>
        <w:rPr>
          <w:lang w:val="en-US"/>
        </w:rPr>
      </w:pPr>
    </w:p>
    <w:sdt>
      <w:sdtPr>
        <w:id w:val="-1229607014"/>
        <w:showingPlcHdr/>
        <w:picture/>
      </w:sdtPr>
      <w:sdtEndPr/>
      <w:sdtContent>
        <w:p w14:paraId="61320A65" w14:textId="1F534379" w:rsidR="00113D6D" w:rsidRDefault="00405100" w:rsidP="00405100">
          <w:pPr>
            <w:jc w:val="center"/>
            <w:sectPr w:rsidR="00113D6D" w:rsidSect="00DB2201">
              <w:footerReference w:type="even" r:id="rId11"/>
              <w:footerReference w:type="default" r:id="rId12"/>
              <w:headerReference w:type="first" r:id="rId13"/>
              <w:footerReference w:type="first" r:id="rId14"/>
              <w:pgSz w:w="11906" w:h="16838" w:code="9"/>
              <w:pgMar w:top="1418" w:right="1418" w:bottom="1985" w:left="1418" w:header="1418" w:footer="1418" w:gutter="0"/>
              <w:cols w:space="708"/>
              <w:titlePg/>
              <w:docGrid w:linePitch="360"/>
            </w:sectPr>
          </w:pPr>
          <w:r>
            <w:rPr>
              <w:noProof/>
            </w:rPr>
            <w:drawing>
              <wp:inline distT="0" distB="0" distL="0" distR="0" wp14:anchorId="16FB05E7" wp14:editId="6A51F634">
                <wp:extent cx="1905000" cy="1905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a:noFill/>
                        </a:ln>
                      </pic:spPr>
                    </pic:pic>
                  </a:graphicData>
                </a:graphic>
              </wp:inline>
            </w:drawing>
          </w:r>
        </w:p>
      </w:sdtContent>
    </w:sdt>
    <w:p w14:paraId="3F88B752" w14:textId="77777777" w:rsidR="00F90D32" w:rsidRDefault="00F90D32">
      <w:pPr>
        <w:spacing w:after="160" w:line="259" w:lineRule="auto"/>
      </w:pPr>
      <w:r>
        <w:br w:type="page"/>
      </w:r>
    </w:p>
    <w:p w14:paraId="57C5AFC3" w14:textId="644B805F" w:rsidR="00DB2201" w:rsidRDefault="00DB2201" w:rsidP="00DB2201">
      <w:r>
        <w:lastRenderedPageBreak/>
        <w:t>Samenstelling van de werkgroep:</w:t>
      </w:r>
    </w:p>
    <w:p w14:paraId="55F4BB55" w14:textId="77777777" w:rsidR="00DB2201" w:rsidRDefault="00DB2201" w:rsidP="00DB2201"/>
    <w:p w14:paraId="50F03129" w14:textId="77777777" w:rsidR="00F60A02" w:rsidRDefault="00F60A02" w:rsidP="00F60A02">
      <w:r>
        <w:t>Melissa in ’t Zandt (Expertisecentrum Nederlands)</w:t>
      </w:r>
    </w:p>
    <w:p w14:paraId="299ADBC5" w14:textId="77777777" w:rsidR="00F60A02" w:rsidRDefault="00F60A02" w:rsidP="00F60A02">
      <w:r>
        <w:t>Christel Dood (Expertisecentrum Nederlands)</w:t>
      </w:r>
    </w:p>
    <w:p w14:paraId="34EDE14B" w14:textId="77777777" w:rsidR="00F60A02" w:rsidRDefault="00F60A02" w:rsidP="00F60A02">
      <w:r>
        <w:t>Marzena Rolak (Dyslexie Scholing &amp; Advies)</w:t>
      </w:r>
    </w:p>
    <w:p w14:paraId="24E8D416" w14:textId="77777777" w:rsidR="00F60A02" w:rsidRDefault="00F60A02" w:rsidP="00F60A02">
      <w:r>
        <w:t>Evelien Krikhaar (Expertisecentrum Nederlands)</w:t>
      </w:r>
    </w:p>
    <w:p w14:paraId="131D21AB" w14:textId="77777777" w:rsidR="00F60A02" w:rsidRDefault="00F60A02" w:rsidP="00F60A02">
      <w:r>
        <w:t>Martine Gijsel (Expertisecentrum Nederlands)</w:t>
      </w:r>
    </w:p>
    <w:p w14:paraId="2D3C471C" w14:textId="5FA15025" w:rsidR="00F60A02" w:rsidRDefault="00F60A02" w:rsidP="00F60A02">
      <w:r>
        <w:t>Alice Visschedijk (Expertisecentrum Nederlands)</w:t>
      </w:r>
    </w:p>
    <w:p w14:paraId="0C90F4E7" w14:textId="17945489" w:rsidR="001A2EAE" w:rsidRDefault="001A2EAE">
      <w:pPr>
        <w:pStyle w:val="Kopvaninhoudsopgave"/>
        <w:rPr>
          <w:rFonts w:eastAsiaTheme="minorEastAsia" w:cs="Courier New"/>
          <w:b w:val="0"/>
          <w:color w:val="242424"/>
          <w:sz w:val="24"/>
          <w:szCs w:val="24"/>
          <w:lang w:eastAsia="en-US"/>
        </w:rPr>
      </w:pPr>
    </w:p>
    <w:sdt>
      <w:sdtPr>
        <w:rPr>
          <w:rFonts w:eastAsiaTheme="minorEastAsia"/>
          <w:b/>
          <w:szCs w:val="24"/>
        </w:rPr>
        <w:id w:val="-1975598923"/>
        <w:docPartObj>
          <w:docPartGallery w:val="Table of Contents"/>
          <w:docPartUnique/>
        </w:docPartObj>
      </w:sdtPr>
      <w:sdtEndPr>
        <w:rPr>
          <w:b w:val="0"/>
          <w:color w:val="242424" w:themeColor="text1"/>
        </w:rPr>
      </w:sdtEndPr>
      <w:sdtContent>
        <w:p w14:paraId="3C445447" w14:textId="307BBEA6" w:rsidR="001A2EAE" w:rsidRDefault="00996967" w:rsidP="001A2EAE">
          <w:pPr>
            <w:tabs>
              <w:tab w:val="left" w:pos="3360"/>
            </w:tabs>
            <w:rPr>
              <w:rFonts w:eastAsiaTheme="minorEastAsia"/>
              <w:b/>
              <w:szCs w:val="24"/>
            </w:rPr>
            <w:sectPr w:rsidR="001A2EAE" w:rsidSect="0097617E">
              <w:footerReference w:type="first" r:id="rId16"/>
              <w:type w:val="continuous"/>
              <w:pgSz w:w="11906" w:h="16838" w:code="9"/>
              <w:pgMar w:top="1418" w:right="1418" w:bottom="1985" w:left="1418" w:header="1418" w:footer="1418" w:gutter="0"/>
              <w:cols w:space="708"/>
              <w:docGrid w:linePitch="360"/>
            </w:sectPr>
          </w:pPr>
          <w:r w:rsidRPr="00736F99">
            <w:rPr>
              <w:rFonts w:cs="Arial"/>
              <w:noProof/>
            </w:rPr>
            <mc:AlternateContent>
              <mc:Choice Requires="wps">
                <w:drawing>
                  <wp:anchor distT="45720" distB="45720" distL="114300" distR="114300" simplePos="0" relativeHeight="251658252" behindDoc="0" locked="0" layoutInCell="1" allowOverlap="1" wp14:anchorId="5B20FDA8" wp14:editId="164DA699">
                    <wp:simplePos x="0" y="0"/>
                    <wp:positionH relativeFrom="margin">
                      <wp:align>right</wp:align>
                    </wp:positionH>
                    <wp:positionV relativeFrom="margin">
                      <wp:align>bottom</wp:align>
                    </wp:positionV>
                    <wp:extent cx="5753100" cy="1223645"/>
                    <wp:effectExtent l="0" t="0" r="0" b="889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23645"/>
                            </a:xfrm>
                            <a:prstGeom prst="rect">
                              <a:avLst/>
                            </a:prstGeom>
                            <a:noFill/>
                            <a:ln w="9525">
                              <a:noFill/>
                              <a:miter lim="800000"/>
                              <a:headEnd/>
                              <a:tailEnd/>
                            </a:ln>
                          </wps:spPr>
                          <wps:txbx>
                            <w:txbxContent>
                              <w:p w14:paraId="24F94C31" w14:textId="77777777" w:rsidR="00DB1EDA" w:rsidRDefault="00DB1EDA" w:rsidP="008B4469">
                                <w:pPr>
                                  <w:rPr>
                                    <w:sz w:val="22"/>
                                    <w:szCs w:val="22"/>
                                  </w:rPr>
                                </w:pPr>
                              </w:p>
                              <w:p w14:paraId="0AECB49E" w14:textId="02BDE0DA" w:rsidR="008B4469" w:rsidRPr="008B4469" w:rsidRDefault="007F7BA4" w:rsidP="008B4469">
                                <w:pPr>
                                  <w:rPr>
                                    <w:sz w:val="22"/>
                                    <w:szCs w:val="22"/>
                                  </w:rPr>
                                </w:pPr>
                                <w:r>
                                  <w:rPr>
                                    <w:sz w:val="22"/>
                                    <w:szCs w:val="22"/>
                                  </w:rPr>
                                  <w:t>© 202</w:t>
                                </w:r>
                                <w:r w:rsidR="00232989">
                                  <w:rPr>
                                    <w:sz w:val="22"/>
                                    <w:szCs w:val="22"/>
                                  </w:rPr>
                                  <w:t>4</w:t>
                                </w:r>
                              </w:p>
                              <w:p w14:paraId="35D9C972" w14:textId="77777777" w:rsidR="008B4469" w:rsidRPr="00E44251" w:rsidRDefault="008B4469" w:rsidP="008B4469">
                                <w:pPr>
                                  <w:rPr>
                                    <w:sz w:val="20"/>
                                  </w:rPr>
                                </w:pPr>
                              </w:p>
                              <w:p w14:paraId="7F11EF28" w14:textId="77777777" w:rsidR="008B4469" w:rsidRPr="00E44251" w:rsidRDefault="008B4469" w:rsidP="00E531EA">
                                <w:pPr>
                                  <w:rPr>
                                    <w:sz w:val="20"/>
                                  </w:rPr>
                                </w:pPr>
                                <w:r w:rsidRPr="00E44251">
                                  <w:rPr>
                                    <w:rStyle w:val="TabelkopChar"/>
                                    <w:color w:val="242424"/>
                                    <w:sz w:val="20"/>
                                  </w:rPr>
                                  <w:t>Colofon</w:t>
                                </w:r>
                                <w:r w:rsidRPr="00E44251">
                                  <w:rPr>
                                    <w:sz w:val="20"/>
                                  </w:rPr>
                                  <w:t xml:space="preserve"> </w:t>
                                </w:r>
                              </w:p>
                              <w:p w14:paraId="6E10BC14" w14:textId="6419F479" w:rsidR="008B4469" w:rsidRPr="00E44251" w:rsidRDefault="00AC2E95" w:rsidP="00AC2E95">
                                <w:pPr>
                                  <w:rPr>
                                    <w:rFonts w:cs="Arial"/>
                                    <w:sz w:val="20"/>
                                  </w:rPr>
                                </w:pPr>
                                <w:r w:rsidRPr="00E44251">
                                  <w:rPr>
                                    <w:rFonts w:cs="Calibri"/>
                                    <w:color w:val="000000"/>
                                    <w:sz w:val="20"/>
                                  </w:rPr>
                                  <w:t>D</w:t>
                                </w:r>
                                <w:r w:rsidR="00BE1210" w:rsidRPr="00E44251">
                                  <w:rPr>
                                    <w:rFonts w:cs="Calibri"/>
                                    <w:color w:val="000000"/>
                                    <w:sz w:val="20"/>
                                  </w:rPr>
                                  <w:t>it</w:t>
                                </w:r>
                                <w:r w:rsidRPr="00E44251">
                                  <w:rPr>
                                    <w:rFonts w:cs="Calibri"/>
                                    <w:color w:val="000000"/>
                                    <w:sz w:val="20"/>
                                  </w:rPr>
                                  <w:t xml:space="preserve"> </w:t>
                                </w:r>
                                <w:r w:rsidR="00F84258" w:rsidRPr="00E44251">
                                  <w:rPr>
                                    <w:rFonts w:cs="Calibri"/>
                                    <w:color w:val="000000"/>
                                    <w:sz w:val="20"/>
                                  </w:rPr>
                                  <w:t>format</w:t>
                                </w:r>
                                <w:r w:rsidRPr="00E44251">
                                  <w:rPr>
                                    <w:rFonts w:cs="Calibri"/>
                                    <w:color w:val="000000"/>
                                    <w:sz w:val="20"/>
                                  </w:rPr>
                                  <w:t xml:space="preserve"> is ontwikkeld in het kader van </w:t>
                                </w:r>
                                <w:sdt>
                                  <w:sdtPr>
                                    <w:rPr>
                                      <w:rFonts w:cs="Calibri"/>
                                      <w:color w:val="000000"/>
                                      <w:sz w:val="20"/>
                                    </w:rPr>
                                    <w:id w:val="595526394"/>
                                    <w:placeholder>
                                      <w:docPart w:val="F694288081A943739F320D46BD061089"/>
                                    </w:placeholder>
                                  </w:sdtPr>
                                  <w:sdtEndPr/>
                                  <w:sdtContent>
                                    <w:r w:rsidR="00F84258" w:rsidRPr="00E44251">
                                      <w:rPr>
                                        <w:rFonts w:cs="Calibri"/>
                                        <w:color w:val="000000"/>
                                        <w:sz w:val="20"/>
                                      </w:rPr>
                                      <w:t>Dyslexie</w:t>
                                    </w:r>
                                    <w:r w:rsidR="00962A3C" w:rsidRPr="00E44251">
                                      <w:rPr>
                                        <w:rFonts w:cs="Calibri"/>
                                        <w:color w:val="000000"/>
                                        <w:sz w:val="20"/>
                                      </w:rPr>
                                      <w:t xml:space="preserve"> Centraal</w:t>
                                    </w:r>
                                  </w:sdtContent>
                                </w:sdt>
                                <w:r w:rsidRPr="00E44251">
                                  <w:rPr>
                                    <w:rFonts w:cs="Calibri"/>
                                    <w:color w:val="000000"/>
                                    <w:sz w:val="20"/>
                                  </w:rPr>
                                  <w:t xml:space="preserve"> door </w:t>
                                </w:r>
                                <w:sdt>
                                  <w:sdtPr>
                                    <w:rPr>
                                      <w:rFonts w:cs="Calibri"/>
                                      <w:color w:val="000000"/>
                                      <w:sz w:val="20"/>
                                    </w:rPr>
                                    <w:id w:val="-2021615396"/>
                                    <w:placeholder>
                                      <w:docPart w:val="4CF16F5CC8CF4A1EA475C6A9579661B0"/>
                                    </w:placeholder>
                                  </w:sdtPr>
                                  <w:sdtEndPr/>
                                  <w:sdtContent>
                                    <w:r w:rsidR="00F84258" w:rsidRPr="00E44251">
                                      <w:rPr>
                                        <w:rFonts w:cs="Calibri"/>
                                        <w:color w:val="000000"/>
                                        <w:sz w:val="20"/>
                                      </w:rPr>
                                      <w:t>Expertisecentrum Nederlands</w:t>
                                    </w:r>
                                  </w:sdtContent>
                                </w:sdt>
                                <w:r w:rsidR="0063074D" w:rsidRPr="00E44251">
                                  <w:rPr>
                                    <w:rFonts w:cs="Calibri"/>
                                    <w:color w:val="000000"/>
                                    <w:sz w:val="20"/>
                                  </w:rPr>
                                  <w:t xml:space="preserve"> </w:t>
                                </w:r>
                                <w:r w:rsidR="0018749A" w:rsidRPr="00E44251">
                                  <w:rPr>
                                    <w:rFonts w:cs="Calibri"/>
                                    <w:color w:val="000000"/>
                                    <w:sz w:val="20"/>
                                  </w:rPr>
                                  <w:t xml:space="preserve">met </w:t>
                                </w:r>
                                <w:r w:rsidR="0063074D" w:rsidRPr="00E44251">
                                  <w:rPr>
                                    <w:rFonts w:cs="Calibri"/>
                                    <w:color w:val="000000"/>
                                    <w:sz w:val="20"/>
                                  </w:rPr>
                                  <w:t>subsidie van het Ministerie van Onderwijs, Cultuur en Wetenschap.</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5B20FDA8" id="_x0000_t202" coordsize="21600,21600" o:spt="202" path="m,l,21600r21600,l21600,xe">
                    <v:stroke joinstyle="miter"/>
                    <v:path gradientshapeok="t" o:connecttype="rect"/>
                  </v:shapetype>
                  <v:shape id="Tekstvak 2" o:spid="_x0000_s1026" type="#_x0000_t202" style="position:absolute;margin-left:401.8pt;margin-top:0;width:453pt;height:96.35pt;z-index:251658252;visibility:visible;mso-wrap-style:square;mso-width-percent:0;mso-height-percent:0;mso-wrap-distance-left:9pt;mso-wrap-distance-top:3.6pt;mso-wrap-distance-right:9pt;mso-wrap-distance-bottom:3.6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" filled="f" stroked="f">
                    <v:textbox style="mso-fit-shape-to-text:t" inset="0,0,0,0">
                      <w:txbxContent>
                        <w:p w14:paraId="24F94C31" w14:textId="77777777" w:rsidR="00DB1EDA" w:rsidRDefault="00DB1EDA" w:rsidP="008B4469">
                          <w:pPr>
                            <w:rPr>
                              <w:sz w:val="22"/>
                              <w:szCs w:val="22"/>
                            </w:rPr>
                          </w:pPr>
                        </w:p>
                        <w:p w14:paraId="0AECB49E" w14:textId="02BDE0DA" w:rsidR="008B4469" w:rsidRPr="008B4469" w:rsidRDefault="007F7BA4" w:rsidP="008B4469">
                          <w:pPr>
                            <w:rPr>
                              <w:sz w:val="22"/>
                              <w:szCs w:val="22"/>
                            </w:rPr>
                          </w:pPr>
                          <w:r>
                            <w:rPr>
                              <w:sz w:val="22"/>
                              <w:szCs w:val="22"/>
                            </w:rPr>
                            <w:t>© 202</w:t>
                          </w:r>
                          <w:r w:rsidR="00232989">
                            <w:rPr>
                              <w:sz w:val="22"/>
                              <w:szCs w:val="22"/>
                            </w:rPr>
                            <w:t>4</w:t>
                          </w:r>
                        </w:p>
                        <w:p w14:paraId="35D9C972" w14:textId="77777777" w:rsidR="008B4469" w:rsidRPr="00E44251" w:rsidRDefault="008B4469" w:rsidP="008B4469">
                          <w:pPr>
                            <w:rPr>
                              <w:sz w:val="20"/>
                            </w:rPr>
                          </w:pPr>
                        </w:p>
                        <w:p w14:paraId="7F11EF28" w14:textId="77777777" w:rsidR="008B4469" w:rsidRPr="00E44251" w:rsidRDefault="008B4469" w:rsidP="00E531EA">
                          <w:pPr>
                            <w:rPr>
                              <w:sz w:val="20"/>
                            </w:rPr>
                          </w:pPr>
                          <w:r w:rsidRPr="00E44251">
                            <w:rPr>
                              <w:rStyle w:val="TabelkopChar"/>
                              <w:color w:val="242424"/>
                              <w:sz w:val="20"/>
                            </w:rPr>
                            <w:t>Colofon</w:t>
                          </w:r>
                          <w:r w:rsidRPr="00E44251">
                            <w:rPr>
                              <w:sz w:val="20"/>
                            </w:rPr>
                            <w:t xml:space="preserve"> </w:t>
                          </w:r>
                        </w:p>
                        <w:p w14:paraId="6E10BC14" w14:textId="6419F479" w:rsidR="008B4469" w:rsidRPr="00E44251" w:rsidRDefault="00AC2E95" w:rsidP="00AC2E95">
                          <w:pPr>
                            <w:rPr>
                              <w:rFonts w:cs="Arial"/>
                              <w:sz w:val="20"/>
                            </w:rPr>
                          </w:pPr>
                          <w:r w:rsidRPr="00E44251">
                            <w:rPr>
                              <w:rFonts w:cs="Calibri"/>
                              <w:color w:val="000000"/>
                              <w:sz w:val="20"/>
                            </w:rPr>
                            <w:t>D</w:t>
                          </w:r>
                          <w:r w:rsidR="00BE1210" w:rsidRPr="00E44251">
                            <w:rPr>
                              <w:rFonts w:cs="Calibri"/>
                              <w:color w:val="000000"/>
                              <w:sz w:val="20"/>
                            </w:rPr>
                            <w:t>it</w:t>
                          </w:r>
                          <w:r w:rsidRPr="00E44251">
                            <w:rPr>
                              <w:rFonts w:cs="Calibri"/>
                              <w:color w:val="000000"/>
                              <w:sz w:val="20"/>
                            </w:rPr>
                            <w:t xml:space="preserve"> </w:t>
                          </w:r>
                          <w:r w:rsidR="00F84258" w:rsidRPr="00E44251">
                            <w:rPr>
                              <w:rFonts w:cs="Calibri"/>
                              <w:color w:val="000000"/>
                              <w:sz w:val="20"/>
                            </w:rPr>
                            <w:t>format</w:t>
                          </w:r>
                          <w:r w:rsidRPr="00E44251">
                            <w:rPr>
                              <w:rFonts w:cs="Calibri"/>
                              <w:color w:val="000000"/>
                              <w:sz w:val="20"/>
                            </w:rPr>
                            <w:t xml:space="preserve"> is ontwikkeld in het kader van </w:t>
                          </w:r>
                          <w:sdt>
                            <w:sdtPr>
                              <w:rPr>
                                <w:rFonts w:cs="Calibri"/>
                                <w:color w:val="000000"/>
                                <w:sz w:val="20"/>
                              </w:rPr>
                              <w:id w:val="595526394"/>
                              <w:placeholder>
                                <w:docPart w:val="F694288081A943739F320D46BD061089"/>
                              </w:placeholder>
                            </w:sdtPr>
                            <w:sdtEndPr/>
                            <w:sdtContent>
                              <w:r w:rsidR="00F84258" w:rsidRPr="00E44251">
                                <w:rPr>
                                  <w:rFonts w:cs="Calibri"/>
                                  <w:color w:val="000000"/>
                                  <w:sz w:val="20"/>
                                </w:rPr>
                                <w:t>Dyslexie</w:t>
                              </w:r>
                              <w:r w:rsidR="00962A3C" w:rsidRPr="00E44251">
                                <w:rPr>
                                  <w:rFonts w:cs="Calibri"/>
                                  <w:color w:val="000000"/>
                                  <w:sz w:val="20"/>
                                </w:rPr>
                                <w:t xml:space="preserve"> Centraal</w:t>
                              </w:r>
                            </w:sdtContent>
                          </w:sdt>
                          <w:r w:rsidRPr="00E44251">
                            <w:rPr>
                              <w:rFonts w:cs="Calibri"/>
                              <w:color w:val="000000"/>
                              <w:sz w:val="20"/>
                            </w:rPr>
                            <w:t xml:space="preserve"> door </w:t>
                          </w:r>
                          <w:sdt>
                            <w:sdtPr>
                              <w:rPr>
                                <w:rFonts w:cs="Calibri"/>
                                <w:color w:val="000000"/>
                                <w:sz w:val="20"/>
                              </w:rPr>
                              <w:id w:val="-2021615396"/>
                              <w:placeholder>
                                <w:docPart w:val="4CF16F5CC8CF4A1EA475C6A9579661B0"/>
                              </w:placeholder>
                            </w:sdtPr>
                            <w:sdtEndPr/>
                            <w:sdtContent>
                              <w:r w:rsidR="00F84258" w:rsidRPr="00E44251">
                                <w:rPr>
                                  <w:rFonts w:cs="Calibri"/>
                                  <w:color w:val="000000"/>
                                  <w:sz w:val="20"/>
                                </w:rPr>
                                <w:t>Expertisecentrum Nederlands</w:t>
                              </w:r>
                            </w:sdtContent>
                          </w:sdt>
                          <w:r w:rsidR="0063074D" w:rsidRPr="00E44251">
                            <w:rPr>
                              <w:rFonts w:cs="Calibri"/>
                              <w:color w:val="000000"/>
                              <w:sz w:val="20"/>
                            </w:rPr>
                            <w:t xml:space="preserve"> </w:t>
                          </w:r>
                          <w:r w:rsidR="0018749A" w:rsidRPr="00E44251">
                            <w:rPr>
                              <w:rFonts w:cs="Calibri"/>
                              <w:color w:val="000000"/>
                              <w:sz w:val="20"/>
                            </w:rPr>
                            <w:t xml:space="preserve">met </w:t>
                          </w:r>
                          <w:r w:rsidR="0063074D" w:rsidRPr="00E44251">
                            <w:rPr>
                              <w:rFonts w:cs="Calibri"/>
                              <w:color w:val="000000"/>
                              <w:sz w:val="20"/>
                            </w:rPr>
                            <w:t>subsidie van het Ministerie van Onderwijs, Cultuur en Wetenschap.</w:t>
                          </w:r>
                        </w:p>
                      </w:txbxContent>
                    </v:textbox>
                    <w10:wrap type="square" anchorx="margin" anchory="margin"/>
                  </v:shape>
                </w:pict>
              </mc:Fallback>
            </mc:AlternateContent>
          </w:r>
        </w:p>
        <w:p w14:paraId="77E80D9D" w14:textId="4D554C6F" w:rsidR="00135E39" w:rsidRDefault="00135E39">
          <w:pPr>
            <w:pStyle w:val="Kopvaninhoudsopgave"/>
          </w:pPr>
          <w:r>
            <w:lastRenderedPageBreak/>
            <w:t>Inhoudsopgave</w:t>
          </w:r>
        </w:p>
        <w:p w14:paraId="0C573C0A" w14:textId="66B9D623" w:rsidR="001A2EAE" w:rsidRDefault="009021D0">
          <w:pPr>
            <w:pStyle w:val="Inhopg1"/>
            <w:rPr>
              <w:rFonts w:asciiTheme="minorHAnsi" w:eastAsiaTheme="minorEastAsia" w:hAnsiTheme="minorHAnsi" w:cstheme="minorBidi"/>
              <w:color w:val="auto"/>
              <w:spacing w:val="0"/>
              <w:kern w:val="2"/>
              <w:sz w:val="22"/>
              <w:szCs w:val="22"/>
              <w:lang w:eastAsia="nl-NL"/>
              <w14:ligatures w14:val="standardContextual"/>
            </w:rPr>
          </w:pPr>
          <w:r>
            <w:fldChar w:fldCharType="begin"/>
          </w:r>
          <w:r>
            <w:instrText xml:space="preserve"> TOC \o "1-1" \h \z \u </w:instrText>
          </w:r>
          <w:r>
            <w:fldChar w:fldCharType="separate"/>
          </w:r>
          <w:hyperlink w:anchor="_Toc177999177" w:history="1">
            <w:r w:rsidR="001A2EAE" w:rsidRPr="00D34212">
              <w:rPr>
                <w:rStyle w:val="Hyperlink"/>
              </w:rPr>
              <w:t>Inleiding</w:t>
            </w:r>
            <w:r w:rsidR="001A2EAE">
              <w:rPr>
                <w:webHidden/>
              </w:rPr>
              <w:tab/>
            </w:r>
            <w:r w:rsidR="001A2EAE">
              <w:rPr>
                <w:webHidden/>
              </w:rPr>
              <w:fldChar w:fldCharType="begin"/>
            </w:r>
            <w:r w:rsidR="001A2EAE">
              <w:rPr>
                <w:webHidden/>
              </w:rPr>
              <w:instrText xml:space="preserve"> PAGEREF _Toc177999177 \h </w:instrText>
            </w:r>
            <w:r w:rsidR="001A2EAE">
              <w:rPr>
                <w:webHidden/>
              </w:rPr>
            </w:r>
            <w:r w:rsidR="001A2EAE">
              <w:rPr>
                <w:webHidden/>
              </w:rPr>
              <w:fldChar w:fldCharType="separate"/>
            </w:r>
            <w:r w:rsidR="00600488">
              <w:rPr>
                <w:webHidden/>
              </w:rPr>
              <w:t>4</w:t>
            </w:r>
            <w:r w:rsidR="001A2EAE">
              <w:rPr>
                <w:webHidden/>
              </w:rPr>
              <w:fldChar w:fldCharType="end"/>
            </w:r>
          </w:hyperlink>
        </w:p>
        <w:p w14:paraId="09A6FE70" w14:textId="186E9CF1"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78" w:history="1">
            <w:r w:rsidR="001A2EAE" w:rsidRPr="00D34212">
              <w:rPr>
                <w:rStyle w:val="Hyperlink"/>
              </w:rPr>
              <w:t>Stap 1: Werkgroep en doelgroep</w:t>
            </w:r>
            <w:r w:rsidR="001A2EAE">
              <w:rPr>
                <w:webHidden/>
              </w:rPr>
              <w:tab/>
            </w:r>
            <w:r w:rsidR="001A2EAE">
              <w:rPr>
                <w:webHidden/>
              </w:rPr>
              <w:fldChar w:fldCharType="begin"/>
            </w:r>
            <w:r w:rsidR="001A2EAE">
              <w:rPr>
                <w:webHidden/>
              </w:rPr>
              <w:instrText xml:space="preserve"> PAGEREF _Toc177999178 \h </w:instrText>
            </w:r>
            <w:r w:rsidR="001A2EAE">
              <w:rPr>
                <w:webHidden/>
              </w:rPr>
            </w:r>
            <w:r w:rsidR="001A2EAE">
              <w:rPr>
                <w:webHidden/>
              </w:rPr>
              <w:fldChar w:fldCharType="separate"/>
            </w:r>
            <w:r w:rsidR="00600488">
              <w:rPr>
                <w:webHidden/>
              </w:rPr>
              <w:t>7</w:t>
            </w:r>
            <w:r w:rsidR="001A2EAE">
              <w:rPr>
                <w:webHidden/>
              </w:rPr>
              <w:fldChar w:fldCharType="end"/>
            </w:r>
          </w:hyperlink>
        </w:p>
        <w:p w14:paraId="667BC801" w14:textId="79B705FA"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79" w:history="1">
            <w:r w:rsidR="001A2EAE" w:rsidRPr="00D34212">
              <w:rPr>
                <w:rStyle w:val="Hyperlink"/>
              </w:rPr>
              <w:t>Stap 2: Aanleiding</w:t>
            </w:r>
            <w:r w:rsidR="001A2EAE">
              <w:rPr>
                <w:webHidden/>
              </w:rPr>
              <w:tab/>
            </w:r>
            <w:r w:rsidR="001A2EAE">
              <w:rPr>
                <w:webHidden/>
              </w:rPr>
              <w:fldChar w:fldCharType="begin"/>
            </w:r>
            <w:r w:rsidR="001A2EAE">
              <w:rPr>
                <w:webHidden/>
              </w:rPr>
              <w:instrText xml:space="preserve"> PAGEREF _Toc177999179 \h </w:instrText>
            </w:r>
            <w:r w:rsidR="001A2EAE">
              <w:rPr>
                <w:webHidden/>
              </w:rPr>
            </w:r>
            <w:r w:rsidR="001A2EAE">
              <w:rPr>
                <w:webHidden/>
              </w:rPr>
              <w:fldChar w:fldCharType="separate"/>
            </w:r>
            <w:r w:rsidR="00600488">
              <w:rPr>
                <w:webHidden/>
              </w:rPr>
              <w:t>8</w:t>
            </w:r>
            <w:r w:rsidR="001A2EAE">
              <w:rPr>
                <w:webHidden/>
              </w:rPr>
              <w:fldChar w:fldCharType="end"/>
            </w:r>
          </w:hyperlink>
        </w:p>
        <w:p w14:paraId="35B4CCD8" w14:textId="60E1A8FF"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0" w:history="1">
            <w:r w:rsidR="001A2EAE" w:rsidRPr="00D34212">
              <w:rPr>
                <w:rStyle w:val="Hyperlink"/>
              </w:rPr>
              <w:t>Stap 3: Missie en visie op taal, lees- en spellingproblemen en dyslexie</w:t>
            </w:r>
            <w:r w:rsidR="001A2EAE">
              <w:rPr>
                <w:webHidden/>
              </w:rPr>
              <w:tab/>
            </w:r>
            <w:r w:rsidR="001A2EAE">
              <w:rPr>
                <w:webHidden/>
              </w:rPr>
              <w:fldChar w:fldCharType="begin"/>
            </w:r>
            <w:r w:rsidR="001A2EAE">
              <w:rPr>
                <w:webHidden/>
              </w:rPr>
              <w:instrText xml:space="preserve"> PAGEREF _Toc177999180 \h </w:instrText>
            </w:r>
            <w:r w:rsidR="001A2EAE">
              <w:rPr>
                <w:webHidden/>
              </w:rPr>
            </w:r>
            <w:r w:rsidR="001A2EAE">
              <w:rPr>
                <w:webHidden/>
              </w:rPr>
              <w:fldChar w:fldCharType="separate"/>
            </w:r>
            <w:r w:rsidR="00600488">
              <w:rPr>
                <w:webHidden/>
              </w:rPr>
              <w:t>9</w:t>
            </w:r>
            <w:r w:rsidR="001A2EAE">
              <w:rPr>
                <w:webHidden/>
              </w:rPr>
              <w:fldChar w:fldCharType="end"/>
            </w:r>
          </w:hyperlink>
        </w:p>
        <w:p w14:paraId="74234552" w14:textId="1596B718"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1" w:history="1">
            <w:r w:rsidR="001A2EAE" w:rsidRPr="00D34212">
              <w:rPr>
                <w:rStyle w:val="Hyperlink"/>
              </w:rPr>
              <w:t>Stap 4: Beschrijving van de huidige situatie</w:t>
            </w:r>
            <w:r w:rsidR="001A2EAE">
              <w:rPr>
                <w:webHidden/>
              </w:rPr>
              <w:tab/>
            </w:r>
            <w:r w:rsidR="001A2EAE">
              <w:rPr>
                <w:webHidden/>
              </w:rPr>
              <w:fldChar w:fldCharType="begin"/>
            </w:r>
            <w:r w:rsidR="001A2EAE">
              <w:rPr>
                <w:webHidden/>
              </w:rPr>
              <w:instrText xml:space="preserve"> PAGEREF _Toc177999181 \h </w:instrText>
            </w:r>
            <w:r w:rsidR="001A2EAE">
              <w:rPr>
                <w:webHidden/>
              </w:rPr>
            </w:r>
            <w:r w:rsidR="001A2EAE">
              <w:rPr>
                <w:webHidden/>
              </w:rPr>
              <w:fldChar w:fldCharType="separate"/>
            </w:r>
            <w:r w:rsidR="00600488">
              <w:rPr>
                <w:webHidden/>
              </w:rPr>
              <w:t>12</w:t>
            </w:r>
            <w:r w:rsidR="001A2EAE">
              <w:rPr>
                <w:webHidden/>
              </w:rPr>
              <w:fldChar w:fldCharType="end"/>
            </w:r>
          </w:hyperlink>
        </w:p>
        <w:p w14:paraId="0827463D" w14:textId="206D3029"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2" w:history="1">
            <w:r w:rsidR="001A2EAE" w:rsidRPr="00D34212">
              <w:rPr>
                <w:rStyle w:val="Hyperlink"/>
              </w:rPr>
              <w:t>Stap 5: Reflectie op huidige situatie</w:t>
            </w:r>
            <w:r w:rsidR="001A2EAE">
              <w:rPr>
                <w:webHidden/>
              </w:rPr>
              <w:tab/>
            </w:r>
            <w:r w:rsidR="001A2EAE">
              <w:rPr>
                <w:webHidden/>
              </w:rPr>
              <w:fldChar w:fldCharType="begin"/>
            </w:r>
            <w:r w:rsidR="001A2EAE">
              <w:rPr>
                <w:webHidden/>
              </w:rPr>
              <w:instrText xml:space="preserve"> PAGEREF _Toc177999182 \h </w:instrText>
            </w:r>
            <w:r w:rsidR="001A2EAE">
              <w:rPr>
                <w:webHidden/>
              </w:rPr>
            </w:r>
            <w:r w:rsidR="001A2EAE">
              <w:rPr>
                <w:webHidden/>
              </w:rPr>
              <w:fldChar w:fldCharType="separate"/>
            </w:r>
            <w:r w:rsidR="00600488">
              <w:rPr>
                <w:webHidden/>
              </w:rPr>
              <w:t>15</w:t>
            </w:r>
            <w:r w:rsidR="001A2EAE">
              <w:rPr>
                <w:webHidden/>
              </w:rPr>
              <w:fldChar w:fldCharType="end"/>
            </w:r>
          </w:hyperlink>
        </w:p>
        <w:p w14:paraId="65BE57EB" w14:textId="2247927E"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3" w:history="1">
            <w:r w:rsidR="001A2EAE" w:rsidRPr="00D34212">
              <w:rPr>
                <w:rStyle w:val="Hyperlink"/>
              </w:rPr>
              <w:t>Stap 6: Doelen op korte en lange termijn en prioritering</w:t>
            </w:r>
            <w:r w:rsidR="001A2EAE">
              <w:rPr>
                <w:webHidden/>
              </w:rPr>
              <w:tab/>
            </w:r>
            <w:r w:rsidR="001A2EAE">
              <w:rPr>
                <w:webHidden/>
              </w:rPr>
              <w:fldChar w:fldCharType="begin"/>
            </w:r>
            <w:r w:rsidR="001A2EAE">
              <w:rPr>
                <w:webHidden/>
              </w:rPr>
              <w:instrText xml:space="preserve"> PAGEREF _Toc177999183 \h </w:instrText>
            </w:r>
            <w:r w:rsidR="001A2EAE">
              <w:rPr>
                <w:webHidden/>
              </w:rPr>
            </w:r>
            <w:r w:rsidR="001A2EAE">
              <w:rPr>
                <w:webHidden/>
              </w:rPr>
              <w:fldChar w:fldCharType="separate"/>
            </w:r>
            <w:r w:rsidR="00600488">
              <w:rPr>
                <w:webHidden/>
              </w:rPr>
              <w:t>17</w:t>
            </w:r>
            <w:r w:rsidR="001A2EAE">
              <w:rPr>
                <w:webHidden/>
              </w:rPr>
              <w:fldChar w:fldCharType="end"/>
            </w:r>
          </w:hyperlink>
        </w:p>
        <w:p w14:paraId="523FB055" w14:textId="569D556B"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4" w:history="1">
            <w:r w:rsidR="001A2EAE" w:rsidRPr="00D34212">
              <w:rPr>
                <w:rStyle w:val="Hyperlink"/>
              </w:rPr>
              <w:t>Stap 7: Activiteitenplan</w:t>
            </w:r>
            <w:r w:rsidR="001A2EAE">
              <w:rPr>
                <w:webHidden/>
              </w:rPr>
              <w:tab/>
            </w:r>
            <w:r w:rsidR="001A2EAE">
              <w:rPr>
                <w:webHidden/>
              </w:rPr>
              <w:fldChar w:fldCharType="begin"/>
            </w:r>
            <w:r w:rsidR="001A2EAE">
              <w:rPr>
                <w:webHidden/>
              </w:rPr>
              <w:instrText xml:space="preserve"> PAGEREF _Toc177999184 \h </w:instrText>
            </w:r>
            <w:r w:rsidR="001A2EAE">
              <w:rPr>
                <w:webHidden/>
              </w:rPr>
            </w:r>
            <w:r w:rsidR="001A2EAE">
              <w:rPr>
                <w:webHidden/>
              </w:rPr>
              <w:fldChar w:fldCharType="separate"/>
            </w:r>
            <w:r w:rsidR="00600488">
              <w:rPr>
                <w:webHidden/>
              </w:rPr>
              <w:t>19</w:t>
            </w:r>
            <w:r w:rsidR="001A2EAE">
              <w:rPr>
                <w:webHidden/>
              </w:rPr>
              <w:fldChar w:fldCharType="end"/>
            </w:r>
          </w:hyperlink>
        </w:p>
        <w:p w14:paraId="705C7E2C" w14:textId="542FDB21"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5" w:history="1">
            <w:r w:rsidR="001A2EAE" w:rsidRPr="00D34212">
              <w:rPr>
                <w:rStyle w:val="Hyperlink"/>
              </w:rPr>
              <w:t>Stap 8: Stand van zaken: uitvoering plan en tussentijdse evaluatie</w:t>
            </w:r>
            <w:r w:rsidR="001A2EAE">
              <w:rPr>
                <w:webHidden/>
              </w:rPr>
              <w:tab/>
            </w:r>
            <w:r w:rsidR="001A2EAE">
              <w:rPr>
                <w:webHidden/>
              </w:rPr>
              <w:fldChar w:fldCharType="begin"/>
            </w:r>
            <w:r w:rsidR="001A2EAE">
              <w:rPr>
                <w:webHidden/>
              </w:rPr>
              <w:instrText xml:space="preserve"> PAGEREF _Toc177999185 \h </w:instrText>
            </w:r>
            <w:r w:rsidR="001A2EAE">
              <w:rPr>
                <w:webHidden/>
              </w:rPr>
            </w:r>
            <w:r w:rsidR="001A2EAE">
              <w:rPr>
                <w:webHidden/>
              </w:rPr>
              <w:fldChar w:fldCharType="separate"/>
            </w:r>
            <w:r w:rsidR="00600488">
              <w:rPr>
                <w:webHidden/>
              </w:rPr>
              <w:t>23</w:t>
            </w:r>
            <w:r w:rsidR="001A2EAE">
              <w:rPr>
                <w:webHidden/>
              </w:rPr>
              <w:fldChar w:fldCharType="end"/>
            </w:r>
          </w:hyperlink>
        </w:p>
        <w:p w14:paraId="27616143" w14:textId="6BD89CB7"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6" w:history="1">
            <w:r w:rsidR="001A2EAE" w:rsidRPr="00D34212">
              <w:rPr>
                <w:rStyle w:val="Hyperlink"/>
              </w:rPr>
              <w:t>Stap 9: Jaarlijkse evaluatie en bijstellen plan</w:t>
            </w:r>
            <w:r w:rsidR="001A2EAE">
              <w:rPr>
                <w:webHidden/>
              </w:rPr>
              <w:tab/>
            </w:r>
            <w:r w:rsidR="001A2EAE">
              <w:rPr>
                <w:webHidden/>
              </w:rPr>
              <w:fldChar w:fldCharType="begin"/>
            </w:r>
            <w:r w:rsidR="001A2EAE">
              <w:rPr>
                <w:webHidden/>
              </w:rPr>
              <w:instrText xml:space="preserve"> PAGEREF _Toc177999186 \h </w:instrText>
            </w:r>
            <w:r w:rsidR="001A2EAE">
              <w:rPr>
                <w:webHidden/>
              </w:rPr>
            </w:r>
            <w:r w:rsidR="001A2EAE">
              <w:rPr>
                <w:webHidden/>
              </w:rPr>
              <w:fldChar w:fldCharType="separate"/>
            </w:r>
            <w:r w:rsidR="00600488">
              <w:rPr>
                <w:webHidden/>
              </w:rPr>
              <w:t>26</w:t>
            </w:r>
            <w:r w:rsidR="001A2EAE">
              <w:rPr>
                <w:webHidden/>
              </w:rPr>
              <w:fldChar w:fldCharType="end"/>
            </w:r>
          </w:hyperlink>
        </w:p>
        <w:p w14:paraId="5DDD03CE" w14:textId="720926C1"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7" w:history="1">
            <w:r w:rsidR="001A2EAE" w:rsidRPr="00D34212">
              <w:rPr>
                <w:rStyle w:val="Hyperlink"/>
              </w:rPr>
              <w:t>Afsluiting</w:t>
            </w:r>
            <w:r w:rsidR="001A2EAE">
              <w:rPr>
                <w:webHidden/>
              </w:rPr>
              <w:tab/>
            </w:r>
            <w:r w:rsidR="001A2EAE">
              <w:rPr>
                <w:webHidden/>
              </w:rPr>
              <w:fldChar w:fldCharType="begin"/>
            </w:r>
            <w:r w:rsidR="001A2EAE">
              <w:rPr>
                <w:webHidden/>
              </w:rPr>
              <w:instrText xml:space="preserve"> PAGEREF _Toc177999187 \h </w:instrText>
            </w:r>
            <w:r w:rsidR="001A2EAE">
              <w:rPr>
                <w:webHidden/>
              </w:rPr>
            </w:r>
            <w:r w:rsidR="001A2EAE">
              <w:rPr>
                <w:webHidden/>
              </w:rPr>
              <w:fldChar w:fldCharType="separate"/>
            </w:r>
            <w:r w:rsidR="00600488">
              <w:rPr>
                <w:webHidden/>
              </w:rPr>
              <w:t>29</w:t>
            </w:r>
            <w:r w:rsidR="001A2EAE">
              <w:rPr>
                <w:webHidden/>
              </w:rPr>
              <w:fldChar w:fldCharType="end"/>
            </w:r>
          </w:hyperlink>
        </w:p>
        <w:p w14:paraId="02E7E615" w14:textId="5453E14C" w:rsidR="001A2EAE" w:rsidRDefault="00452C61">
          <w:pPr>
            <w:pStyle w:val="Inhopg1"/>
            <w:rPr>
              <w:rFonts w:asciiTheme="minorHAnsi" w:eastAsiaTheme="minorEastAsia" w:hAnsiTheme="minorHAnsi" w:cstheme="minorBidi"/>
              <w:color w:val="auto"/>
              <w:spacing w:val="0"/>
              <w:kern w:val="2"/>
              <w:sz w:val="22"/>
              <w:szCs w:val="22"/>
              <w:lang w:eastAsia="nl-NL"/>
              <w14:ligatures w14:val="standardContextual"/>
            </w:rPr>
          </w:pPr>
          <w:hyperlink w:anchor="_Toc177999188" w:history="1">
            <w:r w:rsidR="001A2EAE" w:rsidRPr="00D34212">
              <w:rPr>
                <w:rStyle w:val="Hyperlink"/>
              </w:rPr>
              <w:t>Bijlage 1: SWOT-analyse</w:t>
            </w:r>
            <w:r w:rsidR="001A2EAE">
              <w:rPr>
                <w:webHidden/>
              </w:rPr>
              <w:tab/>
            </w:r>
            <w:r w:rsidR="001A2EAE">
              <w:rPr>
                <w:webHidden/>
              </w:rPr>
              <w:fldChar w:fldCharType="begin"/>
            </w:r>
            <w:r w:rsidR="001A2EAE">
              <w:rPr>
                <w:webHidden/>
              </w:rPr>
              <w:instrText xml:space="preserve"> PAGEREF _Toc177999188 \h </w:instrText>
            </w:r>
            <w:r w:rsidR="001A2EAE">
              <w:rPr>
                <w:webHidden/>
              </w:rPr>
            </w:r>
            <w:r w:rsidR="001A2EAE">
              <w:rPr>
                <w:webHidden/>
              </w:rPr>
              <w:fldChar w:fldCharType="separate"/>
            </w:r>
            <w:r w:rsidR="00600488">
              <w:rPr>
                <w:webHidden/>
              </w:rPr>
              <w:t>30</w:t>
            </w:r>
            <w:r w:rsidR="001A2EAE">
              <w:rPr>
                <w:webHidden/>
              </w:rPr>
              <w:fldChar w:fldCharType="end"/>
            </w:r>
          </w:hyperlink>
        </w:p>
        <w:p w14:paraId="1C5F2903" w14:textId="15726ADB" w:rsidR="00135E39" w:rsidRDefault="009021D0">
          <w:r>
            <w:fldChar w:fldCharType="end"/>
          </w:r>
        </w:p>
      </w:sdtContent>
    </w:sdt>
    <w:p w14:paraId="10AAB1F2" w14:textId="7AADBA1C" w:rsidR="00135E39" w:rsidRDefault="00135E39">
      <w:pPr>
        <w:spacing w:after="160" w:line="259" w:lineRule="auto"/>
      </w:pPr>
      <w:r>
        <w:br w:type="page"/>
      </w:r>
    </w:p>
    <w:p w14:paraId="0A804D17" w14:textId="2093B700" w:rsidR="00135E39" w:rsidRDefault="00135E39" w:rsidP="00135E39">
      <w:pPr>
        <w:pStyle w:val="Kop1"/>
      </w:pPr>
      <w:bookmarkStart w:id="0" w:name="_Toc177999177"/>
      <w:r>
        <w:lastRenderedPageBreak/>
        <w:t>Inleiding</w:t>
      </w:r>
      <w:bookmarkEnd w:id="0"/>
    </w:p>
    <w:p w14:paraId="3A8A5CA1" w14:textId="77777777" w:rsidR="00984281" w:rsidRDefault="00984281" w:rsidP="0024735B"/>
    <w:p w14:paraId="681A6B4F" w14:textId="60772FF7" w:rsidR="0024735B" w:rsidRDefault="00EB3A54" w:rsidP="0024735B">
      <w:r>
        <w:t>Aan de hand van dit format</w:t>
      </w:r>
      <w:r w:rsidR="005F5A3D" w:rsidRPr="005F5A3D">
        <w:rPr>
          <w:vertAlign w:val="superscript"/>
        </w:rPr>
        <w:t>1</w:t>
      </w:r>
      <w:r>
        <w:t xml:space="preserve"> doorloop je diverse stappen, om zo tot een </w:t>
      </w:r>
      <w:r w:rsidR="006431C3">
        <w:t>dyslexiebeleid</w:t>
      </w:r>
      <w:r w:rsidR="000D1BC3">
        <w:t>splan</w:t>
      </w:r>
      <w:r w:rsidR="006431C3">
        <w:t xml:space="preserve"> te komen</w:t>
      </w:r>
      <w:r w:rsidR="0040628C">
        <w:t xml:space="preserve"> (zie </w:t>
      </w:r>
      <w:r w:rsidR="00B9481A">
        <w:t>Figuur 1 voor een visuele weergave)</w:t>
      </w:r>
      <w:r w:rsidR="006431C3">
        <w:t>. Ook voor scholen die al een dyslexiebeleid</w:t>
      </w:r>
      <w:r w:rsidR="000D1BC3">
        <w:t>splan</w:t>
      </w:r>
      <w:r w:rsidR="006431C3">
        <w:t xml:space="preserve"> hebben, maar dit graag herzien, is dit format te gebruiken.</w:t>
      </w:r>
    </w:p>
    <w:p w14:paraId="20D5C16E" w14:textId="77777777" w:rsidR="000D1BC3" w:rsidRDefault="000D1BC3" w:rsidP="006431C3"/>
    <w:p w14:paraId="7086AB86" w14:textId="55950837" w:rsidR="00B9481A" w:rsidRDefault="00205E17" w:rsidP="00984281">
      <w:pPr>
        <w:pStyle w:val="Tabelkop"/>
      </w:pPr>
      <w:r>
        <w:rPr>
          <w:noProof/>
        </w:rPr>
        <w:drawing>
          <wp:anchor distT="0" distB="0" distL="114300" distR="114300" simplePos="0" relativeHeight="251658240" behindDoc="0" locked="0" layoutInCell="1" allowOverlap="1" wp14:anchorId="010075C2" wp14:editId="75C0CE45">
            <wp:simplePos x="0" y="0"/>
            <wp:positionH relativeFrom="column">
              <wp:posOffset>-159385</wp:posOffset>
            </wp:positionH>
            <wp:positionV relativeFrom="paragraph">
              <wp:posOffset>233680</wp:posOffset>
            </wp:positionV>
            <wp:extent cx="6085840" cy="1204595"/>
            <wp:effectExtent l="0" t="0" r="0" b="0"/>
            <wp:wrapTopAndBottom/>
            <wp:docPr id="194813718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37181" name="Afbeelding 194813718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5840" cy="1204595"/>
                    </a:xfrm>
                    <a:prstGeom prst="rect">
                      <a:avLst/>
                    </a:prstGeom>
                  </pic:spPr>
                </pic:pic>
              </a:graphicData>
            </a:graphic>
            <wp14:sizeRelH relativeFrom="margin">
              <wp14:pctWidth>0</wp14:pctWidth>
            </wp14:sizeRelH>
            <wp14:sizeRelV relativeFrom="margin">
              <wp14:pctHeight>0</wp14:pctHeight>
            </wp14:sizeRelV>
          </wp:anchor>
        </w:drawing>
      </w:r>
      <w:r w:rsidR="00B9481A">
        <w:t>Figuur 1. Visuele weergave van het stappenplan</w:t>
      </w:r>
    </w:p>
    <w:p w14:paraId="2FD0A50F" w14:textId="51DAE521" w:rsidR="00820B60" w:rsidRDefault="00820B60" w:rsidP="006431C3"/>
    <w:p w14:paraId="6763D288" w14:textId="0D8BBEA0" w:rsidR="00D959EE" w:rsidRPr="00D959EE" w:rsidRDefault="00D959EE" w:rsidP="00DF52C2">
      <w:pPr>
        <w:pStyle w:val="Kop2"/>
      </w:pPr>
      <w:r>
        <w:t>Wat is het?</w:t>
      </w:r>
    </w:p>
    <w:p w14:paraId="291981A9" w14:textId="77777777" w:rsidR="005F5A3D" w:rsidRDefault="00CE516A" w:rsidP="006431C3">
      <w:pPr>
        <w:sectPr w:rsidR="005F5A3D" w:rsidSect="001A2EAE">
          <w:pgSz w:w="11906" w:h="16838" w:code="9"/>
          <w:pgMar w:top="1418" w:right="1418" w:bottom="1985" w:left="1418" w:header="1418" w:footer="1418" w:gutter="0"/>
          <w:cols w:space="708"/>
          <w:docGrid w:linePitch="360"/>
        </w:sectPr>
      </w:pPr>
      <w:r>
        <w:t>E</w:t>
      </w:r>
      <w:r w:rsidR="006431C3">
        <w:t xml:space="preserve">en </w:t>
      </w:r>
      <w:r w:rsidR="006431C3" w:rsidRPr="10D0D3C0">
        <w:rPr>
          <w:b/>
          <w:bCs/>
        </w:rPr>
        <w:t>dyslexiebeleid</w:t>
      </w:r>
      <w:r w:rsidR="000D1BC3" w:rsidRPr="10D0D3C0">
        <w:rPr>
          <w:b/>
          <w:bCs/>
        </w:rPr>
        <w:t>splan</w:t>
      </w:r>
      <w:r>
        <w:t xml:space="preserve"> maakt het mogelijk</w:t>
      </w:r>
      <w:r w:rsidR="006431C3">
        <w:t xml:space="preserve"> om</w:t>
      </w:r>
      <w:r w:rsidR="00B76B7F">
        <w:t xml:space="preserve"> heel doelgericht</w:t>
      </w:r>
      <w:r w:rsidR="00E24971">
        <w:t xml:space="preserve"> als school</w:t>
      </w:r>
      <w:r w:rsidR="006431C3">
        <w:t xml:space="preserve"> de begeleiding van leerlingen met </w:t>
      </w:r>
      <w:r w:rsidR="00C12313">
        <w:t>lees-</w:t>
      </w:r>
      <w:r w:rsidR="003750B5">
        <w:t xml:space="preserve">, </w:t>
      </w:r>
      <w:r w:rsidR="00C12313">
        <w:t>spellingproblemen en dyslexie</w:t>
      </w:r>
      <w:r w:rsidR="00654557">
        <w:t xml:space="preserve"> </w:t>
      </w:r>
      <w:r w:rsidR="0091356B">
        <w:t>en de wijze waarop dit wordt georganiseerd</w:t>
      </w:r>
      <w:r w:rsidR="006B344F">
        <w:t>,</w:t>
      </w:r>
      <w:r w:rsidR="0091356B">
        <w:t xml:space="preserve"> </w:t>
      </w:r>
      <w:r w:rsidR="00654557">
        <w:t>te verbeteren</w:t>
      </w:r>
      <w:r w:rsidR="00C12313">
        <w:t>.</w:t>
      </w:r>
      <w:r w:rsidR="00104343">
        <w:t xml:space="preserve"> </w:t>
      </w:r>
      <w:r w:rsidR="003C513B">
        <w:t xml:space="preserve">Een dyslexiebeleidsplan is </w:t>
      </w:r>
      <w:r w:rsidR="00CC520B">
        <w:t>bedoeld voor</w:t>
      </w:r>
      <w:r w:rsidR="003C513B">
        <w:t xml:space="preserve"> intern </w:t>
      </w:r>
      <w:r w:rsidR="00CC520B">
        <w:t>gebruik</w:t>
      </w:r>
      <w:r w:rsidR="00095A25">
        <w:t>.</w:t>
      </w:r>
      <w:r w:rsidR="000D4734">
        <w:t xml:space="preserve"> Dit in tegenstelling tot een </w:t>
      </w:r>
      <w:r w:rsidR="00DA42EA" w:rsidRPr="10D0D3C0">
        <w:rPr>
          <w:b/>
          <w:bCs/>
        </w:rPr>
        <w:t>dyslexieprotocol</w:t>
      </w:r>
      <w:r w:rsidR="000D4734">
        <w:t xml:space="preserve">, dat </w:t>
      </w:r>
      <w:r w:rsidR="008826D2">
        <w:t xml:space="preserve">bedoeld </w:t>
      </w:r>
      <w:r w:rsidR="000D4734">
        <w:t xml:space="preserve">is </w:t>
      </w:r>
      <w:r w:rsidR="008826D2">
        <w:t>voor</w:t>
      </w:r>
      <w:r w:rsidR="00E26139">
        <w:t xml:space="preserve"> zowel intern als extern</w:t>
      </w:r>
      <w:r w:rsidR="000436A5">
        <w:t xml:space="preserve"> gebruik</w:t>
      </w:r>
      <w:r w:rsidR="002E2E91">
        <w:t xml:space="preserve"> (bijv. plaatsing op </w:t>
      </w:r>
      <w:r w:rsidR="001432B7">
        <w:t>d</w:t>
      </w:r>
      <w:r w:rsidR="002E2E91">
        <w:t xml:space="preserve">e website </w:t>
      </w:r>
      <w:r w:rsidR="005545BA">
        <w:t>voor ouders en leerlingen</w:t>
      </w:r>
      <w:r w:rsidR="000436A5">
        <w:t xml:space="preserve">, maar ook voor </w:t>
      </w:r>
      <w:r w:rsidR="005870AB">
        <w:t>externe zorg</w:t>
      </w:r>
      <w:r w:rsidR="005545BA">
        <w:t>)</w:t>
      </w:r>
      <w:r w:rsidR="008826D2">
        <w:t>,</w:t>
      </w:r>
      <w:r w:rsidR="00DA42EA">
        <w:t xml:space="preserve"> </w:t>
      </w:r>
      <w:r w:rsidR="000D4734">
        <w:t xml:space="preserve">en </w:t>
      </w:r>
      <w:r w:rsidR="00DA42EA">
        <w:t xml:space="preserve">waarin beschreven staat welke ondersteuning en faciliteiten worden geboden aan leerlingen met lees-, spellingproblemen </w:t>
      </w:r>
      <w:r w:rsidR="00FD40CA">
        <w:t>en</w:t>
      </w:r>
      <w:r w:rsidR="00DA42EA">
        <w:t xml:space="preserve"> dyslexie.</w:t>
      </w:r>
      <w:r w:rsidR="00EB0604">
        <w:t xml:space="preserve"> De afspraken die je wilt behouden na de evaluatiefase van de activiteiten uit het </w:t>
      </w:r>
      <w:r w:rsidR="0086215B">
        <w:t>dyslexie</w:t>
      </w:r>
      <w:r w:rsidR="00EB0604">
        <w:t>beleidsplan borg je in het dyslexieprotocol.</w:t>
      </w:r>
      <w:r w:rsidR="00B352EE">
        <w:t xml:space="preserve"> Je kunt het </w:t>
      </w:r>
      <w:r w:rsidR="007E15F3">
        <w:t xml:space="preserve">dyslexieprotocol ook integreren in het </w:t>
      </w:r>
    </w:p>
    <w:p w14:paraId="0D0CE2D0" w14:textId="351370B4" w:rsidR="005F5A3D" w:rsidRPr="005F5A3D" w:rsidRDefault="00452C61" w:rsidP="006431C3">
      <w:pPr>
        <w:rPr>
          <w:vertAlign w:val="superscript"/>
        </w:rPr>
        <w:sectPr w:rsidR="005F5A3D" w:rsidRPr="005F5A3D" w:rsidSect="0097617E">
          <w:type w:val="continuous"/>
          <w:pgSz w:w="11906" w:h="16838" w:code="9"/>
          <w:pgMar w:top="1418" w:right="1418" w:bottom="1985" w:left="1418" w:header="1418" w:footer="1418" w:gutter="0"/>
          <w:cols w:space="708"/>
          <w:docGrid w:linePitch="360"/>
        </w:sectPr>
      </w:pPr>
      <w:hyperlink r:id="rId18" w:history="1">
        <w:r w:rsidR="007E15F3" w:rsidRPr="005F02A7">
          <w:rPr>
            <w:rStyle w:val="Hyperlink"/>
          </w:rPr>
          <w:t>schoolondersteuningsprofiel</w:t>
        </w:r>
      </w:hyperlink>
      <w:r w:rsidR="005F5A3D" w:rsidRPr="005F5A3D">
        <w:rPr>
          <w:vertAlign w:val="superscript"/>
        </w:rPr>
        <w:t>2</w:t>
      </w:r>
      <w:r w:rsidR="005F5A3D">
        <w:t>.</w:t>
      </w:r>
    </w:p>
    <w:p w14:paraId="7DC77146" w14:textId="53272345" w:rsidR="007A6765" w:rsidRDefault="007A6765" w:rsidP="006431C3"/>
    <w:p w14:paraId="6570421B" w14:textId="77777777" w:rsidR="00BA73A3" w:rsidRDefault="00BA73A3">
      <w:pPr>
        <w:spacing w:after="160" w:line="259" w:lineRule="auto"/>
      </w:pPr>
    </w:p>
    <w:p w14:paraId="56F1DC9A" w14:textId="77777777" w:rsidR="00E0795F" w:rsidRDefault="00E0795F" w:rsidP="00E0795F">
      <w:r>
        <w:rPr>
          <w:noProof/>
        </w:rPr>
        <mc:AlternateContent>
          <mc:Choice Requires="wps">
            <w:drawing>
              <wp:anchor distT="0" distB="0" distL="114300" distR="114300" simplePos="0" relativeHeight="251658256" behindDoc="0" locked="0" layoutInCell="1" allowOverlap="1" wp14:anchorId="17A8E626" wp14:editId="4592105A">
                <wp:simplePos x="0" y="0"/>
                <wp:positionH relativeFrom="margin">
                  <wp:align>left</wp:align>
                </wp:positionH>
                <wp:positionV relativeFrom="paragraph">
                  <wp:posOffset>135633</wp:posOffset>
                </wp:positionV>
                <wp:extent cx="1837038" cy="0"/>
                <wp:effectExtent l="0" t="0" r="0" b="0"/>
                <wp:wrapNone/>
                <wp:docPr id="1073549597" name="Rechte verbindingslijn 79"/>
                <wp:cNvGraphicFramePr/>
                <a:graphic xmlns:a="http://schemas.openxmlformats.org/drawingml/2006/main">
                  <a:graphicData uri="http://schemas.microsoft.com/office/word/2010/wordprocessingShape">
                    <wps:wsp>
                      <wps:cNvCnPr/>
                      <wps:spPr>
                        <a:xfrm>
                          <a:off x="0" y="0"/>
                          <a:ext cx="1837038" cy="0"/>
                        </a:xfrm>
                        <a:prstGeom prst="line">
                          <a:avLst/>
                        </a:prstGeom>
                        <a:ln>
                          <a:solidFill>
                            <a:srgbClr val="3C9B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4CA45" id="Rechte verbindingslijn 79" o:spid="_x0000_s1026" style="position:absolute;z-index:25165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pt" to="144.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" strokecolor="#3c9b8f" strokeweight=".5pt">
                <v:stroke joinstyle="miter"/>
                <w10:wrap anchorx="margin"/>
              </v:line>
            </w:pict>
          </mc:Fallback>
        </mc:AlternateContent>
      </w:r>
    </w:p>
    <w:p w14:paraId="1C1CE29A" w14:textId="28CF5589" w:rsidR="005F5A3D" w:rsidRPr="005F5A3D" w:rsidRDefault="005F5A3D" w:rsidP="005F5A3D">
      <w:pPr>
        <w:pStyle w:val="Lijstalinea"/>
        <w:numPr>
          <w:ilvl w:val="0"/>
          <w:numId w:val="47"/>
        </w:numPr>
        <w:spacing w:after="160" w:line="259" w:lineRule="auto"/>
        <w:ind w:left="284" w:hanging="284"/>
        <w:rPr>
          <w:sz w:val="20"/>
        </w:rPr>
      </w:pPr>
      <w:r w:rsidRPr="005F5A3D">
        <w:rPr>
          <w:sz w:val="20"/>
        </w:rPr>
        <w:t xml:space="preserve">Bij het opstellen van dit format is gebruikgemaakt van verschillende documenten, waaronder het document </w:t>
      </w:r>
      <w:hyperlink r:id="rId19">
        <w:r w:rsidRPr="005F5A3D">
          <w:rPr>
            <w:rStyle w:val="Hyperlink"/>
            <w:sz w:val="20"/>
          </w:rPr>
          <w:t>Samenwerken aan taalbeleid: in tien stappen naar een taalbeleidsplan</w:t>
        </w:r>
      </w:hyperlink>
      <w:r w:rsidRPr="005F5A3D">
        <w:rPr>
          <w:sz w:val="20"/>
        </w:rPr>
        <w:t xml:space="preserve"> van Expertisecentrum Nederlands (2009), Leidraad voor het opstellen van een dyslexiebeleidsplan VO (Rolak, 2022), </w:t>
      </w:r>
      <w:hyperlink r:id="rId20">
        <w:r w:rsidRPr="005F5A3D">
          <w:rPr>
            <w:rStyle w:val="Hyperlink"/>
            <w:sz w:val="20"/>
          </w:rPr>
          <w:t>De kunst van gedrag ontwerpen</w:t>
        </w:r>
      </w:hyperlink>
      <w:r w:rsidRPr="005F5A3D">
        <w:rPr>
          <w:sz w:val="20"/>
        </w:rPr>
        <w:t xml:space="preserve"> (Groenewegen, 2022), </w:t>
      </w:r>
      <w:hyperlink r:id="rId21">
        <w:r w:rsidRPr="005F5A3D">
          <w:rPr>
            <w:rStyle w:val="Hyperlink"/>
            <w:sz w:val="20"/>
          </w:rPr>
          <w:t>De Achtbaan</w:t>
        </w:r>
      </w:hyperlink>
      <w:r w:rsidRPr="005F5A3D">
        <w:rPr>
          <w:sz w:val="20"/>
        </w:rPr>
        <w:t xml:space="preserve"> (p. 16) van </w:t>
      </w:r>
      <w:proofErr w:type="spellStart"/>
      <w:r w:rsidRPr="005F5A3D">
        <w:rPr>
          <w:sz w:val="20"/>
        </w:rPr>
        <w:t>Rijkschroeff</w:t>
      </w:r>
      <w:proofErr w:type="spellEnd"/>
      <w:r w:rsidRPr="005F5A3D">
        <w:rPr>
          <w:sz w:val="20"/>
        </w:rPr>
        <w:t xml:space="preserve"> en Ton van Roosmalen (2003) en H9 van het </w:t>
      </w:r>
      <w:hyperlink r:id="rId22">
        <w:r w:rsidRPr="005F5A3D">
          <w:rPr>
            <w:rStyle w:val="Hyperlink"/>
            <w:sz w:val="20"/>
          </w:rPr>
          <w:t>Protocol Dyslexie Voortgezet Onderwijs</w:t>
        </w:r>
      </w:hyperlink>
      <w:r w:rsidRPr="005F5A3D">
        <w:rPr>
          <w:sz w:val="20"/>
        </w:rPr>
        <w:t xml:space="preserve"> (Henneman et al., 2013)</w:t>
      </w:r>
    </w:p>
    <w:p w14:paraId="7A4DEAAF" w14:textId="75731279" w:rsidR="005F5A3D" w:rsidRPr="005F5A3D" w:rsidRDefault="005F5A3D" w:rsidP="005F5A3D">
      <w:pPr>
        <w:pStyle w:val="Lijstalinea"/>
        <w:numPr>
          <w:ilvl w:val="0"/>
          <w:numId w:val="47"/>
        </w:numPr>
        <w:spacing w:after="160" w:line="259" w:lineRule="auto"/>
        <w:ind w:left="284" w:hanging="284"/>
        <w:rPr>
          <w:sz w:val="20"/>
        </w:rPr>
      </w:pPr>
      <w:r w:rsidRPr="005F5A3D">
        <w:rPr>
          <w:sz w:val="20"/>
        </w:rPr>
        <w:t>Vanaf 1 augustus 2025 gaat dit deel uitmaken van de schoolgids.</w:t>
      </w:r>
    </w:p>
    <w:p w14:paraId="2602DC77" w14:textId="4025CC6C" w:rsidR="005F5A3D" w:rsidRDefault="005F5A3D">
      <w:pPr>
        <w:spacing w:after="160" w:line="259" w:lineRule="auto"/>
      </w:pPr>
      <w:r>
        <w:br w:type="page"/>
      </w:r>
    </w:p>
    <w:p w14:paraId="0B601113" w14:textId="5C9A4982" w:rsidR="00176864" w:rsidRDefault="00176864" w:rsidP="00176864">
      <w:r>
        <w:lastRenderedPageBreak/>
        <w:t xml:space="preserve">Dit format kan je </w:t>
      </w:r>
      <w:r w:rsidR="0029291B">
        <w:t>als kwaliteitscoördinator</w:t>
      </w:r>
      <w:r w:rsidR="00D41435">
        <w:t xml:space="preserve"> of dyslexie-/ondersteuningscoördinator </w:t>
      </w:r>
      <w:r>
        <w:t>helpen om systematisch te komen tot een dyslexiebeleidsplan. Zo voorkom je dat je verzandt in de organisatie van verschillende onsamenhangende activiteiten waarvan de uitvoering stopt na de afronding ervan. Aan de hand van dit format krijg je een goed beeld van de huidige situatie op school, wordt duidelijk waar jullie op school aan willen werken en hoe jullie dat concreet gaan organiseren, evalueren en uiteindelijk borgen. Met een dyslexiebeleidsplan probeer je dus gericht duurzame verbeteracties vast te leggen en uit te voeren, zodat zowel de verbeteractie als het effect daarvan blijft bestaan, en niet na verloop van tijd weer verdwijnt</w:t>
      </w:r>
      <w:r w:rsidR="006D263A">
        <w:t>. Let op: het is dus bedoel</w:t>
      </w:r>
      <w:r w:rsidR="00DE7E4F">
        <w:t>d</w:t>
      </w:r>
      <w:r w:rsidR="006D263A">
        <w:t xml:space="preserve"> als middel en niet als doel op zich om een beleidsplan op te stellen</w:t>
      </w:r>
      <w:r w:rsidR="00C063BF">
        <w:t xml:space="preserve"> en een papieren tijger te creëren</w:t>
      </w:r>
      <w:r w:rsidR="006D263A">
        <w:t>.</w:t>
      </w:r>
    </w:p>
    <w:p w14:paraId="04867E3E" w14:textId="77777777" w:rsidR="008138F1" w:rsidRDefault="008138F1" w:rsidP="006431C3"/>
    <w:p w14:paraId="0328CB94" w14:textId="77777777" w:rsidR="00EC7BAD" w:rsidRDefault="00EC7BAD" w:rsidP="00EC7BAD">
      <w:pPr>
        <w:pStyle w:val="Kop2"/>
      </w:pPr>
      <w:r>
        <w:t>Om welke ondersteuningsbehoefte gaat het?</w:t>
      </w:r>
    </w:p>
    <w:p w14:paraId="4F16A556" w14:textId="71D3F8D4" w:rsidR="00EC7BAD" w:rsidRDefault="00EC7BAD" w:rsidP="00EC7BAD">
      <w:r>
        <w:t xml:space="preserve">Voor het gemak spreken we van een ‘dyslexie’beleidsplan, maar het is aan te raden om dit breder te zien dan dat. Vanuit Dyslexie Centraal spreken we daarom over leerlingen met </w:t>
      </w:r>
      <w:r w:rsidR="00900C4D">
        <w:t>(</w:t>
      </w:r>
      <w:r>
        <w:t>technische</w:t>
      </w:r>
      <w:r w:rsidR="00900C4D">
        <w:t>)</w:t>
      </w:r>
      <w:r>
        <w:t xml:space="preserve"> leesproblemen, spellingproblemen én dyslexie.</w:t>
      </w:r>
      <w:r w:rsidR="00C56F02">
        <w:t xml:space="preserve"> </w:t>
      </w:r>
      <w:r>
        <w:t xml:space="preserve">De reden hiervoor is tweeledig: </w:t>
      </w:r>
    </w:p>
    <w:p w14:paraId="32D1B368" w14:textId="77777777" w:rsidR="00EC7BAD" w:rsidRDefault="00EC7BAD" w:rsidP="00205E17">
      <w:pPr>
        <w:pStyle w:val="Lijstalinea"/>
        <w:numPr>
          <w:ilvl w:val="0"/>
          <w:numId w:val="38"/>
        </w:numPr>
        <w:ind w:left="340" w:hanging="340"/>
      </w:pPr>
      <w:r>
        <w:t>binnen je aanpak is het goed om te werken aan de preventie van dyslexie door leesproblemen en spellingproblemen tijdig te signaleren en effectief aan te pakken;</w:t>
      </w:r>
    </w:p>
    <w:p w14:paraId="31DC5B1F" w14:textId="6BF2B557" w:rsidR="00EC7BAD" w:rsidRDefault="00EC7BAD" w:rsidP="00205E17">
      <w:pPr>
        <w:pStyle w:val="Lijstalinea"/>
        <w:numPr>
          <w:ilvl w:val="0"/>
          <w:numId w:val="38"/>
        </w:numPr>
        <w:ind w:left="340" w:hanging="340"/>
      </w:pPr>
      <w:r>
        <w:t>alle leerlingen hebben recht op ondersteuning wanneer hun ontwikkeling stagneert</w:t>
      </w:r>
      <w:r w:rsidR="000C6384">
        <w:t xml:space="preserve">. </w:t>
      </w:r>
      <w:r>
        <w:t xml:space="preserve">Een diagnose dyslexie is niet </w:t>
      </w:r>
      <w:r w:rsidR="00EC3369">
        <w:t xml:space="preserve">vereist </w:t>
      </w:r>
      <w:r>
        <w:t>om leerlingen passende ondersteuning en faciliteiten te geven.</w:t>
      </w:r>
    </w:p>
    <w:p w14:paraId="52E12C2E" w14:textId="5143ED95" w:rsidR="00EC3369" w:rsidRDefault="00900C4D" w:rsidP="00CD03ED">
      <w:r>
        <w:t>Om het helemaal compleet te maken kun je hier ook nog problemen bij tekstbegrip in meenemen.</w:t>
      </w:r>
    </w:p>
    <w:p w14:paraId="6992C019" w14:textId="77777777" w:rsidR="00E55B27" w:rsidRDefault="00E55B27" w:rsidP="006431C3"/>
    <w:p w14:paraId="6EECFD73" w14:textId="38BE2B1C" w:rsidR="00DF7306" w:rsidRDefault="00DF7306" w:rsidP="00C872E0">
      <w:pPr>
        <w:pStyle w:val="Kop2"/>
      </w:pPr>
      <w:r>
        <w:t>Met wie stel je het op?</w:t>
      </w:r>
    </w:p>
    <w:p w14:paraId="3CF454FC" w14:textId="77777777" w:rsidR="005F5A3D" w:rsidRDefault="00DE1C27" w:rsidP="006431C3">
      <w:r>
        <w:t>Bij het opstellen van een dyslexiebeleid</w:t>
      </w:r>
      <w:r w:rsidR="00E55B27">
        <w:t>splan</w:t>
      </w:r>
      <w:r>
        <w:t xml:space="preserve"> is het goed om de </w:t>
      </w:r>
      <w:r w:rsidR="000D1BC3">
        <w:t xml:space="preserve">koppeling met andere beleidsstukken of plannen op school te </w:t>
      </w:r>
      <w:r w:rsidR="00020506">
        <w:t>maken</w:t>
      </w:r>
      <w:r w:rsidR="000D1BC3">
        <w:t>, zoals het taalbeleidsplan</w:t>
      </w:r>
      <w:r w:rsidR="005F6683">
        <w:t xml:space="preserve"> en het zorg-/ondersteuningsbeleid van de school</w:t>
      </w:r>
      <w:r w:rsidR="000D1BC3">
        <w:t>.</w:t>
      </w:r>
      <w:r w:rsidR="00E11AD5">
        <w:t xml:space="preserve"> </w:t>
      </w:r>
      <w:r w:rsidR="00D959EE">
        <w:t>Verbeterpunten met betrekking tot de ondersteuning van leerlingen met lees-</w:t>
      </w:r>
      <w:r w:rsidR="003750B5">
        <w:t>,</w:t>
      </w:r>
      <w:r w:rsidR="00D959EE">
        <w:t xml:space="preserve"> spellingproblemen en dyslexie kunnen  ook integraal in</w:t>
      </w:r>
      <w:r w:rsidR="000D4D0A">
        <w:t xml:space="preserve"> het zorg-/ondersteuningsbeleid</w:t>
      </w:r>
      <w:r w:rsidR="00D959EE">
        <w:t xml:space="preserve"> worden opgenomen. </w:t>
      </w:r>
      <w:r w:rsidR="00E11AD5">
        <w:t xml:space="preserve">Daarnaast is </w:t>
      </w:r>
      <w:r w:rsidR="005F5A3D">
        <w:br/>
      </w:r>
    </w:p>
    <w:p w14:paraId="67CF39D8" w14:textId="77777777" w:rsidR="005F5A3D" w:rsidRDefault="005F5A3D">
      <w:pPr>
        <w:spacing w:after="160" w:line="259" w:lineRule="auto"/>
      </w:pPr>
      <w:r>
        <w:br w:type="page"/>
      </w:r>
    </w:p>
    <w:p w14:paraId="50003560" w14:textId="046D151A" w:rsidR="00E11AD5" w:rsidRDefault="00E11AD5" w:rsidP="006431C3">
      <w:r>
        <w:lastRenderedPageBreak/>
        <w:t xml:space="preserve">het belangrijk dat de verschillende lagen </w:t>
      </w:r>
      <w:r w:rsidR="00D75ED5">
        <w:t>binnen en buiten</w:t>
      </w:r>
      <w:r>
        <w:t xml:space="preserve"> school betrokken zijn bij de opzet en evaluatie van het beleid:</w:t>
      </w:r>
    </w:p>
    <w:p w14:paraId="0D9739DB" w14:textId="432C460B" w:rsidR="00AB62FF" w:rsidRDefault="00E11AD5" w:rsidP="00205E17">
      <w:pPr>
        <w:pStyle w:val="Lijstalinea"/>
        <w:numPr>
          <w:ilvl w:val="0"/>
          <w:numId w:val="37"/>
        </w:numPr>
        <w:ind w:left="284" w:hanging="284"/>
      </w:pPr>
      <w:r>
        <w:t xml:space="preserve">Operationeel: </w:t>
      </w:r>
      <w:r w:rsidR="00925C8C">
        <w:t>leraren</w:t>
      </w:r>
      <w:r w:rsidR="00AB62FF">
        <w:t xml:space="preserve"> / </w:t>
      </w:r>
      <w:r w:rsidR="00BA493F">
        <w:t>mentoren / dyslexieco</w:t>
      </w:r>
      <w:r w:rsidR="00341F83">
        <w:t>ach</w:t>
      </w:r>
    </w:p>
    <w:p w14:paraId="0E058DC2" w14:textId="2C78ABF6" w:rsidR="00E11AD5" w:rsidRDefault="00AB62FF" w:rsidP="00205E17">
      <w:pPr>
        <w:pStyle w:val="Lijstalinea"/>
        <w:numPr>
          <w:ilvl w:val="0"/>
          <w:numId w:val="37"/>
        </w:numPr>
        <w:ind w:left="284" w:hanging="284"/>
      </w:pPr>
      <w:r>
        <w:t xml:space="preserve">Tactisch: </w:t>
      </w:r>
      <w:r w:rsidR="00341F83">
        <w:t>zorgspecialist (bijv. rt’er</w:t>
      </w:r>
      <w:r w:rsidR="009F6991">
        <w:t xml:space="preserve"> </w:t>
      </w:r>
      <w:r w:rsidR="00341F83">
        <w:t>/</w:t>
      </w:r>
      <w:r w:rsidR="009F6991">
        <w:t xml:space="preserve"> </w:t>
      </w:r>
      <w:r w:rsidR="00341F83">
        <w:t>orthopedagoog</w:t>
      </w:r>
      <w:r w:rsidR="009F6991">
        <w:t xml:space="preserve"> / lees-/spellingspecialist</w:t>
      </w:r>
      <w:r w:rsidR="005D6C22">
        <w:t>)</w:t>
      </w:r>
      <w:r w:rsidR="00111EAD">
        <w:t>,</w:t>
      </w:r>
      <w:r w:rsidR="007A4CD8">
        <w:t xml:space="preserve"> intern begeleider</w:t>
      </w:r>
      <w:r w:rsidR="0087765C">
        <w:t>/kwaliteitscoördinator</w:t>
      </w:r>
      <w:r w:rsidR="00E912D0">
        <w:t xml:space="preserve"> </w:t>
      </w:r>
      <w:r w:rsidR="00D75ED5">
        <w:t>en</w:t>
      </w:r>
      <w:r w:rsidR="00E912D0">
        <w:t xml:space="preserve"> dyslexie-/ondersteuningscoördinator</w:t>
      </w:r>
      <w:r w:rsidR="00746494">
        <w:t>, bouwcoördinatoren/teamleiders</w:t>
      </w:r>
      <w:r w:rsidR="00E912D0">
        <w:t xml:space="preserve"> </w:t>
      </w:r>
      <w:r w:rsidR="00D75ED5">
        <w:t>én schoolleider</w:t>
      </w:r>
    </w:p>
    <w:p w14:paraId="618F976A" w14:textId="28E8077F" w:rsidR="00D75ED5" w:rsidRDefault="00D75ED5" w:rsidP="00205E17">
      <w:pPr>
        <w:pStyle w:val="Lijstalinea"/>
        <w:numPr>
          <w:ilvl w:val="0"/>
          <w:numId w:val="37"/>
        </w:numPr>
        <w:ind w:left="284" w:hanging="284"/>
      </w:pPr>
      <w:r>
        <w:t xml:space="preserve">Strategisch: </w:t>
      </w:r>
      <w:r w:rsidR="00DC045F">
        <w:t>medewerker Samenwerkingsverband Passend Onderwijs (SWV) of schoolbestuur</w:t>
      </w:r>
    </w:p>
    <w:p w14:paraId="4C9C9753" w14:textId="77777777" w:rsidR="00656C57" w:rsidRDefault="00656C57" w:rsidP="006431C3"/>
    <w:p w14:paraId="203308AD" w14:textId="782F60AC" w:rsidR="00BC171B" w:rsidRDefault="0005324B" w:rsidP="006431C3">
      <w:r>
        <w:t xml:space="preserve">Voor het vo is betrokkenheid </w:t>
      </w:r>
      <w:r w:rsidR="00C155CF">
        <w:t xml:space="preserve">van de vaksecties wenselijk om te zorgen dat </w:t>
      </w:r>
      <w:r w:rsidR="004303DE">
        <w:t xml:space="preserve">er indien nodig ook een vertaling van het dyslexiebeleidsplan plaatsvindt richting de vakwerkplannen. </w:t>
      </w:r>
    </w:p>
    <w:p w14:paraId="614D5A6B" w14:textId="012160FF" w:rsidR="006B10F8" w:rsidRPr="006B10F8" w:rsidRDefault="00995766" w:rsidP="006431C3">
      <w:r>
        <w:t xml:space="preserve">Ook </w:t>
      </w:r>
      <w:r w:rsidR="00E71549">
        <w:t xml:space="preserve">is het aan te raden om </w:t>
      </w:r>
      <w:r>
        <w:t>relevante (beleids</w:t>
      </w:r>
      <w:r w:rsidR="004A7075">
        <w:t>-</w:t>
      </w:r>
      <w:r>
        <w:t xml:space="preserve">)documenten van het </w:t>
      </w:r>
      <w:r w:rsidR="00B0537C">
        <w:t>SWV</w:t>
      </w:r>
      <w:r>
        <w:t xml:space="preserve"> en </w:t>
      </w:r>
      <w:r w:rsidR="00B0537C">
        <w:t>schoolbestuur</w:t>
      </w:r>
      <w:r w:rsidR="00E71549">
        <w:t xml:space="preserve"> te raadplegen</w:t>
      </w:r>
      <w:r w:rsidR="00B0537C">
        <w:t xml:space="preserve">. </w:t>
      </w:r>
      <w:r w:rsidR="008D22FB">
        <w:t>Op die manier wordt het dyslexiebeleidsplan steviger weggezet binnen de school</w:t>
      </w:r>
      <w:r w:rsidR="0046211C">
        <w:t>, wat de uitvoering en borging van het dyslexiebeleidsplan ten goede komt.</w:t>
      </w:r>
      <w:r>
        <w:t xml:space="preserve"> </w:t>
      </w:r>
      <w:r w:rsidR="00685362">
        <w:t xml:space="preserve">Verder is het belangrijk dat </w:t>
      </w:r>
      <w:r w:rsidR="00FA748A">
        <w:t xml:space="preserve">iedereen gemakkelijk bij het </w:t>
      </w:r>
      <w:r w:rsidR="00663E6A">
        <w:t>dyslexie</w:t>
      </w:r>
      <w:r w:rsidR="00FA748A">
        <w:t xml:space="preserve">beleidsplan </w:t>
      </w:r>
      <w:r w:rsidR="00E74A7C">
        <w:t>kan</w:t>
      </w:r>
      <w:r w:rsidR="00D242CF">
        <w:t>, de uitkomsten actief binnen de school gedeeld worden</w:t>
      </w:r>
      <w:r w:rsidR="00E74A7C">
        <w:t xml:space="preserve"> </w:t>
      </w:r>
      <w:r w:rsidR="00FA748A">
        <w:t xml:space="preserve">en dat het ‘levend’ wordt gehouden. </w:t>
      </w:r>
      <w:r w:rsidR="008E1C9E">
        <w:t xml:space="preserve">Dit betekent concreet dat de gemaakte plannen worden geëvalueerd en </w:t>
      </w:r>
      <w:r w:rsidR="0029107E">
        <w:t xml:space="preserve">het dyslexiebeleidsplan </w:t>
      </w:r>
      <w:r w:rsidR="001E792A">
        <w:t xml:space="preserve">op basis hiervan </w:t>
      </w:r>
      <w:r w:rsidR="0029107E">
        <w:t xml:space="preserve">wordt herzien </w:t>
      </w:r>
      <w:r w:rsidR="00663E6A">
        <w:t>indien nodig, bijvoorbeeld bij nieuwe inzichten of ontwikkelingen.</w:t>
      </w:r>
    </w:p>
    <w:p w14:paraId="7EF1E707" w14:textId="06EB4F3A" w:rsidR="00135E39" w:rsidRDefault="00135E39" w:rsidP="00135E39"/>
    <w:p w14:paraId="43A8643A" w14:textId="3144A5D8" w:rsidR="003B29E8" w:rsidRDefault="003B29E8">
      <w:pPr>
        <w:spacing w:after="160" w:line="259" w:lineRule="auto"/>
        <w:rPr>
          <w:rFonts w:eastAsiaTheme="majorEastAsia" w:cstheme="majorBidi"/>
          <w:b/>
          <w:sz w:val="32"/>
          <w:szCs w:val="32"/>
        </w:rPr>
      </w:pPr>
      <w:r>
        <w:br w:type="page"/>
      </w:r>
    </w:p>
    <w:p w14:paraId="7AE86D91" w14:textId="3B8D1B6D" w:rsidR="003A0CA1" w:rsidRDefault="006D5CB5" w:rsidP="00292F20">
      <w:pPr>
        <w:pStyle w:val="Kop1"/>
        <w:ind w:left="1418" w:hanging="1418"/>
      </w:pPr>
      <w:bookmarkStart w:id="1" w:name="_Toc177999178"/>
      <w:r>
        <w:lastRenderedPageBreak/>
        <w:t>Stap 1:</w:t>
      </w:r>
      <w:r w:rsidR="009021D0">
        <w:t xml:space="preserve"> </w:t>
      </w:r>
      <w:r w:rsidR="00B02797">
        <w:t>Werkgroep</w:t>
      </w:r>
      <w:r w:rsidR="006521AE" w:rsidRPr="002C1D2C">
        <w:t xml:space="preserve"> en doelgroep</w:t>
      </w:r>
      <w:bookmarkEnd w:id="1"/>
    </w:p>
    <w:p w14:paraId="6C207F2F" w14:textId="4DB5B6CC" w:rsidR="00E44251" w:rsidRDefault="00205E17" w:rsidP="003340E9">
      <w:pPr>
        <w:rPr>
          <w:i/>
          <w:iCs/>
        </w:rPr>
      </w:pPr>
      <w:r>
        <w:rPr>
          <w:i/>
          <w:iCs/>
          <w:noProof/>
        </w:rPr>
        <mc:AlternateContent>
          <mc:Choice Requires="wps">
            <w:drawing>
              <wp:anchor distT="0" distB="0" distL="114300" distR="114300" simplePos="0" relativeHeight="251658241" behindDoc="1" locked="0" layoutInCell="1" allowOverlap="1" wp14:anchorId="4F32841A" wp14:editId="7B590D40">
                <wp:simplePos x="0" y="0"/>
                <wp:positionH relativeFrom="margin">
                  <wp:align>right</wp:align>
                </wp:positionH>
                <wp:positionV relativeFrom="paragraph">
                  <wp:posOffset>230505</wp:posOffset>
                </wp:positionV>
                <wp:extent cx="5734050" cy="5213985"/>
                <wp:effectExtent l="0" t="0" r="19050" b="24765"/>
                <wp:wrapTopAndBottom/>
                <wp:docPr id="937508621" name="Rechthoek: afgeronde hoeken 3"/>
                <wp:cNvGraphicFramePr/>
                <a:graphic xmlns:a="http://schemas.openxmlformats.org/drawingml/2006/main">
                  <a:graphicData uri="http://schemas.microsoft.com/office/word/2010/wordprocessingShape">
                    <wps:wsp>
                      <wps:cNvSpPr/>
                      <wps:spPr>
                        <a:xfrm>
                          <a:off x="0" y="0"/>
                          <a:ext cx="5734050" cy="5214551"/>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15F422" w14:textId="38233B67" w:rsidR="00777C96" w:rsidRPr="00777C96" w:rsidRDefault="00777C96" w:rsidP="0063399D">
                            <w:pPr>
                              <w:pStyle w:val="uitleg"/>
                              <w:rPr>
                                <w:b w:val="0"/>
                                <w:bCs w:val="0"/>
                                <w:i w:val="0"/>
                                <w:iCs w:val="0"/>
                                <w:color w:val="242424"/>
                                <w:sz w:val="24"/>
                                <w:szCs w:val="20"/>
                              </w:rPr>
                            </w:pPr>
                            <w:r w:rsidRPr="00777C96">
                              <w:rPr>
                                <w:b w:val="0"/>
                                <w:bCs w:val="0"/>
                                <w:i w:val="0"/>
                                <w:iCs w:val="0"/>
                                <w:color w:val="242424"/>
                                <w:sz w:val="24"/>
                                <w:szCs w:val="20"/>
                              </w:rPr>
                              <w:t>Beschrijf ten eerste de werkgroep, de geldigheid en de doelgroep van dit dyslexiebeleidsplan.</w:t>
                            </w:r>
                          </w:p>
                          <w:p w14:paraId="3E2B660C" w14:textId="77777777" w:rsidR="00205E17" w:rsidRDefault="00205E17" w:rsidP="00205E17">
                            <w:r w:rsidRPr="00EC6AAC">
                              <w:rPr>
                                <w:b/>
                                <w:bCs/>
                              </w:rPr>
                              <w:t>Werkgroep:</w:t>
                            </w:r>
                            <w:r>
                              <w:t xml:space="preserve"> stel het dyslexiebeleidsplan op met een kleine groep collega’s (tussen de 3-6 personen afhankelijk van de schoolgrootte), die bestaat uit betrokkenen van alle geledingen van de school. Zorg dat er afstemming plaatsvindt met de schoolleiding (het liefst is deze ook direct betrokken), om ervoor te zorgen dat het opstellen en het uitvoeren van het dyslexiebeleidsplan wordt gefaciliteerd.</w:t>
                            </w:r>
                          </w:p>
                          <w:p w14:paraId="21F6A597" w14:textId="77777777" w:rsidR="00205E17" w:rsidRDefault="00205E17" w:rsidP="00205E17"/>
                          <w:p w14:paraId="0E3B536C" w14:textId="77777777" w:rsidR="00205E17" w:rsidRDefault="00205E17" w:rsidP="00205E17">
                            <w:r>
                              <w:rPr>
                                <w:b/>
                                <w:bCs/>
                              </w:rPr>
                              <w:t xml:space="preserve">Geldigheid beleidsplan: </w:t>
                            </w:r>
                            <w:r>
                              <w:t>het is gebruikelijk dat een beleidsplan wordt gemaakt voor meerdere jaren (ongeveer 2-4 jaar). Op deze manier kun je de doelen goed plannen  over de jaren heen en hierbij prioriteiten aangeven. Wellicht kan dit samenlopen met het schoolplan of schoolondersteuningsplan vanuit het SWV.</w:t>
                            </w:r>
                            <w:r>
                              <w:br/>
                            </w:r>
                          </w:p>
                          <w:p w14:paraId="14FC073E" w14:textId="77777777" w:rsidR="00205E17" w:rsidRDefault="00205E17" w:rsidP="00205E17">
                            <w:r w:rsidRPr="00EC6AAC">
                              <w:rPr>
                                <w:b/>
                                <w:bCs/>
                              </w:rPr>
                              <w:t>Doelgroep:</w:t>
                            </w:r>
                            <w:r>
                              <w:t xml:space="preserve"> specificeer duidelijk voor welk type ondersteuningsbehoefte dit dyslexiebeleidsplan wordt opgesteld en voor welke professionals in de school het bedoeld is. </w:t>
                            </w:r>
                            <w:r w:rsidRPr="00D64D84">
                              <w:t xml:space="preserve">Aanbevolen wordt om niet alleen iets op te nemen over de aanpak bij leerlingen met een dyslexieverklaring maar ook bij leerlingen met lees- en/of spellingproblemen en leerlingen met </w:t>
                            </w:r>
                            <w:r>
                              <w:t xml:space="preserve">een </w:t>
                            </w:r>
                            <w:r w:rsidRPr="00D64D84">
                              <w:t xml:space="preserve">vermoeden van dyslexie. </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2841A" id="Rechthoek: afgeronde hoeken 3" o:spid="_x0000_s1027" style="position:absolute;margin-left:400.3pt;margin-top:18.15pt;width:451.5pt;height:410.5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" fillcolor="#e1784f [3204]" strokecolor="#c24e21" strokeweight="1pt">
                <v:fill opacity="19789f"/>
                <v:stroke joinstyle="miter"/>
                <v:textbox inset="3mm,,3mm">
                  <w:txbxContent>
                    <w:p w14:paraId="0615F422" w14:textId="38233B67" w:rsidR="00777C96" w:rsidRPr="00777C96" w:rsidRDefault="00777C96" w:rsidP="0063399D">
                      <w:pPr>
                        <w:pStyle w:val="uitleg"/>
                        <w:rPr>
                          <w:b w:val="0"/>
                          <w:bCs w:val="0"/>
                          <w:i w:val="0"/>
                          <w:iCs w:val="0"/>
                          <w:color w:val="242424"/>
                          <w:sz w:val="24"/>
                          <w:szCs w:val="20"/>
                        </w:rPr>
                      </w:pPr>
                      <w:r w:rsidRPr="00777C96">
                        <w:rPr>
                          <w:b w:val="0"/>
                          <w:bCs w:val="0"/>
                          <w:i w:val="0"/>
                          <w:iCs w:val="0"/>
                          <w:color w:val="242424"/>
                          <w:sz w:val="24"/>
                          <w:szCs w:val="20"/>
                        </w:rPr>
                        <w:t>Beschrijf ten eerste de werkgroep, de geldigheid en de doelgroep van dit dyslexiebeleidsplan.</w:t>
                      </w:r>
                    </w:p>
                    <w:p w14:paraId="3E2B660C" w14:textId="77777777" w:rsidR="00205E17" w:rsidRDefault="00205E17" w:rsidP="00205E17">
                      <w:r w:rsidRPr="00EC6AAC">
                        <w:rPr>
                          <w:b/>
                          <w:bCs/>
                        </w:rPr>
                        <w:t>Werkgroep:</w:t>
                      </w:r>
                      <w:r>
                        <w:t xml:space="preserve"> stel het dyslexiebeleidsplan op met een kleine groep collega’s (tussen de 3-6 personen afhankelijk van de schoolgrootte), die bestaat uit betrokkenen van alle geledingen van de school. Zorg dat er afstemming plaatsvindt met de schoolleiding (het liefst is deze ook direct betrokken), om ervoor te zorgen dat het opstellen en het uitvoeren van het dyslexiebeleidsplan wordt gefaciliteerd.</w:t>
                      </w:r>
                    </w:p>
                    <w:p w14:paraId="21F6A597" w14:textId="77777777" w:rsidR="00205E17" w:rsidRDefault="00205E17" w:rsidP="00205E17"/>
                    <w:p w14:paraId="0E3B536C" w14:textId="77777777" w:rsidR="00205E17" w:rsidRDefault="00205E17" w:rsidP="00205E17">
                      <w:r>
                        <w:rPr>
                          <w:b/>
                          <w:bCs/>
                        </w:rPr>
                        <w:t xml:space="preserve">Geldigheid beleidsplan: </w:t>
                      </w:r>
                      <w:r>
                        <w:t>het is gebruikelijk dat een beleidsplan wordt gemaakt voor meerdere jaren (ongeveer 2-4 jaar). Op deze manier kun je de doelen goed plannen  over de jaren heen en hierbij prioriteiten aangeven. Wellicht kan dit samenlopen met het schoolplan of schoolondersteuningsplan vanuit het SWV.</w:t>
                      </w:r>
                      <w:r>
                        <w:br/>
                      </w:r>
                    </w:p>
                    <w:p w14:paraId="14FC073E" w14:textId="77777777" w:rsidR="00205E17" w:rsidRDefault="00205E17" w:rsidP="00205E17">
                      <w:r w:rsidRPr="00EC6AAC">
                        <w:rPr>
                          <w:b/>
                          <w:bCs/>
                        </w:rPr>
                        <w:t>Doelgroep:</w:t>
                      </w:r>
                      <w:r>
                        <w:t xml:space="preserve"> specificeer duidelijk voor welk type ondersteuningsbehoefte dit dyslexiebeleidsplan wordt opgesteld en voor welke professionals in de school het bedoeld is. </w:t>
                      </w:r>
                      <w:r w:rsidRPr="00D64D84">
                        <w:t xml:space="preserve">Aanbevolen wordt om niet alleen iets op te nemen over de aanpak bij leerlingen met een dyslexieverklaring maar ook bij leerlingen met lees- en/of spellingproblemen en leerlingen met </w:t>
                      </w:r>
                      <w:r>
                        <w:t xml:space="preserve">een </w:t>
                      </w:r>
                      <w:r w:rsidRPr="00D64D84">
                        <w:t xml:space="preserve">vermoeden van dyslexie. </w:t>
                      </w:r>
                    </w:p>
                  </w:txbxContent>
                </v:textbox>
                <w10:wrap type="topAndBottom" anchorx="margin"/>
              </v:roundrect>
            </w:pict>
          </mc:Fallback>
        </mc:AlternateContent>
      </w:r>
    </w:p>
    <w:p w14:paraId="0BA37C39" w14:textId="77777777" w:rsidR="003340E9" w:rsidRDefault="003340E9" w:rsidP="003340E9"/>
    <w:p w14:paraId="67EA9E94" w14:textId="1F1BF765" w:rsidR="00B71750" w:rsidRPr="00656C57" w:rsidRDefault="009021D0" w:rsidP="0063399D">
      <w:pPr>
        <w:pStyle w:val="uitleg"/>
      </w:pPr>
      <w:r>
        <w:t>Uitwerking</w:t>
      </w:r>
    </w:p>
    <w:p w14:paraId="0E9626EC" w14:textId="7BEA35D6" w:rsidR="00C20ABB" w:rsidRDefault="00AC38A3" w:rsidP="0063399D">
      <w:pPr>
        <w:keepNext/>
        <w:keepLines/>
      </w:pPr>
      <w:r>
        <w:t>Werkgroe</w:t>
      </w:r>
      <w:r w:rsidR="00C20ABB">
        <w:t>p</w:t>
      </w:r>
      <w:r>
        <w:t xml:space="preserve">: </w:t>
      </w:r>
      <w:r w:rsidR="003A0CA1">
        <w:t xml:space="preserve">Dit </w:t>
      </w:r>
      <w:r w:rsidR="00C525AC">
        <w:t>dyslexie</w:t>
      </w:r>
      <w:r w:rsidR="003A0CA1">
        <w:t>beleidsplan is op gesteld door</w:t>
      </w:r>
      <w:r w:rsidR="0063399D">
        <w:t xml:space="preserve"> </w:t>
      </w:r>
      <w:sdt>
        <w:sdtPr>
          <w:id w:val="-1117439996"/>
          <w:placeholder>
            <w:docPart w:val="53851FA54DBB48328D969CB1B864E56E"/>
          </w:placeholder>
          <w:showingPlcHdr/>
          <w:text w:multiLine="1"/>
        </w:sdtPr>
        <w:sdtEndPr/>
        <w:sdtContent>
          <w:r w:rsidR="0063399D" w:rsidRPr="00802625">
            <w:rPr>
              <w:rStyle w:val="Tekstvantijdelijkeaanduiding"/>
            </w:rPr>
            <w:t>Klik om tekst in</w:t>
          </w:r>
          <w:r w:rsidR="0063399D" w:rsidRPr="006C4B65">
            <w:rPr>
              <w:rStyle w:val="Tekstvantijdelijkeaanduiding"/>
            </w:rPr>
            <w:t xml:space="preserve"> te voer</w:t>
          </w:r>
          <w:r w:rsidR="0063399D" w:rsidRPr="00802625">
            <w:rPr>
              <w:rStyle w:val="Tekstvantijdelijkeaanduiding"/>
            </w:rPr>
            <w:t>en.</w:t>
          </w:r>
        </w:sdtContent>
      </w:sdt>
      <w:r w:rsidR="0063399D">
        <w:t xml:space="preserve"> </w:t>
      </w:r>
      <w:r w:rsidR="003A0CA1">
        <w:t>onder verantwoordelijkheid van</w:t>
      </w:r>
      <w:r w:rsidR="0063399D">
        <w:t xml:space="preserve"> </w:t>
      </w:r>
      <w:sdt>
        <w:sdtPr>
          <w:id w:val="-1436287373"/>
          <w:placeholder>
            <w:docPart w:val="6B38097490E942948DBF14A5FEA5BF14"/>
          </w:placeholder>
          <w:showingPlcHdr/>
          <w:text w:multiLine="1"/>
        </w:sdtPr>
        <w:sdtEndPr/>
        <w:sdtContent>
          <w:r w:rsidR="009021D0" w:rsidRPr="00802625">
            <w:rPr>
              <w:rStyle w:val="Tekstvantijdelijkeaanduiding"/>
            </w:rPr>
            <w:t>Klik om tekst in</w:t>
          </w:r>
          <w:r w:rsidR="009021D0" w:rsidRPr="006C4B65">
            <w:rPr>
              <w:rStyle w:val="Tekstvantijdelijkeaanduiding"/>
            </w:rPr>
            <w:t xml:space="preserve"> te voer</w:t>
          </w:r>
          <w:r w:rsidR="009021D0" w:rsidRPr="00802625">
            <w:rPr>
              <w:rStyle w:val="Tekstvantijdelijkeaanduiding"/>
            </w:rPr>
            <w:t>en.</w:t>
          </w:r>
        </w:sdtContent>
      </w:sdt>
      <w:r w:rsidR="003A0CA1">
        <w:t xml:space="preserve"> </w:t>
      </w:r>
    </w:p>
    <w:p w14:paraId="5B8EC1F0" w14:textId="77777777" w:rsidR="00C20ABB" w:rsidRDefault="00C20ABB" w:rsidP="00D53474"/>
    <w:p w14:paraId="589D489A" w14:textId="2A8AD65D" w:rsidR="00AC38A3" w:rsidRDefault="00C20ABB" w:rsidP="00D53474">
      <w:r>
        <w:t xml:space="preserve">Geldigheid beleidsplan: Dit </w:t>
      </w:r>
      <w:r w:rsidR="009F2F14">
        <w:t xml:space="preserve">beleidsplan is </w:t>
      </w:r>
      <w:r w:rsidR="003A0CA1">
        <w:t xml:space="preserve">geldig van </w:t>
      </w:r>
      <w:sdt>
        <w:sdtPr>
          <w:id w:val="1097683447"/>
          <w:placeholder>
            <w:docPart w:val="AA0603DA1D084B3BBE5E06770B3D3B8A"/>
          </w:placeholder>
          <w:showingPlcHdr/>
          <w:text w:multiLine="1"/>
        </w:sdtPr>
        <w:sdtEndPr/>
        <w:sdtContent>
          <w:r w:rsidR="0063399D" w:rsidRPr="00802625">
            <w:rPr>
              <w:rStyle w:val="Tekstvantijdelijkeaanduiding"/>
            </w:rPr>
            <w:t>Klik om tekst in</w:t>
          </w:r>
          <w:r w:rsidR="0063399D" w:rsidRPr="006C4B65">
            <w:rPr>
              <w:rStyle w:val="Tekstvantijdelijkeaanduiding"/>
            </w:rPr>
            <w:t xml:space="preserve"> te voer</w:t>
          </w:r>
          <w:r w:rsidR="0063399D" w:rsidRPr="00802625">
            <w:rPr>
              <w:rStyle w:val="Tekstvantijdelijkeaanduiding"/>
            </w:rPr>
            <w:t>en.</w:t>
          </w:r>
        </w:sdtContent>
      </w:sdt>
      <w:r w:rsidR="003A0CA1">
        <w:t xml:space="preserve"> tot </w:t>
      </w:r>
      <w:sdt>
        <w:sdtPr>
          <w:id w:val="-158845793"/>
          <w:placeholder>
            <w:docPart w:val="3C7FBBCA02A34B9D84D31B6A6F1E0E67"/>
          </w:placeholder>
          <w:showingPlcHdr/>
          <w:text w:multiLine="1"/>
        </w:sdtPr>
        <w:sdtEndPr/>
        <w:sdtContent>
          <w:r w:rsidR="0063399D" w:rsidRPr="00802625">
            <w:rPr>
              <w:rStyle w:val="Tekstvantijdelijkeaanduiding"/>
            </w:rPr>
            <w:t>Klik om tekst in</w:t>
          </w:r>
          <w:r w:rsidR="0063399D" w:rsidRPr="006C4B65">
            <w:rPr>
              <w:rStyle w:val="Tekstvantijdelijkeaanduiding"/>
            </w:rPr>
            <w:t xml:space="preserve"> te voer</w:t>
          </w:r>
          <w:r w:rsidR="0063399D" w:rsidRPr="00802625">
            <w:rPr>
              <w:rStyle w:val="Tekstvantijdelijkeaanduiding"/>
            </w:rPr>
            <w:t>en.</w:t>
          </w:r>
        </w:sdtContent>
      </w:sdt>
    </w:p>
    <w:p w14:paraId="31958184" w14:textId="77777777" w:rsidR="00AC38A3" w:rsidRDefault="00AC38A3" w:rsidP="00D53474"/>
    <w:p w14:paraId="48812BF2" w14:textId="2D934DAB" w:rsidR="0089525E" w:rsidRDefault="00AC38A3" w:rsidP="0089525E">
      <w:r>
        <w:t xml:space="preserve">Doelgroep: </w:t>
      </w:r>
      <w:r w:rsidR="003A0CA1">
        <w:t>Dit dyslexiebeleid</w:t>
      </w:r>
      <w:r w:rsidR="001B3A69">
        <w:t>splan</w:t>
      </w:r>
      <w:r w:rsidR="003A0CA1">
        <w:t xml:space="preserve"> heeft betrekking op </w:t>
      </w:r>
      <w:sdt>
        <w:sdtPr>
          <w:id w:val="-952245054"/>
          <w:placeholder>
            <w:docPart w:val="59B3D977146B4A4BA0EB2BE0D1CBA147"/>
          </w:placeholder>
          <w:showingPlcHdr/>
          <w:text w:multiLine="1"/>
        </w:sdtPr>
        <w:sdtEndPr/>
        <w:sdtContent>
          <w:r w:rsidR="0063399D" w:rsidRPr="00802625">
            <w:rPr>
              <w:rStyle w:val="Tekstvantijdelijkeaanduiding"/>
            </w:rPr>
            <w:t>Klik om tekst in</w:t>
          </w:r>
          <w:r w:rsidR="0063399D" w:rsidRPr="006C4B65">
            <w:rPr>
              <w:rStyle w:val="Tekstvantijdelijkeaanduiding"/>
            </w:rPr>
            <w:t xml:space="preserve"> te voer</w:t>
          </w:r>
          <w:r w:rsidR="0063399D" w:rsidRPr="00802625">
            <w:rPr>
              <w:rStyle w:val="Tekstvantijdelijkeaanduiding"/>
            </w:rPr>
            <w:t>en.</w:t>
          </w:r>
        </w:sdtContent>
      </w:sdt>
    </w:p>
    <w:p w14:paraId="56C3274F" w14:textId="77777777" w:rsidR="00136B19" w:rsidRDefault="00136B19">
      <w:pPr>
        <w:spacing w:after="160" w:line="259" w:lineRule="auto"/>
        <w:rPr>
          <w:rFonts w:eastAsiaTheme="majorEastAsia" w:cstheme="majorBidi"/>
          <w:b/>
          <w:sz w:val="28"/>
          <w:szCs w:val="26"/>
        </w:rPr>
      </w:pPr>
      <w:r>
        <w:br w:type="page"/>
      </w:r>
    </w:p>
    <w:p w14:paraId="4C4DC391" w14:textId="51FE0E35" w:rsidR="007439F5" w:rsidRDefault="006D5CB5" w:rsidP="009021D0">
      <w:pPr>
        <w:pStyle w:val="Kop1"/>
        <w:ind w:left="1418" w:hanging="1418"/>
      </w:pPr>
      <w:bookmarkStart w:id="2" w:name="_Toc177999179"/>
      <w:r>
        <w:lastRenderedPageBreak/>
        <w:t>Stap 2:</w:t>
      </w:r>
      <w:r w:rsidR="009021D0">
        <w:t xml:space="preserve"> </w:t>
      </w:r>
      <w:r w:rsidR="007439F5">
        <w:t>Aanleiding</w:t>
      </w:r>
      <w:bookmarkEnd w:id="2"/>
    </w:p>
    <w:p w14:paraId="596DFA6A" w14:textId="174D95DD" w:rsidR="00292F20" w:rsidRDefault="00292F20" w:rsidP="008B7196">
      <w:pPr>
        <w:rPr>
          <w:i/>
          <w:iCs/>
        </w:rPr>
      </w:pPr>
      <w:r>
        <w:rPr>
          <w:i/>
          <w:iCs/>
          <w:noProof/>
        </w:rPr>
        <mc:AlternateContent>
          <mc:Choice Requires="wps">
            <w:drawing>
              <wp:anchor distT="0" distB="0" distL="114300" distR="114300" simplePos="0" relativeHeight="251658242" behindDoc="1" locked="0" layoutInCell="1" allowOverlap="1" wp14:anchorId="167AEB59" wp14:editId="3AAA2A1C">
                <wp:simplePos x="0" y="0"/>
                <wp:positionH relativeFrom="margin">
                  <wp:align>right</wp:align>
                </wp:positionH>
                <wp:positionV relativeFrom="paragraph">
                  <wp:posOffset>240665</wp:posOffset>
                </wp:positionV>
                <wp:extent cx="5734050" cy="1317625"/>
                <wp:effectExtent l="0" t="0" r="19050" b="15875"/>
                <wp:wrapTopAndBottom/>
                <wp:docPr id="1342690743" name="Rechthoek: afgeronde hoeken 3"/>
                <wp:cNvGraphicFramePr/>
                <a:graphic xmlns:a="http://schemas.openxmlformats.org/drawingml/2006/main">
                  <a:graphicData uri="http://schemas.microsoft.com/office/word/2010/wordprocessingShape">
                    <wps:wsp>
                      <wps:cNvSpPr/>
                      <wps:spPr>
                        <a:xfrm>
                          <a:off x="0" y="0"/>
                          <a:ext cx="5734050" cy="1318055"/>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2B9961" w14:textId="79F296C6" w:rsidR="00292F20" w:rsidRDefault="00292F20" w:rsidP="00292F20">
                            <w:r>
                              <w:t>Beschrijf hier wat de aanleiding is voor het opstellen / bijstellen van een dyslexiebeleidsplan. Dit kunnen zowel interne als externe redenen zijn. Formuleer ook de urgentie waarom er verbeterslagen nodig zijn op jullie school. Deze aanleiding kan straks helpen bij het prioriteren van activiteiten (stap 6).</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AEB59" id="_x0000_s1028" style="position:absolute;margin-left:400.3pt;margin-top:18.95pt;width:451.5pt;height:103.75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" fillcolor="#e1784f [3204]" strokecolor="#c24e21" strokeweight="1pt">
                <v:fill opacity="19789f"/>
                <v:stroke joinstyle="miter"/>
                <v:textbox inset="3mm,,3mm">
                  <w:txbxContent>
                    <w:p w14:paraId="092B9961" w14:textId="79F296C6" w:rsidR="00292F20" w:rsidRDefault="00292F20" w:rsidP="00292F20">
                      <w:r>
                        <w:t>Beschrijf hier wat de aanleiding is voor het opstellen / bijstellen van een dyslexiebeleidsplan. Dit kunnen zowel interne als externe redenen zijn. Formuleer ook de urgentie waarom er verbeterslagen nodig zijn op jullie school. Deze aanleiding kan straks helpen bij het prioriteren van activiteiten (stap 6).</w:t>
                      </w:r>
                    </w:p>
                  </w:txbxContent>
                </v:textbox>
                <w10:wrap type="topAndBottom" anchorx="margin"/>
              </v:roundrect>
            </w:pict>
          </mc:Fallback>
        </mc:AlternateContent>
      </w:r>
    </w:p>
    <w:p w14:paraId="44CCAD78" w14:textId="77777777" w:rsidR="008B7196" w:rsidRDefault="008B7196" w:rsidP="008B7196">
      <w:pPr>
        <w:rPr>
          <w:i/>
          <w:iCs/>
        </w:rPr>
      </w:pPr>
    </w:p>
    <w:p w14:paraId="56974688" w14:textId="77777777" w:rsidR="00292F20" w:rsidRPr="00292F20" w:rsidRDefault="00292F20" w:rsidP="00292F20">
      <w:pPr>
        <w:rPr>
          <w:i/>
          <w:iCs/>
          <w:color w:val="C24E21"/>
        </w:rPr>
      </w:pPr>
      <w:r w:rsidRPr="00292F20">
        <w:rPr>
          <w:i/>
          <w:iCs/>
          <w:color w:val="C24E21"/>
        </w:rPr>
        <w:t>Voorbeelden</w:t>
      </w:r>
    </w:p>
    <w:p w14:paraId="0479AAD3" w14:textId="77777777" w:rsidR="00292F20" w:rsidRPr="000204A6" w:rsidRDefault="00292F20" w:rsidP="00292F20">
      <w:pPr>
        <w:pStyle w:val="Lijstalinea"/>
        <w:numPr>
          <w:ilvl w:val="0"/>
          <w:numId w:val="33"/>
        </w:numPr>
        <w:ind w:left="284" w:hanging="284"/>
        <w:rPr>
          <w:i/>
          <w:iCs/>
        </w:rPr>
      </w:pPr>
      <w:r>
        <w:t>We zijn benieuwd hoe we ervoor staan op het gebied van begeleiding van leerlingen met lees-, spellingproblemen en dyslexie.</w:t>
      </w:r>
    </w:p>
    <w:p w14:paraId="4A9B04D8" w14:textId="77777777" w:rsidR="00292F20" w:rsidRPr="000204A6" w:rsidRDefault="00292F20" w:rsidP="00292F20">
      <w:pPr>
        <w:pStyle w:val="Lijstalinea"/>
        <w:numPr>
          <w:ilvl w:val="0"/>
          <w:numId w:val="33"/>
        </w:numPr>
        <w:ind w:left="284" w:hanging="284"/>
        <w:rPr>
          <w:i/>
          <w:iCs/>
        </w:rPr>
      </w:pPr>
      <w:r>
        <w:t>We hebben veel leerlingen met een taalleerprobleem of taalachterstand en we willen vastleggen hoe we hen gaan begeleiden in de toekomst.</w:t>
      </w:r>
    </w:p>
    <w:p w14:paraId="3815A20B" w14:textId="77777777" w:rsidR="00292F20" w:rsidRPr="0075535B" w:rsidRDefault="00292F20" w:rsidP="00292F20">
      <w:pPr>
        <w:pStyle w:val="Lijstalinea"/>
        <w:numPr>
          <w:ilvl w:val="0"/>
          <w:numId w:val="33"/>
        </w:numPr>
        <w:ind w:left="284" w:hanging="284"/>
        <w:rPr>
          <w:i/>
          <w:iCs/>
        </w:rPr>
      </w:pPr>
      <w:r>
        <w:t>We willen vanuit de school graag een verbeterslag maken vanwege knelpunten die we signaleren binnen de school.</w:t>
      </w:r>
    </w:p>
    <w:p w14:paraId="30F65617" w14:textId="77777777" w:rsidR="00292F20" w:rsidRDefault="00292F20" w:rsidP="00292F20">
      <w:pPr>
        <w:pStyle w:val="Lijstalinea"/>
        <w:numPr>
          <w:ilvl w:val="0"/>
          <w:numId w:val="33"/>
        </w:numPr>
        <w:ind w:left="284" w:hanging="284"/>
      </w:pPr>
      <w:r>
        <w:t>We zijn door onze schoolleiding/schoolbestuur/samenwerkingsverband Passend Onderwijs aangezet tot een verbetertraject omtrent de begeleiding van leerlingen met lees-, spellingproblemen en dyslexie.</w:t>
      </w:r>
    </w:p>
    <w:p w14:paraId="412C2BC0" w14:textId="77777777" w:rsidR="00292F20" w:rsidRDefault="00292F20" w:rsidP="008B7196">
      <w:pPr>
        <w:rPr>
          <w:i/>
          <w:iCs/>
        </w:rPr>
      </w:pPr>
    </w:p>
    <w:p w14:paraId="00F650D2" w14:textId="4FA538C5" w:rsidR="008B7196" w:rsidRPr="00656C57" w:rsidRDefault="009021D0" w:rsidP="0063399D">
      <w:pPr>
        <w:pStyle w:val="uitleg"/>
      </w:pPr>
      <w:r>
        <w:t>Uitwerking</w:t>
      </w:r>
    </w:p>
    <w:p w14:paraId="23317BF8" w14:textId="60979B19" w:rsidR="0063399D" w:rsidRDefault="00AC38A3" w:rsidP="0063399D">
      <w:pPr>
        <w:keepNext/>
        <w:keepLines/>
        <w:ind w:left="1418" w:hanging="1418"/>
      </w:pPr>
      <w:r w:rsidRPr="0063399D">
        <w:t>Aanleiding</w:t>
      </w:r>
      <w:r w:rsidR="0063399D">
        <w:t>:</w:t>
      </w:r>
      <w:r w:rsidR="0063399D" w:rsidRPr="0063399D">
        <w:t xml:space="preserve"> </w:t>
      </w:r>
      <w:r w:rsidR="0063399D" w:rsidRPr="0063399D">
        <w:tab/>
      </w:r>
      <w:sdt>
        <w:sdtPr>
          <w:id w:val="59140046"/>
          <w:placeholder>
            <w:docPart w:val="5284295C06D04577A599C6B03B14927E"/>
          </w:placeholder>
          <w:showingPlcHdr/>
          <w:text w:multiLine="1"/>
        </w:sdtPr>
        <w:sdtEndPr/>
        <w:sdtContent>
          <w:r w:rsidR="0063399D" w:rsidRPr="00802625">
            <w:rPr>
              <w:rStyle w:val="Tekstvantijdelijkeaanduiding"/>
            </w:rPr>
            <w:t>Klik om tekst in</w:t>
          </w:r>
          <w:r w:rsidR="0063399D" w:rsidRPr="006C4B65">
            <w:rPr>
              <w:rStyle w:val="Tekstvantijdelijkeaanduiding"/>
            </w:rPr>
            <w:t xml:space="preserve"> te voer</w:t>
          </w:r>
          <w:r w:rsidR="0063399D" w:rsidRPr="00802625">
            <w:rPr>
              <w:rStyle w:val="Tekstvantijdelijkeaanduiding"/>
            </w:rPr>
            <w:t>en.</w:t>
          </w:r>
        </w:sdtContent>
      </w:sdt>
    </w:p>
    <w:p w14:paraId="24CDD065" w14:textId="3F5525A7" w:rsidR="004D029B" w:rsidRPr="0063399D" w:rsidRDefault="004D029B" w:rsidP="004D029B"/>
    <w:p w14:paraId="1C1CCE07" w14:textId="77777777" w:rsidR="006D38CF" w:rsidRPr="0063399D" w:rsidRDefault="006D38CF" w:rsidP="00953AF3">
      <w:pPr>
        <w:pStyle w:val="Geenafstand"/>
      </w:pPr>
    </w:p>
    <w:p w14:paraId="4EFAD783" w14:textId="77777777" w:rsidR="00F3428C" w:rsidRPr="0063399D" w:rsidRDefault="00F3428C">
      <w:pPr>
        <w:spacing w:after="160" w:line="259" w:lineRule="auto"/>
        <w:rPr>
          <w:rFonts w:eastAsiaTheme="majorEastAsia" w:cstheme="majorBidi"/>
          <w:b/>
          <w:sz w:val="32"/>
          <w:szCs w:val="32"/>
        </w:rPr>
      </w:pPr>
      <w:r w:rsidRPr="0063399D">
        <w:br w:type="page"/>
      </w:r>
    </w:p>
    <w:p w14:paraId="333925CD" w14:textId="013C590D" w:rsidR="00F3428C" w:rsidRDefault="00F3428C" w:rsidP="00635CD5">
      <w:pPr>
        <w:pStyle w:val="Kop1"/>
      </w:pPr>
      <w:bookmarkStart w:id="3" w:name="_Toc177999180"/>
      <w:r>
        <w:lastRenderedPageBreak/>
        <w:t>Stap 3: Missie en visie op taal, lees- en spellingproblemen en dyslexie</w:t>
      </w:r>
      <w:bookmarkEnd w:id="3"/>
    </w:p>
    <w:p w14:paraId="2625685F" w14:textId="1E345F80" w:rsidR="005F5A3D" w:rsidRDefault="005F5A3D" w:rsidP="00F3428C">
      <w:pPr>
        <w:rPr>
          <w:i/>
          <w:iCs/>
        </w:rPr>
      </w:pPr>
    </w:p>
    <w:p w14:paraId="0421C2C8" w14:textId="5A40705D" w:rsidR="005F5A3D" w:rsidRDefault="005F5A3D" w:rsidP="00DF27A2">
      <w:pPr>
        <w:spacing w:before="240"/>
        <w:ind w:left="397" w:right="397"/>
      </w:pPr>
      <w:r>
        <w:rPr>
          <w:i/>
          <w:iCs/>
          <w:noProof/>
        </w:rPr>
        <mc:AlternateContent>
          <mc:Choice Requires="wps">
            <w:drawing>
              <wp:anchor distT="0" distB="0" distL="114300" distR="114300" simplePos="0" relativeHeight="251658243" behindDoc="1" locked="0" layoutInCell="1" allowOverlap="1" wp14:anchorId="70FF42FF" wp14:editId="360E9BE7">
                <wp:simplePos x="0" y="0"/>
                <wp:positionH relativeFrom="margin">
                  <wp:posOffset>24018</wp:posOffset>
                </wp:positionH>
                <wp:positionV relativeFrom="paragraph">
                  <wp:posOffset>5227</wp:posOffset>
                </wp:positionV>
                <wp:extent cx="5734050" cy="7174523"/>
                <wp:effectExtent l="0" t="0" r="19050" b="26670"/>
                <wp:wrapNone/>
                <wp:docPr id="1067033881" name="Rechthoek: afgeronde hoeken 3"/>
                <wp:cNvGraphicFramePr/>
                <a:graphic xmlns:a="http://schemas.openxmlformats.org/drawingml/2006/main">
                  <a:graphicData uri="http://schemas.microsoft.com/office/word/2010/wordprocessingShape">
                    <wps:wsp>
                      <wps:cNvSpPr/>
                      <wps:spPr>
                        <a:xfrm>
                          <a:off x="0" y="0"/>
                          <a:ext cx="5734050" cy="7174523"/>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0674E6" w14:textId="0B563CE0" w:rsidR="00E55BFE" w:rsidRPr="005F5A3D" w:rsidRDefault="00E55BFE" w:rsidP="005F5A3D">
                            <w:pPr>
                              <w:rPr>
                                <w:rStyle w:val="Hyperlink"/>
                                <w:color w:val="242424"/>
                                <w:u w:val="none"/>
                              </w:rPr>
                            </w:pP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F42FF" id="_x0000_s1029" style="position:absolute;left:0;text-align:left;margin-left:1.9pt;margin-top:.4pt;width:451.5pt;height:564.9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" fillcolor="#e1784f [3204]" strokecolor="#c24e21" strokeweight="1pt">
                <v:fill opacity="19789f"/>
                <v:stroke joinstyle="miter"/>
                <v:textbox inset="3mm,,3mm">
                  <w:txbxContent>
                    <w:p w14:paraId="270674E6" w14:textId="0B563CE0" w:rsidR="00E55BFE" w:rsidRPr="005F5A3D" w:rsidRDefault="00E55BFE" w:rsidP="005F5A3D">
                      <w:pPr>
                        <w:rPr>
                          <w:rStyle w:val="Hyperlink"/>
                          <w:color w:val="242424"/>
                          <w:u w:val="none"/>
                        </w:rPr>
                      </w:pPr>
                    </w:p>
                  </w:txbxContent>
                </v:textbox>
                <w10:wrap anchorx="margin"/>
              </v:roundrect>
            </w:pict>
          </mc:Fallback>
        </mc:AlternateContent>
      </w:r>
      <w:r>
        <w:t xml:space="preserve">Een missie geeft antwoord op de vraag: waar staan we voor? De missie is tijdloos. Het is een gezamenlijk geformuleerd toekomstbeeld, een stip op de horizon en de gedroomde positie van de school. Een voorbeeld van een missie, is: ‘Het is onze missie om onze leerlingen de benodigde taalvaardigheid bij te brengen, zodat zij straks kunnen participeren in de maatschappij.’ </w:t>
      </w:r>
    </w:p>
    <w:p w14:paraId="1E3A23F6" w14:textId="77777777" w:rsidR="005F5A3D" w:rsidRDefault="005F5A3D" w:rsidP="005F5A3D">
      <w:pPr>
        <w:spacing w:line="240" w:lineRule="auto"/>
        <w:ind w:left="397" w:right="397"/>
      </w:pPr>
    </w:p>
    <w:p w14:paraId="37825BC6" w14:textId="1CE5A13F" w:rsidR="005F5A3D" w:rsidRDefault="005F5A3D" w:rsidP="005F5A3D">
      <w:pPr>
        <w:ind w:left="397" w:right="397"/>
      </w:pPr>
      <w:r>
        <w:t>Een visie is een antwoord op de vraag: waar gaan we voor? De visie is voor een bepaalde periode</w:t>
      </w:r>
      <w:r w:rsidRPr="003C15A9">
        <w:t xml:space="preserve">. </w:t>
      </w:r>
      <w:r w:rsidRPr="00635CD5">
        <w:t>Het betreft nog geen concrete doelen en acties</w:t>
      </w:r>
      <w:r w:rsidRPr="003C15A9">
        <w:t>,</w:t>
      </w:r>
      <w:r>
        <w:t xml:space="preserve"> dat komt later pas (bij stap 6). Een voorbeeld van een visie, is: ‘Wij richten ons taalonderwijs en de begeleiding voor leerlingen met lees-, spellingproblemen en dyslexie zo in, zodat al onze leerlingen zich optimaal kunnen ontwikkelen en later goed voorbereid kunnen participeren in de maatschappij.’</w:t>
      </w:r>
    </w:p>
    <w:p w14:paraId="1F0798BE" w14:textId="77777777" w:rsidR="005F5A3D" w:rsidRDefault="005F5A3D" w:rsidP="005F5A3D">
      <w:pPr>
        <w:spacing w:line="240" w:lineRule="auto"/>
        <w:ind w:left="397" w:right="397"/>
      </w:pPr>
    </w:p>
    <w:p w14:paraId="017B7463" w14:textId="35B79E77" w:rsidR="005F5A3D" w:rsidRDefault="005F5A3D" w:rsidP="005F5A3D">
      <w:pPr>
        <w:ind w:left="397" w:right="397"/>
      </w:pPr>
      <w:r>
        <w:t>Voor de missie kun je de algemene missie van de school en/of de missie die is geformuleerd binnen het taalbeleid gebruiken. Bij de visie is het aan te raden een afgeleide visie te maken van de visie uit het taalbeleid, de algemene visie van de school en/of het schoolbestuur of SWV. Jullie kunnen er ook voor kiezen om juist te vertrekken vanuit een visie op inclusief onderwijs. Dit zijn bruikbare vertrekpunten om een visie op de ondersteuning van leerlingen met lees-, spellingproblemen en dyslexie te formuleren.</w:t>
      </w:r>
    </w:p>
    <w:p w14:paraId="782CB8C0" w14:textId="77777777" w:rsidR="005F5A3D" w:rsidRDefault="005F5A3D" w:rsidP="005F5A3D">
      <w:pPr>
        <w:spacing w:line="240" w:lineRule="auto"/>
        <w:ind w:left="397" w:right="397"/>
      </w:pPr>
    </w:p>
    <w:p w14:paraId="66B8A632" w14:textId="77777777" w:rsidR="005F5A3D" w:rsidRDefault="005F5A3D" w:rsidP="005F5A3D">
      <w:pPr>
        <w:ind w:left="397" w:right="397"/>
      </w:pPr>
      <w:r>
        <w:t>Bronnen ter inspiratie bij het opstellen van de visie:</w:t>
      </w:r>
    </w:p>
    <w:p w14:paraId="54CCA8B3" w14:textId="03BDCC03" w:rsidR="005F5A3D" w:rsidRDefault="005F5A3D" w:rsidP="005F5A3D">
      <w:pPr>
        <w:pStyle w:val="Lijstalinea"/>
        <w:numPr>
          <w:ilvl w:val="0"/>
          <w:numId w:val="34"/>
        </w:numPr>
        <w:ind w:left="681" w:right="284" w:hanging="284"/>
      </w:pPr>
      <w:r>
        <w:t>PO en VO: Toelichting op visie bij de scans:</w:t>
      </w:r>
    </w:p>
    <w:p w14:paraId="463F979F" w14:textId="77777777" w:rsidR="005F5A3D" w:rsidRDefault="005F5A3D" w:rsidP="005F5A3D">
      <w:pPr>
        <w:pStyle w:val="Lijstalinea"/>
        <w:numPr>
          <w:ilvl w:val="1"/>
          <w:numId w:val="45"/>
        </w:numPr>
        <w:ind w:left="964" w:right="284" w:hanging="284"/>
        <w:sectPr w:rsidR="005F5A3D" w:rsidSect="0097617E">
          <w:type w:val="continuous"/>
          <w:pgSz w:w="11906" w:h="16838" w:code="9"/>
          <w:pgMar w:top="1418" w:right="1418" w:bottom="1985" w:left="1418" w:header="1418" w:footer="1418" w:gutter="0"/>
          <w:cols w:space="708"/>
          <w:docGrid w:linePitch="360"/>
        </w:sectPr>
      </w:pPr>
    </w:p>
    <w:p w14:paraId="4A70C161" w14:textId="2D08B21F" w:rsidR="005F5A3D" w:rsidRDefault="00452C61" w:rsidP="005F5A3D">
      <w:pPr>
        <w:pStyle w:val="Lijstalinea"/>
        <w:numPr>
          <w:ilvl w:val="1"/>
          <w:numId w:val="45"/>
        </w:numPr>
        <w:ind w:left="964" w:right="284" w:hanging="284"/>
      </w:pPr>
      <w:hyperlink r:id="rId23" w:history="1">
        <w:r w:rsidR="005F5A3D" w:rsidRPr="00223838">
          <w:rPr>
            <w:rStyle w:val="Hyperlink"/>
          </w:rPr>
          <w:t>Scan Preventieve Aanpak Lezen en Spellen | groep 1 en 2</w:t>
        </w:r>
      </w:hyperlink>
    </w:p>
    <w:p w14:paraId="62B784B9" w14:textId="77777777" w:rsidR="005F5A3D" w:rsidRPr="00EE2A1E" w:rsidRDefault="00452C61" w:rsidP="005F5A3D">
      <w:pPr>
        <w:pStyle w:val="Lijstalinea"/>
        <w:numPr>
          <w:ilvl w:val="1"/>
          <w:numId w:val="45"/>
        </w:numPr>
        <w:ind w:left="964" w:right="284" w:hanging="284"/>
        <w:rPr>
          <w:rStyle w:val="Hyperlink"/>
          <w:color w:val="242424"/>
          <w:u w:val="none"/>
        </w:rPr>
      </w:pPr>
      <w:hyperlink r:id="rId24" w:history="1">
        <w:r w:rsidR="005F5A3D" w:rsidRPr="00223838">
          <w:rPr>
            <w:rStyle w:val="Hyperlink"/>
          </w:rPr>
          <w:t>Scan Leesproblemen en Dyslexie | groep 3-8</w:t>
        </w:r>
      </w:hyperlink>
    </w:p>
    <w:p w14:paraId="356B88EC" w14:textId="77777777" w:rsidR="005F5A3D" w:rsidRDefault="00452C61" w:rsidP="005F5A3D">
      <w:pPr>
        <w:pStyle w:val="Lijstalinea"/>
        <w:numPr>
          <w:ilvl w:val="1"/>
          <w:numId w:val="45"/>
        </w:numPr>
        <w:ind w:left="964" w:right="284" w:hanging="284"/>
      </w:pPr>
      <w:hyperlink r:id="rId25" w:history="1">
        <w:r w:rsidR="005F5A3D" w:rsidRPr="00223838">
          <w:rPr>
            <w:rStyle w:val="Hyperlink"/>
          </w:rPr>
          <w:t>Blauwdruk Duurzame Aanpak Leesproblemen en Laaggeletterdheid</w:t>
        </w:r>
      </w:hyperlink>
      <w:r w:rsidR="005F5A3D" w:rsidRPr="00223838">
        <w:rPr>
          <w:rStyle w:val="Hyperlink"/>
        </w:rPr>
        <w:t xml:space="preserve"> (po)</w:t>
      </w:r>
    </w:p>
    <w:p w14:paraId="3D6FFFC3" w14:textId="77777777" w:rsidR="005F5A3D" w:rsidRDefault="00452C61" w:rsidP="005F5A3D">
      <w:pPr>
        <w:pStyle w:val="Lijstalinea"/>
        <w:numPr>
          <w:ilvl w:val="1"/>
          <w:numId w:val="45"/>
        </w:numPr>
        <w:ind w:left="964" w:right="284" w:hanging="284"/>
        <w:rPr>
          <w:rStyle w:val="Hyperlink"/>
        </w:rPr>
        <w:sectPr w:rsidR="005F5A3D" w:rsidSect="0097617E">
          <w:type w:val="continuous"/>
          <w:pgSz w:w="11906" w:h="16838" w:code="9"/>
          <w:pgMar w:top="1418" w:right="1418" w:bottom="1985" w:left="1418" w:header="1418" w:footer="1418" w:gutter="0"/>
          <w:cols w:space="708"/>
          <w:docGrid w:linePitch="360"/>
        </w:sectPr>
      </w:pPr>
      <w:hyperlink r:id="rId26" w:history="1">
        <w:r w:rsidR="005F5A3D" w:rsidRPr="00223838">
          <w:rPr>
            <w:rStyle w:val="Hyperlink"/>
          </w:rPr>
          <w:t>Dyslexiescan Voortgezet Onderwijs</w:t>
        </w:r>
      </w:hyperlink>
    </w:p>
    <w:p w14:paraId="797085CB" w14:textId="3875F043" w:rsidR="005F5A3D" w:rsidRPr="00DF27A2" w:rsidRDefault="005F5A3D" w:rsidP="00DF27A2">
      <w:pPr>
        <w:ind w:right="284"/>
        <w:rPr>
          <w:rStyle w:val="Hyperlink"/>
          <w:color w:val="242424"/>
          <w:u w:val="none"/>
        </w:rPr>
      </w:pPr>
    </w:p>
    <w:p w14:paraId="0CBE88C5" w14:textId="28CEAC36" w:rsidR="00E44251" w:rsidRDefault="00E44251" w:rsidP="00F3428C">
      <w:pPr>
        <w:rPr>
          <w:i/>
          <w:iCs/>
        </w:rPr>
      </w:pPr>
    </w:p>
    <w:p w14:paraId="456EF02B" w14:textId="018606B0" w:rsidR="00A13CBD" w:rsidRDefault="00A13CBD" w:rsidP="00A13CBD"/>
    <w:p w14:paraId="65989307" w14:textId="77777777" w:rsidR="00A13CBD" w:rsidRDefault="00A13CBD" w:rsidP="00A13CBD">
      <w:pPr>
        <w:pStyle w:val="Lijstalinea"/>
        <w:numPr>
          <w:ilvl w:val="0"/>
          <w:numId w:val="34"/>
        </w:numPr>
        <w:ind w:left="681" w:right="170" w:hanging="284"/>
        <w:sectPr w:rsidR="00A13CBD" w:rsidSect="0097617E">
          <w:type w:val="continuous"/>
          <w:pgSz w:w="11906" w:h="16838" w:code="9"/>
          <w:pgMar w:top="1418" w:right="1418" w:bottom="1985" w:left="1418" w:header="1418" w:footer="1418" w:gutter="0"/>
          <w:cols w:space="708"/>
          <w:docGrid w:linePitch="360"/>
        </w:sectPr>
      </w:pPr>
    </w:p>
    <w:p w14:paraId="7AA7EAAD" w14:textId="1F795A44" w:rsidR="00DF27A2" w:rsidRDefault="00DF27A2" w:rsidP="00DF27A2">
      <w:pPr>
        <w:pStyle w:val="Geenafstand"/>
      </w:pPr>
      <w:r>
        <w:rPr>
          <w:i/>
          <w:iCs/>
          <w:noProof/>
        </w:rPr>
        <w:lastRenderedPageBreak/>
        <mc:AlternateContent>
          <mc:Choice Requires="wps">
            <w:drawing>
              <wp:anchor distT="0" distB="0" distL="114300" distR="114300" simplePos="0" relativeHeight="251658254" behindDoc="1" locked="0" layoutInCell="1" allowOverlap="1" wp14:anchorId="343C2270" wp14:editId="71C806DE">
                <wp:simplePos x="0" y="0"/>
                <wp:positionH relativeFrom="margin">
                  <wp:posOffset>4917</wp:posOffset>
                </wp:positionH>
                <wp:positionV relativeFrom="paragraph">
                  <wp:posOffset>-4137</wp:posOffset>
                </wp:positionV>
                <wp:extent cx="5734050" cy="3648547"/>
                <wp:effectExtent l="0" t="0" r="19050" b="28575"/>
                <wp:wrapNone/>
                <wp:docPr id="614655978" name="Rechthoek: afgeronde hoeken 3"/>
                <wp:cNvGraphicFramePr/>
                <a:graphic xmlns:a="http://schemas.openxmlformats.org/drawingml/2006/main">
                  <a:graphicData uri="http://schemas.microsoft.com/office/word/2010/wordprocessingShape">
                    <wps:wsp>
                      <wps:cNvSpPr/>
                      <wps:spPr>
                        <a:xfrm>
                          <a:off x="0" y="0"/>
                          <a:ext cx="5734050" cy="3648547"/>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763A51" w14:textId="264B6993" w:rsidR="00A13CBD" w:rsidRDefault="00A13CBD" w:rsidP="00A13CBD"/>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C2270" id="_x0000_s1030" style="position:absolute;margin-left:.4pt;margin-top:-.35pt;width:451.5pt;height:287.3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" fillcolor="#e1784f [3204]" strokecolor="#c24e21" strokeweight="1pt">
                <v:fill opacity="19789f"/>
                <v:stroke joinstyle="miter"/>
                <v:textbox inset="3mm,,3mm">
                  <w:txbxContent>
                    <w:p w14:paraId="19763A51" w14:textId="264B6993" w:rsidR="00A13CBD" w:rsidRDefault="00A13CBD" w:rsidP="00A13CBD"/>
                  </w:txbxContent>
                </v:textbox>
                <w10:wrap anchorx="margin"/>
              </v:roundrect>
            </w:pict>
          </mc:Fallback>
        </mc:AlternateContent>
      </w:r>
    </w:p>
    <w:p w14:paraId="1B11C134" w14:textId="6C554D0A" w:rsidR="00A13CBD" w:rsidRDefault="00A13CBD" w:rsidP="00A13CBD">
      <w:pPr>
        <w:pStyle w:val="Lijstalinea"/>
        <w:numPr>
          <w:ilvl w:val="0"/>
          <w:numId w:val="34"/>
        </w:numPr>
        <w:ind w:left="681" w:right="170" w:hanging="284"/>
      </w:pPr>
      <w:r>
        <w:t xml:space="preserve">VO: </w:t>
      </w:r>
      <w:hyperlink r:id="rId27" w:history="1">
        <w:r w:rsidRPr="00223838">
          <w:rPr>
            <w:rStyle w:val="Hyperlink"/>
          </w:rPr>
          <w:t>Tijdschrift Een succesvolle schoolloopbaan voor leerlingen met dyslexie | 2021 | Dyslexie Centraal</w:t>
        </w:r>
      </w:hyperlink>
      <w:r>
        <w:t>: artikel ‘Op schoolniveau aan de slag met leesproblemen en dyslexie’ (p. 4-7)</w:t>
      </w:r>
    </w:p>
    <w:p w14:paraId="132D9E71" w14:textId="1224F5B9" w:rsidR="00A13CBD" w:rsidRDefault="00A13CBD" w:rsidP="00A13CBD">
      <w:pPr>
        <w:pStyle w:val="Lijstalinea"/>
        <w:numPr>
          <w:ilvl w:val="0"/>
          <w:numId w:val="34"/>
        </w:numPr>
        <w:ind w:left="681" w:right="170" w:hanging="284"/>
      </w:pPr>
      <w:r>
        <w:t xml:space="preserve">PO: </w:t>
      </w:r>
      <w:hyperlink r:id="rId28" w:history="1">
        <w:r w:rsidRPr="00223838">
          <w:rPr>
            <w:rStyle w:val="Hyperlink"/>
          </w:rPr>
          <w:t>Protocol Preventie van Leesproblemen groep 1 en 2 | 2017 | Van Druenen, Scheltinga, Wentink &amp; Verhoeven | Expertisecentrum Nederlands</w:t>
        </w:r>
      </w:hyperlink>
      <w:r>
        <w:t>: inleiding</w:t>
      </w:r>
    </w:p>
    <w:p w14:paraId="58241184" w14:textId="7DD12A9F" w:rsidR="00A13CBD" w:rsidRDefault="00A13CBD" w:rsidP="00A13CBD">
      <w:pPr>
        <w:pStyle w:val="Lijstalinea"/>
        <w:numPr>
          <w:ilvl w:val="0"/>
          <w:numId w:val="34"/>
        </w:numPr>
        <w:ind w:left="681" w:right="170" w:hanging="284"/>
      </w:pPr>
      <w:r>
        <w:t xml:space="preserve">VO: </w:t>
      </w:r>
      <w:hyperlink r:id="rId29" w:history="1">
        <w:r w:rsidRPr="00223838">
          <w:rPr>
            <w:rStyle w:val="Hyperlink"/>
          </w:rPr>
          <w:t>Protocol Dyslexie Voortgezet Onderwijs | Henneman en anderen | 2013 | Masterplan Dyslexie</w:t>
        </w:r>
      </w:hyperlink>
      <w:r>
        <w:t>: p. 1-4</w:t>
      </w:r>
    </w:p>
    <w:p w14:paraId="7AC0E531" w14:textId="77777777" w:rsidR="00A13CBD" w:rsidRDefault="00A13CBD" w:rsidP="00A13CBD">
      <w:pPr>
        <w:pStyle w:val="Lijstalinea"/>
        <w:numPr>
          <w:ilvl w:val="0"/>
          <w:numId w:val="34"/>
        </w:numPr>
        <w:ind w:left="681" w:right="170" w:hanging="284"/>
      </w:pPr>
      <w:r>
        <w:t xml:space="preserve">PO en VO: </w:t>
      </w:r>
      <w:hyperlink r:id="rId30" w:history="1">
        <w:r w:rsidRPr="00223838">
          <w:rPr>
            <w:rStyle w:val="Hyperlink"/>
          </w:rPr>
          <w:t>Discussieleidraad: ‘Wat heb je (nodig) om succesvol te studeren?’ Het sociale model versus het medische model | 2020 | ECIO</w:t>
        </w:r>
      </w:hyperlink>
    </w:p>
    <w:p w14:paraId="55258CC0" w14:textId="77777777" w:rsidR="00A13CBD" w:rsidRPr="00EE2A1E" w:rsidRDefault="00A13CBD" w:rsidP="00A13CBD">
      <w:pPr>
        <w:pStyle w:val="Lijstalinea"/>
        <w:numPr>
          <w:ilvl w:val="0"/>
          <w:numId w:val="34"/>
        </w:numPr>
        <w:ind w:left="681" w:right="170" w:hanging="284"/>
        <w:rPr>
          <w:rStyle w:val="Hyperlink"/>
          <w:color w:val="242424"/>
          <w:u w:val="none"/>
        </w:rPr>
      </w:pPr>
      <w:r>
        <w:t xml:space="preserve">VO: </w:t>
      </w:r>
      <w:hyperlink r:id="rId31" w:history="1">
        <w:r w:rsidRPr="00223838">
          <w:rPr>
            <w:rStyle w:val="Hyperlink"/>
          </w:rPr>
          <w:t>Website SLO | Visie op Nederlands</w:t>
        </w:r>
      </w:hyperlink>
    </w:p>
    <w:p w14:paraId="1C9576A5" w14:textId="7015254A" w:rsidR="00A13CBD" w:rsidRPr="00EE2A1E" w:rsidRDefault="00A13CBD" w:rsidP="00A13CBD">
      <w:pPr>
        <w:pStyle w:val="Lijstalinea"/>
        <w:numPr>
          <w:ilvl w:val="0"/>
          <w:numId w:val="34"/>
        </w:numPr>
        <w:ind w:left="681" w:right="170" w:hanging="284"/>
        <w:rPr>
          <w:rStyle w:val="Hyperlink"/>
          <w:color w:val="242424"/>
          <w:u w:val="none"/>
        </w:rPr>
      </w:pPr>
      <w:r>
        <w:t xml:space="preserve">PO: </w:t>
      </w:r>
      <w:hyperlink r:id="rId32" w:history="1">
        <w:r w:rsidRPr="00223838">
          <w:rPr>
            <w:rStyle w:val="Hyperlink"/>
          </w:rPr>
          <w:t xml:space="preserve">Rijke taal. Taaldidactiek voor het basisonderwijs | Van </w:t>
        </w:r>
        <w:proofErr w:type="spellStart"/>
        <w:r w:rsidRPr="00223838">
          <w:rPr>
            <w:rStyle w:val="Hyperlink"/>
          </w:rPr>
          <w:t>Koeven</w:t>
        </w:r>
        <w:proofErr w:type="spellEnd"/>
        <w:r w:rsidRPr="00223838">
          <w:rPr>
            <w:rStyle w:val="Hyperlink"/>
          </w:rPr>
          <w:t xml:space="preserve"> en Smits | 2020 | Boom</w:t>
        </w:r>
      </w:hyperlink>
      <w:r w:rsidRPr="00223838">
        <w:rPr>
          <w:rStyle w:val="Hyperlink"/>
        </w:rPr>
        <w:t>: hoofdstuk 1</w:t>
      </w:r>
    </w:p>
    <w:p w14:paraId="0B9954E1" w14:textId="77777777" w:rsidR="00A13CBD" w:rsidRDefault="00A13CBD" w:rsidP="00A13CBD">
      <w:pPr>
        <w:pStyle w:val="Lijstalinea"/>
        <w:numPr>
          <w:ilvl w:val="0"/>
          <w:numId w:val="34"/>
        </w:numPr>
        <w:ind w:left="681" w:right="170" w:hanging="284"/>
        <w:rPr>
          <w:rStyle w:val="Hyperlink"/>
        </w:rPr>
        <w:sectPr w:rsidR="00A13CBD" w:rsidSect="0097617E">
          <w:type w:val="continuous"/>
          <w:pgSz w:w="11906" w:h="16838" w:code="9"/>
          <w:pgMar w:top="1418" w:right="1418" w:bottom="1985" w:left="1418" w:header="1418" w:footer="1418" w:gutter="0"/>
          <w:cols w:space="708"/>
          <w:docGrid w:linePitch="360"/>
        </w:sectPr>
      </w:pPr>
      <w:r>
        <w:t xml:space="preserve">VO: </w:t>
      </w:r>
      <w:hyperlink r:id="rId33" w:history="1">
        <w:r w:rsidRPr="00223838">
          <w:rPr>
            <w:rStyle w:val="Hyperlink"/>
          </w:rPr>
          <w:t>Rijke taal (v)mbo</w:t>
        </w:r>
      </w:hyperlink>
      <w:r w:rsidRPr="00223838">
        <w:rPr>
          <w:rStyle w:val="Hyperlink"/>
        </w:rPr>
        <w:t xml:space="preserve">: hoofdstuk 1 en 3 </w:t>
      </w:r>
    </w:p>
    <w:p w14:paraId="40F1FB31" w14:textId="77777777" w:rsidR="00097E9B" w:rsidRPr="00292F20" w:rsidRDefault="00097E9B" w:rsidP="00097E9B">
      <w:pPr>
        <w:rPr>
          <w:i/>
          <w:iCs/>
          <w:color w:val="C24E21"/>
        </w:rPr>
      </w:pPr>
      <w:r w:rsidRPr="00292F20">
        <w:rPr>
          <w:i/>
          <w:iCs/>
          <w:color w:val="C24E21"/>
        </w:rPr>
        <w:lastRenderedPageBreak/>
        <w:t>Voorbeelden</w:t>
      </w:r>
    </w:p>
    <w:p w14:paraId="1E3E655D" w14:textId="77777777" w:rsidR="00097E9B" w:rsidRDefault="00097E9B" w:rsidP="00097E9B">
      <w:r>
        <w:t xml:space="preserve">Visie en missie afgeleid van visie en missie SWV (po): </w:t>
      </w:r>
    </w:p>
    <w:p w14:paraId="5AC35D1A" w14:textId="77777777" w:rsidR="00097E9B" w:rsidRDefault="00097E9B" w:rsidP="00097E9B">
      <w:r>
        <w:t xml:space="preserve">Onze </w:t>
      </w:r>
      <w:r w:rsidRPr="00B25CE1">
        <w:rPr>
          <w:b/>
          <w:bCs/>
        </w:rPr>
        <w:t>visie</w:t>
      </w:r>
      <w:r>
        <w:t xml:space="preserve"> op de ondersteuning van leerlingen met lees-, spellingproblemen en dyslexie is het vormen van de brug van passend naar inclusief onderwijs. We zien het als onze opdracht om de komende jaren het onderwijs zo passend mogelijk te maken waarbij een zo groot mogelijke groep leerlingen baat heeft bij goed lees- en spellingonderwijs waar het omgaan met verschillen tussen leerlingen door handelingsgericht te werken deel van uitmaakt. Hierbij gaat het niet alleen om verschillen in ondersteuningsbehoefte maar ook om verschillen in talenten en interesses van leerlingen. </w:t>
      </w:r>
    </w:p>
    <w:p w14:paraId="13D790C1" w14:textId="77777777" w:rsidR="00097E9B" w:rsidRDefault="00097E9B" w:rsidP="00097E9B">
      <w:r w:rsidRPr="00B25CE1">
        <w:t xml:space="preserve">Onze </w:t>
      </w:r>
      <w:r>
        <w:rPr>
          <w:b/>
          <w:bCs/>
        </w:rPr>
        <w:t>m</w:t>
      </w:r>
      <w:r w:rsidRPr="00B25CE1">
        <w:rPr>
          <w:b/>
          <w:bCs/>
        </w:rPr>
        <w:t>issie</w:t>
      </w:r>
      <w:r>
        <w:t>: We houden als stip op de horizon inclusief onderwijs voor ogen.</w:t>
      </w:r>
    </w:p>
    <w:p w14:paraId="7609A0F0" w14:textId="77777777" w:rsidR="00A13CBD" w:rsidRDefault="00A13CBD" w:rsidP="00563711"/>
    <w:p w14:paraId="523830D6" w14:textId="25923BB7" w:rsidR="00097E9B" w:rsidRPr="00EF1405" w:rsidRDefault="00097E9B" w:rsidP="00563711">
      <w:r>
        <w:t>Visie en missie afgeleid van algemene visie en missie (vo):</w:t>
      </w:r>
    </w:p>
    <w:p w14:paraId="50B653F0" w14:textId="77777777" w:rsidR="00097E9B" w:rsidRPr="003A6030" w:rsidRDefault="00097E9B" w:rsidP="00097E9B">
      <w:r w:rsidRPr="00563711">
        <w:rPr>
          <w:b/>
          <w:bCs/>
        </w:rPr>
        <w:t>Missie</w:t>
      </w:r>
      <w:r>
        <w:t xml:space="preserve">: wij willen dat onze leerlingen zich ontwikkelen tot volwassenen die zoveel mogelijk plezier ervaren in het lezen en die zich goed genoeg kunnen redden met lezen en schrijven om zich te kunnen redden in de maatschappij. </w:t>
      </w:r>
    </w:p>
    <w:p w14:paraId="7DBF01FD" w14:textId="77777777" w:rsidR="00097E9B" w:rsidRPr="003A6030" w:rsidRDefault="00097E9B" w:rsidP="00097E9B">
      <w:r w:rsidRPr="00B25CE1">
        <w:rPr>
          <w:b/>
          <w:bCs/>
        </w:rPr>
        <w:t>Visie</w:t>
      </w:r>
      <w:r>
        <w:t>: Het dyslexiebeleid op het Voorbeeld Lyceum sluit aan op de algemene visie en het motto van de school: Samen Durven Leren. De visie is erop gericht de leerling met lees-, spellingproblemen en dyslexie zo efficiënt mogelijk te ondersteunen (samen) bij de ontwikkeling van kennis en vaardigheden (leren) die het hem of haar mogelijk maken de doelen te bereiken die hij of zij zich stelt (durven). Zowel het Voorbeeld Lyceum, als de leerling zelf en zijn of haar ouders spannen zich samen in om de leerling met lees-, spellingproblemen of dyslexie in de gelegenheid te stellen zelfstandig te leren omgaan met zijn of haar belemmering (autonomie) en te laten zien waartoe hij of zij in staat is, opdat de leerling zich optimaal ontwikkelt én het rendement haalt dat past bij zijn of haar cognitieve capaciteiten en inzet, alsmede het niveau van de school.</w:t>
      </w:r>
    </w:p>
    <w:p w14:paraId="4BF55051" w14:textId="77777777" w:rsidR="00895A49" w:rsidRDefault="00895A49" w:rsidP="00895A49"/>
    <w:p w14:paraId="2F739BFA" w14:textId="23560A38" w:rsidR="00F3428C" w:rsidRPr="007B2804" w:rsidRDefault="009021D0" w:rsidP="007B2804">
      <w:pPr>
        <w:pStyle w:val="uitleg"/>
      </w:pPr>
      <w:r>
        <w:t>Uitwerking</w:t>
      </w:r>
    </w:p>
    <w:p w14:paraId="1ECF65E0" w14:textId="094324C9" w:rsidR="0063399D" w:rsidRDefault="00F3428C" w:rsidP="0063399D">
      <w:pPr>
        <w:keepNext/>
        <w:keepLines/>
        <w:ind w:left="840" w:hanging="840"/>
      </w:pPr>
      <w:r>
        <w:t>Missie:</w:t>
      </w:r>
      <w:r w:rsidR="0063399D">
        <w:tab/>
      </w:r>
      <w:sdt>
        <w:sdtPr>
          <w:id w:val="113102683"/>
          <w:placeholder>
            <w:docPart w:val="76BDF7B4CF694FD9B7C69838FBBB614A"/>
          </w:placeholder>
          <w:showingPlcHdr/>
          <w:text w:multiLine="1"/>
        </w:sdtPr>
        <w:sdtEndPr/>
        <w:sdtContent>
          <w:r w:rsidR="00E21344" w:rsidRPr="00802625">
            <w:rPr>
              <w:rStyle w:val="Tekstvantijdelijkeaanduiding"/>
            </w:rPr>
            <w:t>Klik om tekst in</w:t>
          </w:r>
          <w:r w:rsidR="00E21344" w:rsidRPr="006C4B65">
            <w:rPr>
              <w:rStyle w:val="Tekstvantijdelijkeaanduiding"/>
            </w:rPr>
            <w:t xml:space="preserve"> te voer</w:t>
          </w:r>
          <w:r w:rsidR="00E21344" w:rsidRPr="00802625">
            <w:rPr>
              <w:rStyle w:val="Tekstvantijdelijkeaanduiding"/>
            </w:rPr>
            <w:t>en.</w:t>
          </w:r>
        </w:sdtContent>
      </w:sdt>
    </w:p>
    <w:p w14:paraId="2FBB3F08" w14:textId="77777777" w:rsidR="00F3428C" w:rsidRDefault="00F3428C" w:rsidP="0063399D">
      <w:pPr>
        <w:ind w:left="840" w:hanging="840"/>
      </w:pPr>
    </w:p>
    <w:p w14:paraId="600DB76E" w14:textId="7ACA378E" w:rsidR="0063399D" w:rsidRDefault="00F3428C" w:rsidP="0063399D">
      <w:pPr>
        <w:keepNext/>
        <w:keepLines/>
        <w:ind w:left="840" w:hanging="840"/>
      </w:pPr>
      <w:r>
        <w:t>Visie:</w:t>
      </w:r>
      <w:r w:rsidR="0063399D">
        <w:tab/>
      </w:r>
      <w:sdt>
        <w:sdtPr>
          <w:id w:val="-1792815560"/>
          <w:placeholder>
            <w:docPart w:val="64577D7A1D2A4E769FD9608800AC3DD9"/>
          </w:placeholder>
          <w:showingPlcHdr/>
          <w:text w:multiLine="1"/>
        </w:sdtPr>
        <w:sdtEndPr/>
        <w:sdtContent>
          <w:r w:rsidR="0063399D" w:rsidRPr="00802625">
            <w:rPr>
              <w:rStyle w:val="Tekstvantijdelijkeaanduiding"/>
            </w:rPr>
            <w:t>Klik om tekst in</w:t>
          </w:r>
          <w:r w:rsidR="0063399D" w:rsidRPr="006C4B65">
            <w:rPr>
              <w:rStyle w:val="Tekstvantijdelijkeaanduiding"/>
            </w:rPr>
            <w:t xml:space="preserve"> te voer</w:t>
          </w:r>
          <w:r w:rsidR="0063399D" w:rsidRPr="00802625">
            <w:rPr>
              <w:rStyle w:val="Tekstvantijdelijkeaanduiding"/>
            </w:rPr>
            <w:t>en.</w:t>
          </w:r>
        </w:sdtContent>
      </w:sdt>
    </w:p>
    <w:p w14:paraId="3D6DE209" w14:textId="0AFE4B59" w:rsidR="00F3428C" w:rsidRDefault="00F3428C" w:rsidP="00F3428C"/>
    <w:p w14:paraId="3B85473A" w14:textId="77777777" w:rsidR="00F3428C" w:rsidRDefault="00F3428C" w:rsidP="00F3428C"/>
    <w:p w14:paraId="030A570A" w14:textId="77777777" w:rsidR="00F3428C" w:rsidRDefault="00F3428C" w:rsidP="00F3428C"/>
    <w:p w14:paraId="3EB9BB60" w14:textId="77777777" w:rsidR="00F3428C" w:rsidRDefault="00F3428C" w:rsidP="00F3428C">
      <w:pPr>
        <w:spacing w:after="160" w:line="259" w:lineRule="auto"/>
        <w:rPr>
          <w:rFonts w:eastAsiaTheme="majorEastAsia" w:cstheme="majorBidi"/>
          <w:b/>
          <w:sz w:val="28"/>
          <w:szCs w:val="26"/>
        </w:rPr>
      </w:pPr>
      <w:r>
        <w:br w:type="page"/>
      </w:r>
    </w:p>
    <w:p w14:paraId="2CEBEEB0" w14:textId="5F3CAE74" w:rsidR="006D38CF" w:rsidRDefault="006D5CB5" w:rsidP="001566AA">
      <w:pPr>
        <w:pStyle w:val="Kop1"/>
      </w:pPr>
      <w:bookmarkStart w:id="4" w:name="_Toc177999181"/>
      <w:r>
        <w:lastRenderedPageBreak/>
        <w:t xml:space="preserve">Stap </w:t>
      </w:r>
      <w:r w:rsidR="00D30844">
        <w:t>4</w:t>
      </w:r>
      <w:r>
        <w:t xml:space="preserve">: </w:t>
      </w:r>
      <w:r w:rsidR="004B1083">
        <w:t>Beschrijving van de huidige situatie</w:t>
      </w:r>
      <w:bookmarkEnd w:id="4"/>
    </w:p>
    <w:p w14:paraId="5A55EE88" w14:textId="7D2B36C2" w:rsidR="00A70965" w:rsidRDefault="00542BAB" w:rsidP="00A70965">
      <w:pPr>
        <w:spacing w:line="288" w:lineRule="auto"/>
        <w:ind w:left="284" w:right="284"/>
      </w:pPr>
      <w:r>
        <w:rPr>
          <w:i/>
          <w:iCs/>
          <w:noProof/>
        </w:rPr>
        <mc:AlternateContent>
          <mc:Choice Requires="wps">
            <w:drawing>
              <wp:anchor distT="0" distB="0" distL="114300" distR="114300" simplePos="0" relativeHeight="251658248" behindDoc="1" locked="0" layoutInCell="1" allowOverlap="1" wp14:anchorId="1ED52A29" wp14:editId="2FDB557A">
                <wp:simplePos x="0" y="0"/>
                <wp:positionH relativeFrom="margin">
                  <wp:align>right</wp:align>
                </wp:positionH>
                <wp:positionV relativeFrom="paragraph">
                  <wp:posOffset>227966</wp:posOffset>
                </wp:positionV>
                <wp:extent cx="5734050" cy="7486650"/>
                <wp:effectExtent l="0" t="0" r="19050" b="19050"/>
                <wp:wrapNone/>
                <wp:docPr id="416971859" name="Rechthoek: afgeronde hoeken 3"/>
                <wp:cNvGraphicFramePr/>
                <a:graphic xmlns:a="http://schemas.openxmlformats.org/drawingml/2006/main">
                  <a:graphicData uri="http://schemas.microsoft.com/office/word/2010/wordprocessingShape">
                    <wps:wsp>
                      <wps:cNvSpPr/>
                      <wps:spPr>
                        <a:xfrm>
                          <a:off x="0" y="0"/>
                          <a:ext cx="5734050" cy="7486650"/>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7DED0C" w14:textId="6C4DD188" w:rsidR="00C81E38" w:rsidRPr="0056783E" w:rsidRDefault="00C81E38" w:rsidP="00C81E38">
                            <w:pPr>
                              <w:spacing w:line="288" w:lineRule="auto"/>
                            </w:pPr>
                            <w:r w:rsidRPr="0056783E">
                              <w:t xml:space="preserve"> </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52A29" id="_x0000_s1031" style="position:absolute;left:0;text-align:left;margin-left:400.3pt;margin-top:17.95pt;width:451.5pt;height:589.5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" fillcolor="#e1784f [3204]" strokecolor="#c24e21" strokeweight="1pt">
                <v:fill opacity="19789f"/>
                <v:stroke joinstyle="miter"/>
                <v:textbox inset="3mm,,3mm">
                  <w:txbxContent>
                    <w:p w14:paraId="457DED0C" w14:textId="6C4DD188" w:rsidR="00C81E38" w:rsidRPr="0056783E" w:rsidRDefault="00C81E38" w:rsidP="00C81E38">
                      <w:pPr>
                        <w:spacing w:line="288" w:lineRule="auto"/>
                      </w:pPr>
                      <w:r w:rsidRPr="0056783E">
                        <w:t xml:space="preserve"> </w:t>
                      </w:r>
                    </w:p>
                  </w:txbxContent>
                </v:textbox>
                <w10:wrap anchorx="margin"/>
              </v:roundrect>
            </w:pict>
          </mc:Fallback>
        </mc:AlternateContent>
      </w:r>
    </w:p>
    <w:p w14:paraId="5B33F8FF" w14:textId="72929A02" w:rsidR="00A70965" w:rsidRDefault="00A70965" w:rsidP="00A70965">
      <w:pPr>
        <w:spacing w:line="288" w:lineRule="auto"/>
        <w:ind w:left="284" w:right="284"/>
      </w:pPr>
    </w:p>
    <w:p w14:paraId="4ED183C1" w14:textId="0826B93B" w:rsidR="00A70965" w:rsidRPr="0056783E" w:rsidRDefault="00A70965" w:rsidP="00A13CBD">
      <w:pPr>
        <w:spacing w:line="288" w:lineRule="auto"/>
        <w:ind w:left="284" w:right="397"/>
      </w:pPr>
      <w:r w:rsidRPr="0056783E">
        <w:t>Om een goed plan te kunnen opstellen is het van belang dat je helder voor ogen h</w:t>
      </w:r>
      <w:r w:rsidRPr="00205E17">
        <w:t>ebt</w:t>
      </w:r>
      <w:r w:rsidRPr="0056783E">
        <w:t xml:space="preserve"> vanuit welke situatie je vertrekt. In deze stap verzamel je daarom informatie over en beschrijf je de huidige situatie. Het is daarbij goed om zowel leerlingprestaties in kaart te brengen als de invulling van de onderwijsondersteuning. </w:t>
      </w:r>
    </w:p>
    <w:p w14:paraId="56B86950" w14:textId="77777777" w:rsidR="00A70965" w:rsidRPr="0056783E" w:rsidRDefault="00A70965" w:rsidP="00A13CBD">
      <w:pPr>
        <w:pStyle w:val="Geenafstand"/>
        <w:ind w:left="284" w:right="397"/>
      </w:pPr>
    </w:p>
    <w:p w14:paraId="7BAD18F8" w14:textId="77777777" w:rsidR="00A70965" w:rsidRPr="0056783E" w:rsidRDefault="00A70965" w:rsidP="00A13CBD">
      <w:pPr>
        <w:spacing w:line="288" w:lineRule="auto"/>
        <w:ind w:left="284" w:right="397"/>
      </w:pPr>
      <w:r w:rsidRPr="0056783E">
        <w:t xml:space="preserve">Voor de </w:t>
      </w:r>
      <w:r w:rsidRPr="0056783E">
        <w:rPr>
          <w:i/>
          <w:iCs/>
        </w:rPr>
        <w:t>leerlingprestaties</w:t>
      </w:r>
      <w:r w:rsidRPr="0056783E">
        <w:t xml:space="preserve"> kun je gebruik maken van beschikbare gegevens over (technisch) lezen en spellen van LVS-toetsen, andere toetsen, observatie-instrumenten, aantal leerlingen met een dyslexieverklaring en – in het vo – informatie uit de po-vo overdracht en een reflectie van de leerlingen op de geboden ondersteuning.</w:t>
      </w:r>
    </w:p>
    <w:p w14:paraId="3AA3EC69" w14:textId="2DF2CDC7" w:rsidR="00A70965" w:rsidRPr="0056783E" w:rsidRDefault="00A70965" w:rsidP="00A13CBD">
      <w:pPr>
        <w:pStyle w:val="Geenafstand"/>
        <w:ind w:left="284" w:right="397"/>
      </w:pPr>
    </w:p>
    <w:p w14:paraId="1D84BC11" w14:textId="77777777" w:rsidR="00B37D9E" w:rsidRDefault="00B37D9E" w:rsidP="00A13CBD">
      <w:pPr>
        <w:spacing w:line="288" w:lineRule="auto"/>
        <w:ind w:left="284" w:right="397"/>
        <w:sectPr w:rsidR="00B37D9E" w:rsidSect="00FC5272">
          <w:pgSz w:w="11906" w:h="16838" w:code="9"/>
          <w:pgMar w:top="1418" w:right="1418" w:bottom="1985" w:left="1418" w:header="1418" w:footer="1418" w:gutter="0"/>
          <w:cols w:space="708"/>
          <w:docGrid w:linePitch="360"/>
        </w:sectPr>
      </w:pPr>
    </w:p>
    <w:p w14:paraId="3DB15DF9" w14:textId="64327A5A" w:rsidR="00A70965" w:rsidRDefault="00A70965" w:rsidP="00A13CBD">
      <w:pPr>
        <w:spacing w:line="288" w:lineRule="auto"/>
        <w:ind w:left="284" w:right="397"/>
      </w:pPr>
      <w:r w:rsidRPr="0056783E">
        <w:t xml:space="preserve">Het in kaart brengen van de </w:t>
      </w:r>
      <w:r w:rsidRPr="0056783E">
        <w:rPr>
          <w:i/>
          <w:iCs/>
        </w:rPr>
        <w:t>kwaliteit van de onderwijsondersteuning</w:t>
      </w:r>
      <w:r w:rsidRPr="0056783E">
        <w:t xml:space="preserve"> kan op verschillende manieren gedaan worden. Er kan </w:t>
      </w:r>
      <w:r>
        <w:t xml:space="preserve">bijvoorbeeld </w:t>
      </w:r>
      <w:r w:rsidRPr="0056783E">
        <w:t>gebruik worden gemaakt van de scans van het Expertisecentrum Nederlands/Dyslexie Centraal</w:t>
      </w:r>
      <w:r>
        <w:t xml:space="preserve">. Er zijn vier verschillende scans beschikbaar: </w:t>
      </w:r>
    </w:p>
    <w:p w14:paraId="5E4C4D83" w14:textId="77777777" w:rsidR="00ED173E" w:rsidRDefault="00452C61" w:rsidP="006954A7">
      <w:pPr>
        <w:pStyle w:val="Lijstalinea"/>
        <w:numPr>
          <w:ilvl w:val="0"/>
          <w:numId w:val="41"/>
        </w:numPr>
        <w:spacing w:line="288" w:lineRule="auto"/>
        <w:ind w:left="568" w:right="284" w:hanging="284"/>
        <w:rPr>
          <w:color w:val="auto"/>
        </w:rPr>
      </w:pPr>
      <w:hyperlink r:id="rId34" w:history="1">
        <w:r w:rsidR="00A70965" w:rsidRPr="00DF27A2">
          <w:rPr>
            <w:rStyle w:val="Hyperlink"/>
          </w:rPr>
          <w:t>Scan Preventie van</w:t>
        </w:r>
        <w:r w:rsidR="00A13CBD" w:rsidRPr="00DF27A2">
          <w:rPr>
            <w:rStyle w:val="Hyperlink"/>
          </w:rPr>
          <w:t xml:space="preserve"> L</w:t>
        </w:r>
        <w:r w:rsidR="00A70965" w:rsidRPr="00DF27A2">
          <w:rPr>
            <w:rStyle w:val="Hyperlink"/>
          </w:rPr>
          <w:t>eesproblemen en Dyslexie</w:t>
        </w:r>
      </w:hyperlink>
      <w:r w:rsidR="00A70965" w:rsidRPr="00710D97">
        <w:rPr>
          <w:color w:val="auto"/>
        </w:rPr>
        <w:t xml:space="preserve"> (po, groep 1-2)</w:t>
      </w:r>
      <w:r w:rsidR="00DF27A2" w:rsidRPr="00710D97">
        <w:rPr>
          <w:color w:val="auto"/>
        </w:rPr>
        <w:t>;</w:t>
      </w:r>
    </w:p>
    <w:p w14:paraId="33657884" w14:textId="5366C7AD" w:rsidR="00ED173E" w:rsidRPr="00ED173E" w:rsidRDefault="00452C61" w:rsidP="008C6850">
      <w:pPr>
        <w:pStyle w:val="Lijstalinea"/>
        <w:numPr>
          <w:ilvl w:val="0"/>
          <w:numId w:val="41"/>
        </w:numPr>
        <w:spacing w:line="288" w:lineRule="auto"/>
        <w:ind w:left="568" w:right="284" w:hanging="284"/>
        <w:rPr>
          <w:color w:val="auto"/>
        </w:rPr>
      </w:pPr>
      <w:hyperlink r:id="rId35" w:history="1">
        <w:r w:rsidR="00A70965" w:rsidRPr="00ED173E">
          <w:rPr>
            <w:rStyle w:val="Hyperlink"/>
          </w:rPr>
          <w:t>Scan Leesproblemen en Dyslexie groep 3-8</w:t>
        </w:r>
      </w:hyperlink>
      <w:r w:rsidR="00A70965" w:rsidRPr="00ED173E">
        <w:rPr>
          <w:color w:val="3C9B8F"/>
        </w:rPr>
        <w:t xml:space="preserve"> </w:t>
      </w:r>
      <w:r w:rsidR="00A70965" w:rsidRPr="00ED173E">
        <w:rPr>
          <w:color w:val="auto"/>
        </w:rPr>
        <w:t>(po);</w:t>
      </w:r>
    </w:p>
    <w:p w14:paraId="0516D5F8" w14:textId="178907E7" w:rsidR="00A70965" w:rsidRDefault="00452C61" w:rsidP="00A13CBD">
      <w:pPr>
        <w:pStyle w:val="Lijstalinea"/>
        <w:numPr>
          <w:ilvl w:val="0"/>
          <w:numId w:val="41"/>
        </w:numPr>
        <w:spacing w:line="288" w:lineRule="auto"/>
        <w:ind w:left="568" w:right="284" w:hanging="284"/>
      </w:pPr>
      <w:hyperlink r:id="rId36" w:history="1">
        <w:r w:rsidR="00A70965" w:rsidRPr="00ED173E">
          <w:rPr>
            <w:rStyle w:val="Hyperlink"/>
          </w:rPr>
          <w:t>Blauwdruk</w:t>
        </w:r>
        <w:r w:rsidR="00A70965" w:rsidRPr="00D3207A">
          <w:rPr>
            <w:rStyle w:val="Hyperlink"/>
          </w:rPr>
          <w:t xml:space="preserve"> Duurzame Aanpak </w:t>
        </w:r>
        <w:r w:rsidR="00A70965" w:rsidRPr="00ED173E">
          <w:rPr>
            <w:rStyle w:val="Hyperlink"/>
          </w:rPr>
          <w:t>Leesproblemen</w:t>
        </w:r>
        <w:r w:rsidR="00A70965" w:rsidRPr="00D3207A">
          <w:rPr>
            <w:rStyle w:val="Hyperlink"/>
          </w:rPr>
          <w:t xml:space="preserve"> en Laaggeletterdheid</w:t>
        </w:r>
      </w:hyperlink>
      <w:r w:rsidR="00A70965">
        <w:t xml:space="preserve"> (po);</w:t>
      </w:r>
    </w:p>
    <w:p w14:paraId="27EBBC55" w14:textId="794F7468" w:rsidR="00A70965" w:rsidRDefault="00452C61" w:rsidP="00542BAB">
      <w:pPr>
        <w:pStyle w:val="Lijstalinea"/>
        <w:numPr>
          <w:ilvl w:val="0"/>
          <w:numId w:val="41"/>
        </w:numPr>
        <w:spacing w:line="288" w:lineRule="auto"/>
        <w:ind w:left="568" w:right="397" w:hanging="284"/>
      </w:pPr>
      <w:hyperlink r:id="rId37" w:history="1">
        <w:r w:rsidR="00A70965" w:rsidRPr="004329A8">
          <w:rPr>
            <w:rStyle w:val="Hyperlink"/>
          </w:rPr>
          <w:t>Dyslexiescan Voortgezet Onderwijs</w:t>
        </w:r>
      </w:hyperlink>
      <w:r w:rsidR="00A70965">
        <w:t xml:space="preserve"> (vo). </w:t>
      </w:r>
    </w:p>
    <w:p w14:paraId="2823DAC2" w14:textId="7C067ECB" w:rsidR="001F7137" w:rsidRDefault="00A70965" w:rsidP="00A13CBD">
      <w:pPr>
        <w:keepNext/>
        <w:keepLines/>
        <w:spacing w:line="288" w:lineRule="auto"/>
        <w:ind w:left="284" w:right="397"/>
      </w:pPr>
      <w:r>
        <w:t xml:space="preserve">Ga voor meer informatie over de scans en hoe je het invullen kunt aanpakken en organiseren naar </w:t>
      </w:r>
      <w:hyperlink r:id="rId38" w:history="1">
        <w:r w:rsidRPr="00F44105">
          <w:rPr>
            <w:rStyle w:val="Hyperlink"/>
          </w:rPr>
          <w:t>instrumenten.expertisecentrum</w:t>
        </w:r>
        <w:r w:rsidRPr="00A70965">
          <w:rPr>
            <w:rStyle w:val="Hyperlink"/>
          </w:rPr>
          <w:t>neder</w:t>
        </w:r>
        <w:r w:rsidRPr="00F44105">
          <w:rPr>
            <w:rStyle w:val="Hyperlink"/>
          </w:rPr>
          <w:t>lands.nl</w:t>
        </w:r>
      </w:hyperlink>
      <w:r>
        <w:t>. Vul de relevante dyslexiescan(s) in en zorg ervoor dat een representatieve groep van de personen op wie dit beleidsplan zich richt, de vragenlijst invult. Bewaar de rapportage die je naderhand ontvangt goed, zodat je deze erbij kunt pakken als je verder gaat met het opstellen en evalueren van je beleidsplan.</w:t>
      </w:r>
    </w:p>
    <w:p w14:paraId="0BFF1950" w14:textId="77777777" w:rsidR="00B37D9E" w:rsidRDefault="00B37D9E" w:rsidP="00A13CBD">
      <w:pPr>
        <w:keepNext/>
        <w:keepLines/>
        <w:spacing w:line="288" w:lineRule="auto"/>
        <w:ind w:left="284" w:right="397"/>
      </w:pPr>
    </w:p>
    <w:p w14:paraId="06829666" w14:textId="77777777" w:rsidR="00B37D9E" w:rsidRDefault="00B37D9E" w:rsidP="00A13CBD">
      <w:pPr>
        <w:keepNext/>
        <w:keepLines/>
        <w:spacing w:line="288" w:lineRule="auto"/>
        <w:ind w:left="284" w:right="397"/>
        <w:sectPr w:rsidR="00B37D9E" w:rsidSect="00B37D9E">
          <w:type w:val="continuous"/>
          <w:pgSz w:w="11906" w:h="16838" w:code="9"/>
          <w:pgMar w:top="1418" w:right="1418" w:bottom="1985" w:left="1418" w:header="1418" w:footer="1418" w:gutter="0"/>
          <w:cols w:space="708"/>
          <w:docGrid w:linePitch="360"/>
        </w:sectPr>
      </w:pPr>
    </w:p>
    <w:p w14:paraId="16679390" w14:textId="6B7C72B5" w:rsidR="00A70965" w:rsidRPr="0056783E" w:rsidRDefault="00A70965" w:rsidP="00A13CBD">
      <w:pPr>
        <w:spacing w:line="288" w:lineRule="auto"/>
        <w:ind w:left="284" w:right="397"/>
      </w:pPr>
      <w:r>
        <w:t>J</w:t>
      </w:r>
      <w:r w:rsidRPr="0056783E">
        <w:t>e kunt ook op andere manieren informatie verzamelen. Bijvoorbeeld door enkele lesgevende collega’s, de zorgspecialist en iemand vanuit de schoolleiding te interviewen. En vergeet ook niet leerlingen te vragen om te reflecteren op de ondersteuning die ze krijgen</w:t>
      </w:r>
      <w:r w:rsidR="00E362A6">
        <w:rPr>
          <w:rStyle w:val="Voetnootmarkering"/>
        </w:rPr>
        <w:t>3</w:t>
      </w:r>
      <w:r w:rsidRPr="0056783E">
        <w:t xml:space="preserve">. Ouders kunnen eventueel ook betrokken worden. </w:t>
      </w:r>
    </w:p>
    <w:p w14:paraId="6E7F46C1" w14:textId="07C7B8F3" w:rsidR="00E362A6" w:rsidRDefault="00E362A6" w:rsidP="00E362A6"/>
    <w:p w14:paraId="26FC46AE" w14:textId="140EEB7E" w:rsidR="00E0795F" w:rsidRDefault="00E0795F" w:rsidP="00E0795F">
      <w:r>
        <w:rPr>
          <w:noProof/>
        </w:rPr>
        <mc:AlternateContent>
          <mc:Choice Requires="wps">
            <w:drawing>
              <wp:anchor distT="0" distB="0" distL="114300" distR="114300" simplePos="0" relativeHeight="251658255" behindDoc="0" locked="0" layoutInCell="1" allowOverlap="1" wp14:anchorId="4DAF50DF" wp14:editId="1B6CF081">
                <wp:simplePos x="0" y="0"/>
                <wp:positionH relativeFrom="margin">
                  <wp:align>left</wp:align>
                </wp:positionH>
                <wp:positionV relativeFrom="paragraph">
                  <wp:posOffset>135633</wp:posOffset>
                </wp:positionV>
                <wp:extent cx="1837038" cy="0"/>
                <wp:effectExtent l="0" t="0" r="0" b="0"/>
                <wp:wrapNone/>
                <wp:docPr id="727055008" name="Rechte verbindingslijn 79"/>
                <wp:cNvGraphicFramePr/>
                <a:graphic xmlns:a="http://schemas.openxmlformats.org/drawingml/2006/main">
                  <a:graphicData uri="http://schemas.microsoft.com/office/word/2010/wordprocessingShape">
                    <wps:wsp>
                      <wps:cNvCnPr/>
                      <wps:spPr>
                        <a:xfrm>
                          <a:off x="0" y="0"/>
                          <a:ext cx="1837038" cy="0"/>
                        </a:xfrm>
                        <a:prstGeom prst="line">
                          <a:avLst/>
                        </a:prstGeom>
                        <a:ln>
                          <a:solidFill>
                            <a:srgbClr val="3C9B8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458AC" id="Rechte verbindingslijn 79" o:spid="_x0000_s1026" style="position:absolute;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7pt" to="144.6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" strokecolor="#3c9b8f" strokeweight=".5pt">
                <v:stroke joinstyle="miter"/>
                <w10:wrap anchorx="margin"/>
              </v:line>
            </w:pict>
          </mc:Fallback>
        </mc:AlternateContent>
      </w:r>
    </w:p>
    <w:p w14:paraId="2210C210" w14:textId="524B1F4A" w:rsidR="000414D1" w:rsidRDefault="00E362A6" w:rsidP="000414D1">
      <w:pPr>
        <w:pStyle w:val="Voetnoottekst"/>
        <w:ind w:left="284" w:hanging="284"/>
        <w:sectPr w:rsidR="000414D1" w:rsidSect="00B37D9E">
          <w:type w:val="continuous"/>
          <w:pgSz w:w="11906" w:h="16838" w:code="9"/>
          <w:pgMar w:top="1418" w:right="1418" w:bottom="1985" w:left="1418" w:header="1418" w:footer="1418" w:gutter="0"/>
          <w:cols w:space="708"/>
          <w:docGrid w:linePitch="360"/>
        </w:sectPr>
      </w:pPr>
      <w:r>
        <w:t>3</w:t>
      </w:r>
      <w:r w:rsidR="000414D1">
        <w:t>.</w:t>
      </w:r>
      <w:r w:rsidR="000414D1">
        <w:tab/>
        <w:t xml:space="preserve">Vanaf augustus 2025 is dit verplicht in het kader van </w:t>
      </w:r>
      <w:proofErr w:type="spellStart"/>
      <w:r w:rsidR="000414D1">
        <w:t>hoorrecht</w:t>
      </w:r>
      <w:proofErr w:type="spellEnd"/>
      <w:r w:rsidR="000414D1">
        <w:t>.</w:t>
      </w:r>
    </w:p>
    <w:p w14:paraId="06EE9DDB" w14:textId="06DF1EAF" w:rsidR="0023130D" w:rsidRDefault="000414D1" w:rsidP="0023130D">
      <w:pPr>
        <w:spacing w:line="240" w:lineRule="auto"/>
        <w:ind w:left="284" w:right="284"/>
      </w:pPr>
      <w:r>
        <w:rPr>
          <w:i/>
          <w:iCs/>
          <w:noProof/>
        </w:rPr>
        <w:lastRenderedPageBreak/>
        <mc:AlternateContent>
          <mc:Choice Requires="wps">
            <w:drawing>
              <wp:anchor distT="0" distB="0" distL="114300" distR="114300" simplePos="0" relativeHeight="251658250" behindDoc="1" locked="0" layoutInCell="1" allowOverlap="1" wp14:anchorId="16053D41" wp14:editId="28E6E533">
                <wp:simplePos x="0" y="0"/>
                <wp:positionH relativeFrom="margin">
                  <wp:align>right</wp:align>
                </wp:positionH>
                <wp:positionV relativeFrom="paragraph">
                  <wp:posOffset>11317</wp:posOffset>
                </wp:positionV>
                <wp:extent cx="5734050" cy="4991100"/>
                <wp:effectExtent l="0" t="0" r="19050" b="19050"/>
                <wp:wrapNone/>
                <wp:docPr id="734419550" name="Rechthoek: afgeronde hoeken 3"/>
                <wp:cNvGraphicFramePr/>
                <a:graphic xmlns:a="http://schemas.openxmlformats.org/drawingml/2006/main">
                  <a:graphicData uri="http://schemas.microsoft.com/office/word/2010/wordprocessingShape">
                    <wps:wsp>
                      <wps:cNvSpPr/>
                      <wps:spPr>
                        <a:xfrm>
                          <a:off x="0" y="0"/>
                          <a:ext cx="5734050" cy="4991100"/>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81252" w14:textId="0F2D76E1" w:rsidR="00F47C3F" w:rsidRPr="0056783E" w:rsidRDefault="00F47C3F" w:rsidP="00F47C3F"/>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53D41" id="_x0000_s1032" style="position:absolute;left:0;text-align:left;margin-left:400.3pt;margin-top:.9pt;width:451.5pt;height:393pt;z-index:-25165823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" fillcolor="#e1784f [3204]" strokecolor="#c24e21" strokeweight="1pt">
                <v:fill opacity="19789f"/>
                <v:stroke joinstyle="miter"/>
                <v:textbox inset="3mm,,3mm">
                  <w:txbxContent>
                    <w:p w14:paraId="62781252" w14:textId="0F2D76E1" w:rsidR="00F47C3F" w:rsidRPr="0056783E" w:rsidRDefault="00F47C3F" w:rsidP="00F47C3F"/>
                  </w:txbxContent>
                </v:textbox>
                <w10:wrap anchorx="margin"/>
              </v:roundrect>
            </w:pict>
          </mc:Fallback>
        </mc:AlternateContent>
      </w:r>
    </w:p>
    <w:p w14:paraId="0664B7AA" w14:textId="598E4F1D" w:rsidR="0023130D" w:rsidRDefault="0023130D" w:rsidP="0023130D">
      <w:pPr>
        <w:ind w:left="284" w:right="284"/>
      </w:pPr>
      <w:r w:rsidRPr="0056783E">
        <w:t xml:space="preserve">Op basis </w:t>
      </w:r>
      <w:r>
        <w:t>van de verzamelde informatie met de scans en gesprekken,</w:t>
      </w:r>
      <w:r w:rsidRPr="0056783E">
        <w:t xml:space="preserve"> kun je een </w:t>
      </w:r>
      <w:proofErr w:type="spellStart"/>
      <w:r w:rsidRPr="0056783E">
        <w:t>Strengths</w:t>
      </w:r>
      <w:proofErr w:type="spellEnd"/>
      <w:r w:rsidRPr="0056783E">
        <w:t xml:space="preserve"> </w:t>
      </w:r>
      <w:proofErr w:type="spellStart"/>
      <w:r w:rsidRPr="0056783E">
        <w:t>Weaknesses</w:t>
      </w:r>
      <w:proofErr w:type="spellEnd"/>
      <w:r w:rsidRPr="0056783E">
        <w:t xml:space="preserve"> </w:t>
      </w:r>
      <w:proofErr w:type="spellStart"/>
      <w:r w:rsidRPr="0056783E">
        <w:t>Opportunities</w:t>
      </w:r>
      <w:proofErr w:type="spellEnd"/>
      <w:r w:rsidRPr="0056783E">
        <w:t xml:space="preserve"> </w:t>
      </w:r>
      <w:proofErr w:type="spellStart"/>
      <w:r w:rsidRPr="0056783E">
        <w:t>Threats</w:t>
      </w:r>
      <w:proofErr w:type="spellEnd"/>
      <w:r w:rsidRPr="0056783E">
        <w:t xml:space="preserve"> (SWOT)-analyse maken (voor meer informatie, zie </w:t>
      </w:r>
      <w:r>
        <w:t>Bijlage 1</w:t>
      </w:r>
      <w:r w:rsidRPr="0056783E">
        <w:t>).</w:t>
      </w:r>
      <w:r>
        <w:t xml:space="preserve"> Mocht je geen SWOT-analyse maken, schrijf dan hieronder per thema/onderwerp</w:t>
      </w:r>
      <w:r w:rsidR="00E362A6">
        <w:rPr>
          <w:rStyle w:val="Voetnootmarkering"/>
        </w:rPr>
        <w:footnoteReference w:id="2"/>
      </w:r>
      <w:r>
        <w:t xml:space="preserve"> de conclusies op waarbij je zowel ingaat op de leerlingprestaties als de onderwijsondersteuning.</w:t>
      </w:r>
    </w:p>
    <w:p w14:paraId="60E69D38" w14:textId="77777777" w:rsidR="0023130D" w:rsidRDefault="0023130D" w:rsidP="0023130D">
      <w:pPr>
        <w:ind w:left="284" w:right="284"/>
      </w:pPr>
    </w:p>
    <w:p w14:paraId="0A2A4A7C" w14:textId="5FDDCAE8" w:rsidR="0023130D" w:rsidRDefault="0023130D" w:rsidP="0023130D">
      <w:pPr>
        <w:ind w:left="284" w:right="284"/>
      </w:pPr>
      <w:r>
        <w:t>Voor de beschrijving van de o</w:t>
      </w:r>
      <w:r w:rsidRPr="00E26201">
        <w:t>nderwijsondersteuning</w:t>
      </w:r>
      <w:r>
        <w:t xml:space="preserve"> kun je gebruik maken van de verkregen rapportage(s) uit de ingevulde instrumenten op Dyslexie Centraal en/of de gesprekken met collega’s. Per verbeterdomein is zichtbaar hoe daarop gescoord is en hoe de score zich verhoudt tot het streefniveau. De belangrijkste gegevens kun je hieronder invullen, bij de verschillende domeinen (onder ‘Conclusie onderwijsondersteuning’). De instrumenten leveren vrij veel informatie op. Maak keuzes in welke zaken jullie als werkgroep opmerkelijk vinden en die voor jullie essentieel zijn om op te pakken. Schrijf je conclusies hiervan op bij dit onderdeel. </w:t>
      </w:r>
    </w:p>
    <w:p w14:paraId="1378220F" w14:textId="72E62B76" w:rsidR="0023130D" w:rsidRPr="0056783E" w:rsidRDefault="0023130D" w:rsidP="0023130D">
      <w:pPr>
        <w:ind w:left="284" w:right="284"/>
      </w:pPr>
      <w:r>
        <w:t>Doe zowel uitspraken over wat goed gaat als wat minder goed gaat. Heb hierbij ook oog voor de voorwaardelijke aspecten (bijv. op het gebied van professionalisering en facilitering vanuit het beleid.</w:t>
      </w:r>
      <w:r w:rsidRPr="00501585">
        <w:t xml:space="preserve"> Formuleer bij elk onderdeel, domein of thema van het instrument dat jullie hebben ingezet een of meerdere uitspraken</w:t>
      </w:r>
      <w:r>
        <w:t>.</w:t>
      </w:r>
    </w:p>
    <w:p w14:paraId="0891D183" w14:textId="77777777" w:rsidR="0023130D" w:rsidRPr="0023130D" w:rsidRDefault="0023130D" w:rsidP="00E55BFE">
      <w:pPr>
        <w:rPr>
          <w:b/>
          <w:bCs/>
        </w:rPr>
      </w:pPr>
    </w:p>
    <w:p w14:paraId="28EC639E" w14:textId="5A2C7838" w:rsidR="00E55BFE" w:rsidRDefault="00E55BFE" w:rsidP="00E55BFE"/>
    <w:p w14:paraId="405AA5A4" w14:textId="7353CB69" w:rsidR="001D660F" w:rsidRPr="00656C57" w:rsidRDefault="009021D0" w:rsidP="007B2804">
      <w:pPr>
        <w:pStyle w:val="uitleg"/>
        <w:rPr>
          <w:color w:val="3D8E82"/>
        </w:rPr>
      </w:pPr>
      <w:r>
        <w:t>Uitwerking</w:t>
      </w:r>
      <w:r>
        <w:rPr>
          <w:rStyle w:val="Verwijzingopmerking"/>
          <w:b w:val="0"/>
          <w:bCs w:val="0"/>
          <w:i w:val="0"/>
          <w:iCs w:val="0"/>
          <w:color w:val="242424"/>
        </w:rPr>
        <w:t xml:space="preserve"> </w:t>
      </w:r>
    </w:p>
    <w:p w14:paraId="5233B0DE" w14:textId="21A13523" w:rsidR="001D660F" w:rsidRPr="009A1683" w:rsidRDefault="002B5838" w:rsidP="00486E4A">
      <w:pPr>
        <w:pStyle w:val="Kop3"/>
        <w:rPr>
          <w:rStyle w:val="Subtielebenadrukking"/>
          <w:bCs w:val="0"/>
          <w:i w:val="0"/>
          <w:iCs/>
          <w:szCs w:val="24"/>
        </w:rPr>
      </w:pPr>
      <w:r w:rsidRPr="004C02C1">
        <w:rPr>
          <w:rStyle w:val="GeenafstandChar"/>
          <w:b/>
          <w:bCs w:val="0"/>
          <w:i w:val="0"/>
          <w:iCs w:val="0"/>
        </w:rPr>
        <w:t xml:space="preserve">Conclusie </w:t>
      </w:r>
      <w:r w:rsidR="001D660F" w:rsidRPr="004C02C1">
        <w:rPr>
          <w:rStyle w:val="GeenafstandChar"/>
          <w:b/>
          <w:bCs w:val="0"/>
          <w:i w:val="0"/>
          <w:iCs w:val="0"/>
        </w:rPr>
        <w:t>leerlingprestaties</w:t>
      </w:r>
      <w:r w:rsidR="00593F08" w:rsidRPr="004C02C1">
        <w:rPr>
          <w:rStyle w:val="GeenafstandChar"/>
          <w:b/>
          <w:bCs w:val="0"/>
          <w:i w:val="0"/>
          <w:iCs w:val="0"/>
        </w:rPr>
        <w:t xml:space="preserve"> en reflectie van l</w:t>
      </w:r>
      <w:commentRangeStart w:id="5"/>
      <w:r w:rsidR="00593F08" w:rsidRPr="004C02C1">
        <w:rPr>
          <w:rStyle w:val="GeenafstandChar"/>
          <w:b/>
          <w:bCs w:val="0"/>
          <w:i w:val="0"/>
          <w:iCs w:val="0"/>
        </w:rPr>
        <w:t>eerling</w:t>
      </w:r>
      <w:commentRangeEnd w:id="5"/>
      <w:r w:rsidR="00450705">
        <w:rPr>
          <w:rStyle w:val="Verwijzingopmerking"/>
          <w:rFonts w:eastAsiaTheme="minorHAnsi" w:cs="Courier New"/>
          <w:bCs w:val="0"/>
          <w:i w:val="0"/>
          <w:iCs w:val="0"/>
          <w:color w:val="242424"/>
        </w:rPr>
        <w:commentReference w:id="5"/>
      </w:r>
      <w:r w:rsidR="00593F08" w:rsidRPr="004C02C1">
        <w:rPr>
          <w:rStyle w:val="GeenafstandChar"/>
          <w:b/>
          <w:bCs w:val="0"/>
          <w:i w:val="0"/>
          <w:iCs w:val="0"/>
        </w:rPr>
        <w:t>en</w:t>
      </w:r>
      <w:r w:rsidR="009A1683">
        <w:rPr>
          <w:rStyle w:val="Subtielebenadrukking"/>
        </w:rPr>
        <w:t xml:space="preserve"> </w:t>
      </w:r>
      <w:sdt>
        <w:sdtPr>
          <w:id w:val="-1271774280"/>
          <w:placeholder>
            <w:docPart w:val="291312F05E5E4556867F370BC22DDC14"/>
          </w:placeholder>
          <w:showingPlcHdr/>
          <w:text w:multiLine="1"/>
        </w:sdtPr>
        <w:sdtEndPr>
          <w:rPr>
            <w:i w:val="0"/>
            <w:iCs w:val="0"/>
            <w:sz w:val="24"/>
            <w:szCs w:val="24"/>
          </w:rPr>
        </w:sdtEndPr>
        <w:sdtContent>
          <w:r w:rsidR="009A1683" w:rsidRPr="009A1683">
            <w:rPr>
              <w:rStyle w:val="Tekstvantijdelijkeaanduiding"/>
              <w:i w:val="0"/>
              <w:iCs w:val="0"/>
              <w:sz w:val="24"/>
              <w:szCs w:val="24"/>
            </w:rPr>
            <w:t>Klik om tekst in te voeren.</w:t>
          </w:r>
        </w:sdtContent>
      </w:sdt>
    </w:p>
    <w:p w14:paraId="415926A3" w14:textId="6DC68A1D" w:rsidR="0067540D" w:rsidRDefault="0067540D" w:rsidP="0067540D">
      <w:r>
        <w:t xml:space="preserve">Aantal leerlingen dyslexieverklaring: </w:t>
      </w:r>
      <w:sdt>
        <w:sdtPr>
          <w:id w:val="-1222130326"/>
          <w:placeholder>
            <w:docPart w:val="32ECF6DC7D064EE0B8506093D6097CB3"/>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142C131C" w14:textId="1576FC0A" w:rsidR="0067540D" w:rsidRDefault="0067540D" w:rsidP="0067540D">
      <w:r>
        <w:t xml:space="preserve">Aantal leerlingen RT / intensieve begeleiding: </w:t>
      </w:r>
      <w:sdt>
        <w:sdtPr>
          <w:id w:val="878895987"/>
          <w:placeholder>
            <w:docPart w:val="A956C1704A5745668BB6A1DB412C1163"/>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79E5CF1E" w14:textId="0075747D" w:rsidR="0067540D" w:rsidRPr="00DC6C92" w:rsidRDefault="0067540D" w:rsidP="0067540D">
      <w:r>
        <w:t xml:space="preserve">Leeropbrengsten (technisch) lezen en spelling: </w:t>
      </w:r>
      <w:sdt>
        <w:sdtPr>
          <w:id w:val="-657459597"/>
          <w:placeholder>
            <w:docPart w:val="C3F479F8F4C641E0958102BEFC0FC2FD"/>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0047A9B7" w14:textId="674DA327" w:rsidR="0067540D" w:rsidRDefault="0067540D" w:rsidP="0067540D">
      <w:r>
        <w:t>Opvallende punten per groep/klas</w:t>
      </w:r>
      <w:r w:rsidR="001630DC">
        <w:t>/jaarlaag</w:t>
      </w:r>
      <w:r>
        <w:t xml:space="preserve">: </w:t>
      </w:r>
      <w:sdt>
        <w:sdtPr>
          <w:id w:val="-410545708"/>
          <w:placeholder>
            <w:docPart w:val="ABB614C70B1344879BB317B7F9B03A78"/>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0DAE8B9F" w14:textId="6F91F042" w:rsidR="001D660F" w:rsidRDefault="00593F08" w:rsidP="001D660F">
      <w:r>
        <w:t xml:space="preserve">Reflectie van leerlingen op de geboden ondersteuning: </w:t>
      </w:r>
      <w:sdt>
        <w:sdtPr>
          <w:id w:val="2014175192"/>
          <w:placeholder>
            <w:docPart w:val="2F2B9122C16240C19DCB4937F97A2AB7"/>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6FCEE36E" w14:textId="4528B9F2" w:rsidR="00593F08" w:rsidRDefault="00593F08" w:rsidP="001D660F"/>
    <w:p w14:paraId="3EA19BA3" w14:textId="154BAB73" w:rsidR="001D660F" w:rsidRPr="009A1683" w:rsidRDefault="001D660F" w:rsidP="00A84EC8">
      <w:pPr>
        <w:keepNext/>
        <w:keepLines/>
        <w:rPr>
          <w:rStyle w:val="Subtielebenadrukking"/>
        </w:rPr>
      </w:pPr>
      <w:r w:rsidRPr="004C02C1">
        <w:rPr>
          <w:rStyle w:val="GeenafstandChar"/>
          <w:b/>
          <w:bCs/>
          <w:color w:val="auto"/>
        </w:rPr>
        <w:lastRenderedPageBreak/>
        <w:t>Conclusie onderwijsondersteu</w:t>
      </w:r>
      <w:commentRangeStart w:id="6"/>
      <w:r w:rsidRPr="004C02C1">
        <w:rPr>
          <w:rStyle w:val="GeenafstandChar"/>
          <w:b/>
          <w:bCs/>
          <w:color w:val="auto"/>
        </w:rPr>
        <w:t>ning</w:t>
      </w:r>
      <w:commentRangeEnd w:id="6"/>
      <w:r w:rsidR="00450705">
        <w:rPr>
          <w:rStyle w:val="Verwijzingopmerking"/>
        </w:rPr>
        <w:commentReference w:id="6"/>
      </w:r>
      <w:r w:rsidR="009A1683">
        <w:rPr>
          <w:rStyle w:val="Subtielebenadrukking"/>
        </w:rPr>
        <w:t xml:space="preserve"> </w:t>
      </w:r>
      <w:sdt>
        <w:sdtPr>
          <w:id w:val="1941633842"/>
          <w:placeholder>
            <w:docPart w:val="FD64FF985C0449C8B69D0C000958FFA0"/>
          </w:placeholder>
          <w:showingPlcHdr/>
          <w:text w:multiLine="1"/>
        </w:sdtPr>
        <w:sdtEndPr/>
        <w:sdtContent>
          <w:r w:rsidR="009A1683" w:rsidRPr="00802625">
            <w:rPr>
              <w:rStyle w:val="Tekstvantijdelijkeaanduiding"/>
            </w:rPr>
            <w:t>Klik om tekst in</w:t>
          </w:r>
          <w:r w:rsidR="009A1683" w:rsidRPr="006C4B65">
            <w:rPr>
              <w:rStyle w:val="Tekstvantijdelijkeaanduiding"/>
            </w:rPr>
            <w:t xml:space="preserve"> te voer</w:t>
          </w:r>
          <w:r w:rsidR="009A1683" w:rsidRPr="00802625">
            <w:rPr>
              <w:rStyle w:val="Tekstvantijdelijkeaanduiding"/>
            </w:rPr>
            <w:t>en.</w:t>
          </w:r>
        </w:sdtContent>
      </w:sdt>
    </w:p>
    <w:p w14:paraId="145EFDE3" w14:textId="509ACF05" w:rsidR="001D660F" w:rsidRDefault="001D660F" w:rsidP="00A84EC8">
      <w:pPr>
        <w:pStyle w:val="Lijstalinea"/>
        <w:keepNext/>
        <w:keepLines/>
        <w:numPr>
          <w:ilvl w:val="0"/>
          <w:numId w:val="43"/>
        </w:numPr>
        <w:spacing w:after="160" w:line="259" w:lineRule="auto"/>
        <w:ind w:left="284" w:hanging="284"/>
      </w:pPr>
      <w:r>
        <w:t xml:space="preserve">Onderwijs en begeleiding op Ondersteuningsniveau 1: </w:t>
      </w:r>
      <w:sdt>
        <w:sdtPr>
          <w:id w:val="794023794"/>
          <w:placeholder>
            <w:docPart w:val="2E62DAF884E644E1AB9BB10C6E3C9432"/>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1B3E9747" w14:textId="07A88F0E" w:rsidR="001D660F" w:rsidRDefault="001D660F" w:rsidP="00A84EC8">
      <w:pPr>
        <w:pStyle w:val="Lijstalinea"/>
        <w:keepNext/>
        <w:keepLines/>
        <w:numPr>
          <w:ilvl w:val="0"/>
          <w:numId w:val="43"/>
        </w:numPr>
        <w:spacing w:after="160" w:line="259" w:lineRule="auto"/>
        <w:ind w:left="284" w:hanging="284"/>
      </w:pPr>
      <w:r>
        <w:t xml:space="preserve">Begeleiding op Ondersteuningsniveau 2: </w:t>
      </w:r>
      <w:sdt>
        <w:sdtPr>
          <w:id w:val="359793806"/>
          <w:placeholder>
            <w:docPart w:val="ADD0075F653844549E4B5396F2473EEB"/>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4B3E3FE8" w14:textId="5F9F9087" w:rsidR="001D660F" w:rsidRDefault="001D660F" w:rsidP="00A84EC8">
      <w:pPr>
        <w:pStyle w:val="Lijstalinea"/>
        <w:keepNext/>
        <w:keepLines/>
        <w:numPr>
          <w:ilvl w:val="0"/>
          <w:numId w:val="43"/>
        </w:numPr>
        <w:spacing w:after="160" w:line="259" w:lineRule="auto"/>
        <w:ind w:left="284" w:hanging="284"/>
      </w:pPr>
      <w:r>
        <w:t xml:space="preserve">Intensievere begeleiding op Ondersteuningsniveau 3: </w:t>
      </w:r>
      <w:sdt>
        <w:sdtPr>
          <w:id w:val="1659117540"/>
          <w:placeholder>
            <w:docPart w:val="9D98C75ABEA04CF4BF2BB80E0E323E82"/>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2E267B34" w14:textId="7459CED7" w:rsidR="001D660F" w:rsidRDefault="001D660F" w:rsidP="00A84EC8">
      <w:pPr>
        <w:pStyle w:val="Lijstalinea"/>
        <w:keepNext/>
        <w:keepLines/>
        <w:numPr>
          <w:ilvl w:val="0"/>
          <w:numId w:val="43"/>
        </w:numPr>
        <w:spacing w:after="160" w:line="259" w:lineRule="auto"/>
        <w:ind w:left="284" w:hanging="284"/>
      </w:pPr>
      <w:r>
        <w:t xml:space="preserve">Visie en missie: </w:t>
      </w:r>
      <w:sdt>
        <w:sdtPr>
          <w:id w:val="972571287"/>
          <w:placeholder>
            <w:docPart w:val="9A44C0A9DCCF4D60BD87B673FC93A99E"/>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15513E27" w14:textId="6785AAA1" w:rsidR="001D660F" w:rsidRDefault="001D660F" w:rsidP="00A84EC8">
      <w:pPr>
        <w:pStyle w:val="Lijstalinea"/>
        <w:keepNext/>
        <w:keepLines/>
        <w:numPr>
          <w:ilvl w:val="0"/>
          <w:numId w:val="43"/>
        </w:numPr>
        <w:spacing w:after="160" w:line="259" w:lineRule="auto"/>
        <w:ind w:left="284" w:hanging="284"/>
      </w:pPr>
      <w:r>
        <w:t xml:space="preserve">Onderwijskundig beleid en uitvoering: </w:t>
      </w:r>
      <w:sdt>
        <w:sdtPr>
          <w:id w:val="1081877367"/>
          <w:placeholder>
            <w:docPart w:val="C7E38A4A3890467BAF6417E8F9D09C3E"/>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68CA23D9" w14:textId="4A9E3B4E" w:rsidR="001D660F" w:rsidRDefault="001D660F" w:rsidP="00A84EC8">
      <w:pPr>
        <w:pStyle w:val="Lijstalinea"/>
        <w:keepNext/>
        <w:keepLines/>
        <w:numPr>
          <w:ilvl w:val="0"/>
          <w:numId w:val="43"/>
        </w:numPr>
        <w:spacing w:after="160" w:line="259" w:lineRule="auto"/>
        <w:ind w:left="284" w:hanging="284"/>
      </w:pPr>
      <w:r>
        <w:t xml:space="preserve">(Leerling- en) ouderbetrokkenheid: </w:t>
      </w:r>
      <w:sdt>
        <w:sdtPr>
          <w:id w:val="-2128144240"/>
          <w:placeholder>
            <w:docPart w:val="1B2F7BEDC9C94A1D9B6F379234255600"/>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2DCE3930" w14:textId="5E4E65ED" w:rsidR="001D660F" w:rsidRDefault="001D660F" w:rsidP="00A84EC8">
      <w:pPr>
        <w:pStyle w:val="Lijstalinea"/>
        <w:keepNext/>
        <w:keepLines/>
        <w:numPr>
          <w:ilvl w:val="0"/>
          <w:numId w:val="43"/>
        </w:numPr>
        <w:spacing w:after="160" w:line="259" w:lineRule="auto"/>
        <w:ind w:left="284" w:hanging="284"/>
      </w:pPr>
      <w:r>
        <w:t xml:space="preserve">Interprofessionele samenwerking: </w:t>
      </w:r>
      <w:sdt>
        <w:sdtPr>
          <w:id w:val="-857500781"/>
          <w:placeholder>
            <w:docPart w:val="C9EF78EA5CDE4BAE91CCFBBE607276B8"/>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1F34DDFF" w14:textId="6CDC5651" w:rsidR="00292F20" w:rsidRPr="00292F20" w:rsidRDefault="001D660F" w:rsidP="00156EB8">
      <w:pPr>
        <w:pStyle w:val="Lijstalinea"/>
        <w:keepNext/>
        <w:keepLines/>
        <w:numPr>
          <w:ilvl w:val="0"/>
          <w:numId w:val="43"/>
        </w:numPr>
        <w:spacing w:line="259" w:lineRule="auto"/>
        <w:ind w:left="284" w:hanging="284"/>
        <w:rPr>
          <w:rFonts w:eastAsiaTheme="majorEastAsia" w:cstheme="majorBidi"/>
          <w:b/>
          <w:sz w:val="28"/>
          <w:szCs w:val="26"/>
        </w:rPr>
      </w:pPr>
      <w:r>
        <w:t xml:space="preserve">Ontwikkeling en professionalisering: </w:t>
      </w:r>
      <w:sdt>
        <w:sdtPr>
          <w:id w:val="1958137588"/>
          <w:placeholder>
            <w:docPart w:val="47FD44F9404042CA8CF42F0B095133D0"/>
          </w:placeholder>
          <w:showingPlcHdr/>
          <w:text w:multiLine="1"/>
        </w:sdtPr>
        <w:sdtEndPr/>
        <w:sdtContent>
          <w:r w:rsidR="002C4F85" w:rsidRPr="00802625">
            <w:rPr>
              <w:rStyle w:val="Tekstvantijdelijkeaanduiding"/>
            </w:rPr>
            <w:t>Klik om tekst in</w:t>
          </w:r>
          <w:r w:rsidR="002C4F85" w:rsidRPr="006C4B65">
            <w:rPr>
              <w:rStyle w:val="Tekstvantijdelijkeaanduiding"/>
            </w:rPr>
            <w:t xml:space="preserve"> te voer</w:t>
          </w:r>
          <w:r w:rsidR="002C4F85" w:rsidRPr="00802625">
            <w:rPr>
              <w:rStyle w:val="Tekstvantijdelijkeaanduiding"/>
            </w:rPr>
            <w:t>en.</w:t>
          </w:r>
        </w:sdtContent>
      </w:sdt>
    </w:p>
    <w:p w14:paraId="20940269" w14:textId="77777777" w:rsidR="00292F20" w:rsidRDefault="00292F20" w:rsidP="00292F20">
      <w:pPr>
        <w:spacing w:after="160" w:line="259" w:lineRule="auto"/>
      </w:pPr>
    </w:p>
    <w:p w14:paraId="1733F7A3" w14:textId="77777777" w:rsidR="00156EB8" w:rsidRDefault="00156EB8" w:rsidP="00292F20">
      <w:pPr>
        <w:spacing w:after="160" w:line="259" w:lineRule="auto"/>
      </w:pPr>
    </w:p>
    <w:p w14:paraId="780F75FD" w14:textId="376B0B0F" w:rsidR="001D7482" w:rsidRPr="00292F20" w:rsidRDefault="001D7482" w:rsidP="00292F20">
      <w:pPr>
        <w:spacing w:after="160" w:line="259" w:lineRule="auto"/>
        <w:rPr>
          <w:rFonts w:eastAsiaTheme="majorEastAsia" w:cstheme="majorBidi"/>
          <w:b/>
          <w:sz w:val="28"/>
          <w:szCs w:val="26"/>
        </w:rPr>
      </w:pPr>
      <w:r>
        <w:br w:type="page"/>
      </w:r>
    </w:p>
    <w:p w14:paraId="6E1BB6FD" w14:textId="40FAC319" w:rsidR="006F4C19" w:rsidRDefault="006D5CB5" w:rsidP="00016FE9">
      <w:pPr>
        <w:pStyle w:val="Kop1"/>
      </w:pPr>
      <w:bookmarkStart w:id="7" w:name="_Toc177999182"/>
      <w:r>
        <w:lastRenderedPageBreak/>
        <w:t xml:space="preserve">Stap </w:t>
      </w:r>
      <w:r w:rsidR="006D38CF">
        <w:t>5</w:t>
      </w:r>
      <w:r>
        <w:t xml:space="preserve">: </w:t>
      </w:r>
      <w:r w:rsidR="004B1083">
        <w:t>Reflectie</w:t>
      </w:r>
      <w:r w:rsidR="001F6557">
        <w:t xml:space="preserve"> op </w:t>
      </w:r>
      <w:r w:rsidR="002E7C77">
        <w:t>h</w:t>
      </w:r>
      <w:r w:rsidR="006F4C19">
        <w:t>uidige situatie</w:t>
      </w:r>
      <w:bookmarkEnd w:id="7"/>
    </w:p>
    <w:p w14:paraId="62A3A556" w14:textId="59337502" w:rsidR="00ED0129" w:rsidRDefault="00A84EC8" w:rsidP="008B7196">
      <w:pPr>
        <w:rPr>
          <w:i/>
          <w:iCs/>
        </w:rPr>
      </w:pPr>
      <w:r>
        <w:rPr>
          <w:i/>
          <w:iCs/>
          <w:noProof/>
        </w:rPr>
        <mc:AlternateContent>
          <mc:Choice Requires="wps">
            <w:drawing>
              <wp:anchor distT="0" distB="0" distL="114300" distR="114300" simplePos="0" relativeHeight="251658244" behindDoc="1" locked="0" layoutInCell="1" allowOverlap="1" wp14:anchorId="06A125FB" wp14:editId="0D1F8397">
                <wp:simplePos x="0" y="0"/>
                <wp:positionH relativeFrom="margin">
                  <wp:align>right</wp:align>
                </wp:positionH>
                <wp:positionV relativeFrom="paragraph">
                  <wp:posOffset>232410</wp:posOffset>
                </wp:positionV>
                <wp:extent cx="5734050" cy="2273300"/>
                <wp:effectExtent l="0" t="0" r="19050" b="12700"/>
                <wp:wrapTopAndBottom/>
                <wp:docPr id="547413266" name="Rechthoek: afgeronde hoeken 3"/>
                <wp:cNvGraphicFramePr/>
                <a:graphic xmlns:a="http://schemas.openxmlformats.org/drawingml/2006/main">
                  <a:graphicData uri="http://schemas.microsoft.com/office/word/2010/wordprocessingShape">
                    <wps:wsp>
                      <wps:cNvSpPr/>
                      <wps:spPr>
                        <a:xfrm>
                          <a:off x="0" y="0"/>
                          <a:ext cx="5734050" cy="2273643"/>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9154C8" w14:textId="47CCDACB" w:rsidR="00A84EC8" w:rsidRPr="0056783E" w:rsidRDefault="00A84EC8" w:rsidP="006E3286">
                            <w:r>
                              <w:t>De reflectie op de huidige situatie heeft net als s</w:t>
                            </w:r>
                            <w:r w:rsidRPr="009827F9">
                              <w:t>tap 4</w:t>
                            </w:r>
                            <w:r>
                              <w:t xml:space="preserve"> betrekking op de leerlingprestaties en de kwaliteit van de onderwijsondersteuning. In deze stap leg je de verbinding tussen beide aspecten en reflecteer je hier in de werkgroep op. Tijdens dit gesprek probeer je ook te achterhalen wat mogelijke oorzaken zijn voor de gevonden knelpunten en sterktes. Neem hierin ook de behoeftes vanuit de werkgroep, collega’s en leerlingen mee. Je kunt dit hier, net als bij stap 4, per thema of verbeterdomein beschrijven, maar dit kan uiteraard ook op een andere manier. Uit deze reflectie kun je bij stap 6 straks de doelen afleiden.</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125FB" id="_x0000_s1033" style="position:absolute;margin-left:400.3pt;margin-top:18.3pt;width:451.5pt;height:179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" fillcolor="#e1784f [3204]" strokecolor="#c24e21" strokeweight="1pt">
                <v:fill opacity="19789f"/>
                <v:stroke joinstyle="miter"/>
                <v:textbox inset="3mm,,3mm">
                  <w:txbxContent>
                    <w:p w14:paraId="079154C8" w14:textId="47CCDACB" w:rsidR="00A84EC8" w:rsidRPr="0056783E" w:rsidRDefault="00A84EC8" w:rsidP="006E3286">
                      <w:r>
                        <w:t>De reflectie op de huidige situatie heeft net als s</w:t>
                      </w:r>
                      <w:r w:rsidRPr="009827F9">
                        <w:t>tap 4</w:t>
                      </w:r>
                      <w:r>
                        <w:t xml:space="preserve"> betrekking op de leerlingprestaties en de kwaliteit van de onderwijsondersteuning. In deze stap leg je de verbinding tussen beide aspecten en reflecteer je hier in de werkgroep op. Tijdens dit gesprek probeer je ook te achterhalen wat mogelijke oorzaken zijn voor de gevonden knelpunten en sterktes. Neem hierin ook de behoeftes vanuit de werkgroep, collega’s en leerlingen mee. Je kunt dit hier, net als bij stap 4, per thema of verbeterdomein beschrijven, maar dit kan uiteraard ook op een andere manier. Uit deze reflectie kun je bij stap 6 straks de doelen afleiden.</w:t>
                      </w:r>
                    </w:p>
                  </w:txbxContent>
                </v:textbox>
                <w10:wrap type="topAndBottom" anchorx="margin"/>
              </v:roundrect>
            </w:pict>
          </mc:Fallback>
        </mc:AlternateContent>
      </w:r>
    </w:p>
    <w:p w14:paraId="7835A672" w14:textId="77777777" w:rsidR="00A84EC8" w:rsidRDefault="00A84EC8" w:rsidP="008B7196">
      <w:pPr>
        <w:rPr>
          <w:i/>
          <w:iCs/>
        </w:rPr>
      </w:pPr>
    </w:p>
    <w:p w14:paraId="5DCC415D" w14:textId="265AB44E" w:rsidR="00292F20" w:rsidRDefault="008F2C19" w:rsidP="008B7196">
      <w:pPr>
        <w:rPr>
          <w:b/>
          <w:bCs/>
        </w:rPr>
      </w:pPr>
      <w:r w:rsidRPr="0063399D">
        <w:rPr>
          <w:i/>
          <w:iCs/>
          <w:color w:val="C24E21"/>
        </w:rPr>
        <w:t>Voorbeelden</w:t>
      </w:r>
      <w:r w:rsidR="00C26DA0" w:rsidRPr="0063399D">
        <w:rPr>
          <w:i/>
          <w:iCs/>
          <w:color w:val="C24E21"/>
        </w:rPr>
        <w:t xml:space="preserve"> van </w:t>
      </w:r>
      <w:r w:rsidR="00543C9F" w:rsidRPr="0063399D">
        <w:rPr>
          <w:i/>
          <w:iCs/>
          <w:color w:val="C24E21"/>
        </w:rPr>
        <w:t>onderwijsondersteuning</w:t>
      </w:r>
    </w:p>
    <w:p w14:paraId="57779414" w14:textId="65FE09D6" w:rsidR="00774C78" w:rsidRDefault="00543C9F" w:rsidP="008B7196">
      <w:r w:rsidRPr="00084D99">
        <w:rPr>
          <w:b/>
          <w:bCs/>
        </w:rPr>
        <w:t>Begeleiding op Ondersteuningsniveau 2</w:t>
      </w:r>
      <w:r w:rsidRPr="00683B6A">
        <w:t>:</w:t>
      </w:r>
      <w:r w:rsidR="00F3777B" w:rsidRPr="00683B6A">
        <w:t xml:space="preserve"> </w:t>
      </w:r>
    </w:p>
    <w:p w14:paraId="58E51AA0" w14:textId="48D90A89" w:rsidR="00774C78" w:rsidRPr="00774C78" w:rsidRDefault="00774C78" w:rsidP="00292F20">
      <w:pPr>
        <w:pStyle w:val="Lijstalinea"/>
        <w:numPr>
          <w:ilvl w:val="0"/>
          <w:numId w:val="36"/>
        </w:numPr>
        <w:ind w:left="284" w:hanging="284"/>
      </w:pPr>
      <w:r>
        <w:t xml:space="preserve">Po: </w:t>
      </w:r>
      <w:r w:rsidR="00D8545A">
        <w:t>Wij hebben goed zicht op leerlingen die uitvallen op technisch lezen en spellen</w:t>
      </w:r>
      <w:r w:rsidR="00EB3DAB">
        <w:t xml:space="preserve"> wanneer ze eenmaal in groep 3 zitten</w:t>
      </w:r>
      <w:r w:rsidR="00D8545A">
        <w:t>.</w:t>
      </w:r>
      <w:r w:rsidR="00EB3DAB">
        <w:t xml:space="preserve"> We maken echter nog onvoldoende gebruik van de o</w:t>
      </w:r>
      <w:r w:rsidR="00900C22">
        <w:t>verdracht uit</w:t>
      </w:r>
      <w:r w:rsidR="003362C8">
        <w:t xml:space="preserve"> groep 2</w:t>
      </w:r>
      <w:r w:rsidR="00861A3E">
        <w:t xml:space="preserve"> om de instructie meteen bij de start van groep </w:t>
      </w:r>
      <w:r w:rsidR="00C0123A">
        <w:t>3</w:t>
      </w:r>
      <w:r w:rsidR="00861A3E">
        <w:t xml:space="preserve"> bij sommige leerlingen </w:t>
      </w:r>
      <w:r w:rsidR="003D6F40">
        <w:t>al</w:t>
      </w:r>
      <w:r w:rsidR="00861A3E">
        <w:t xml:space="preserve"> te intensiveren.</w:t>
      </w:r>
      <w:r w:rsidR="00D8545A">
        <w:t xml:space="preserve"> </w:t>
      </w:r>
    </w:p>
    <w:p w14:paraId="2C3682D6" w14:textId="4D808ADB" w:rsidR="00543C9F" w:rsidRPr="00D818F6" w:rsidRDefault="00774C78" w:rsidP="00292F20">
      <w:pPr>
        <w:pStyle w:val="Lijstalinea"/>
        <w:numPr>
          <w:ilvl w:val="0"/>
          <w:numId w:val="36"/>
        </w:numPr>
        <w:ind w:left="284" w:hanging="284"/>
      </w:pPr>
      <w:r w:rsidRPr="00774C78">
        <w:t xml:space="preserve">Vo: </w:t>
      </w:r>
      <w:r w:rsidR="00926ECB">
        <w:t>D</w:t>
      </w:r>
      <w:r w:rsidR="00482235">
        <w:t xml:space="preserve">ocenten bieden leerlingen de afgesproken faciliteiten bij toetsen en examens. </w:t>
      </w:r>
      <w:r w:rsidR="004E751D">
        <w:t>Tijdens de regulier</w:t>
      </w:r>
      <w:r w:rsidR="00C50B93">
        <w:t>e</w:t>
      </w:r>
      <w:r w:rsidR="004E751D">
        <w:t xml:space="preserve"> </w:t>
      </w:r>
      <w:r w:rsidR="00CF1779">
        <w:t xml:space="preserve">lessen </w:t>
      </w:r>
      <w:r w:rsidR="004E751D">
        <w:t>wordt er maar beperkt ondersteuning geboden</w:t>
      </w:r>
      <w:r w:rsidR="00CF1779">
        <w:t>.</w:t>
      </w:r>
    </w:p>
    <w:p w14:paraId="2EE1D608" w14:textId="77777777" w:rsidR="00600579" w:rsidRPr="00D818F6" w:rsidRDefault="00600579" w:rsidP="008B7196"/>
    <w:p w14:paraId="00DB4C64" w14:textId="7F7FDF6E" w:rsidR="00543C9F" w:rsidRDefault="0009461A" w:rsidP="008B7196">
      <w:r w:rsidRPr="00084D99">
        <w:rPr>
          <w:b/>
          <w:bCs/>
        </w:rPr>
        <w:t>Interprofessionele samenwerking</w:t>
      </w:r>
      <w:r w:rsidRPr="00D818F6">
        <w:t>:</w:t>
      </w:r>
    </w:p>
    <w:p w14:paraId="0C66EB45" w14:textId="1B14D9B4" w:rsidR="00D818F6" w:rsidRDefault="00D818F6" w:rsidP="00292F20">
      <w:pPr>
        <w:pStyle w:val="Lijstalinea"/>
        <w:numPr>
          <w:ilvl w:val="0"/>
          <w:numId w:val="36"/>
        </w:numPr>
        <w:ind w:left="284" w:hanging="284"/>
      </w:pPr>
      <w:r>
        <w:t>Po:</w:t>
      </w:r>
      <w:r w:rsidR="00947689">
        <w:t xml:space="preserve"> </w:t>
      </w:r>
      <w:r w:rsidR="00411BBB">
        <w:t>Bij ons op school is veel ruimte voor uitwisseling tussen collega’s</w:t>
      </w:r>
      <w:r w:rsidR="0001651A">
        <w:t>. We kijken bijvoorbeeld wel eens met elkaar mee in hoe er extra ondersteuning bij lezen en spellen wordt geboden.</w:t>
      </w:r>
    </w:p>
    <w:p w14:paraId="15890C18" w14:textId="35372A29" w:rsidR="00D818F6" w:rsidRDefault="00D818F6" w:rsidP="00292F20">
      <w:pPr>
        <w:pStyle w:val="Lijstalinea"/>
        <w:numPr>
          <w:ilvl w:val="0"/>
          <w:numId w:val="36"/>
        </w:numPr>
        <w:ind w:left="284" w:hanging="284"/>
      </w:pPr>
      <w:r>
        <w:t xml:space="preserve">Vo: </w:t>
      </w:r>
      <w:r w:rsidR="00CF1779">
        <w:t xml:space="preserve">Op onze school is weinig aandacht voor professionalisering </w:t>
      </w:r>
      <w:r w:rsidR="00411BBB">
        <w:t>op het gebied van leesproblemen en dyslexie.</w:t>
      </w:r>
      <w:r w:rsidR="0042568E">
        <w:t xml:space="preserve"> </w:t>
      </w:r>
    </w:p>
    <w:p w14:paraId="39C439CC" w14:textId="77777777" w:rsidR="0009461A" w:rsidRPr="00543C9F" w:rsidRDefault="0009461A" w:rsidP="008B7196"/>
    <w:p w14:paraId="18F5A386" w14:textId="77777777" w:rsidR="00A84EC8" w:rsidRDefault="00A84EC8">
      <w:pPr>
        <w:spacing w:after="160" w:line="259" w:lineRule="auto"/>
        <w:rPr>
          <w:i/>
          <w:iCs/>
        </w:rPr>
      </w:pPr>
      <w:r>
        <w:rPr>
          <w:i/>
          <w:iCs/>
        </w:rPr>
        <w:br w:type="page"/>
      </w:r>
    </w:p>
    <w:p w14:paraId="5A9E940B" w14:textId="026F0AED" w:rsidR="008B7196" w:rsidRPr="0063399D" w:rsidRDefault="009021D0" w:rsidP="0063399D">
      <w:pPr>
        <w:pStyle w:val="uitleg"/>
      </w:pPr>
      <w:r>
        <w:lastRenderedPageBreak/>
        <w:t>Uitwerking</w:t>
      </w:r>
    </w:p>
    <w:p w14:paraId="61E39715" w14:textId="2ADE5619" w:rsidR="00E174A5" w:rsidRPr="00E16267" w:rsidRDefault="00E174A5" w:rsidP="00E16267">
      <w:pPr>
        <w:rPr>
          <w:b/>
          <w:bCs/>
        </w:rPr>
      </w:pPr>
      <w:r w:rsidRPr="00E16267">
        <w:rPr>
          <w:b/>
          <w:bCs/>
        </w:rPr>
        <w:t>Reflectie op de leerlingprestaties</w:t>
      </w:r>
      <w:r w:rsidR="00C63CB2">
        <w:rPr>
          <w:b/>
          <w:bCs/>
        </w:rPr>
        <w:t xml:space="preserve"> </w:t>
      </w:r>
      <w:sdt>
        <w:sdtPr>
          <w:id w:val="-1393733210"/>
          <w:placeholder>
            <w:docPart w:val="B8CD14A12D51405580B1B58E83574D0E"/>
          </w:placeholder>
          <w:showingPlcHdr/>
        </w:sdtPr>
        <w:sdtEndPr/>
        <w:sdtContent>
          <w:r w:rsidR="00E6599C" w:rsidRPr="00802625">
            <w:rPr>
              <w:rStyle w:val="Tekstvantijdelijkeaanduiding"/>
            </w:rPr>
            <w:t>Klik of tik om tekst in te voeren.</w:t>
          </w:r>
        </w:sdtContent>
      </w:sdt>
    </w:p>
    <w:p w14:paraId="3E6390B7" w14:textId="77777777" w:rsidR="00E6599C" w:rsidRDefault="00E6599C" w:rsidP="008F2C19"/>
    <w:p w14:paraId="0B6352A6" w14:textId="6812A763" w:rsidR="006E54DB" w:rsidRPr="00A84EC8" w:rsidRDefault="005B7148" w:rsidP="008F2C19">
      <w:pPr>
        <w:rPr>
          <w:rStyle w:val="Subtielebenadrukking"/>
        </w:rPr>
      </w:pPr>
      <w:r w:rsidRPr="00223838">
        <w:rPr>
          <w:b/>
          <w:bCs/>
        </w:rPr>
        <w:t xml:space="preserve">Reflectie op de </w:t>
      </w:r>
      <w:r w:rsidR="00410979" w:rsidRPr="00223838">
        <w:rPr>
          <w:b/>
          <w:bCs/>
        </w:rPr>
        <w:t>o</w:t>
      </w:r>
      <w:r w:rsidR="00C5006B" w:rsidRPr="00223838">
        <w:rPr>
          <w:b/>
          <w:bCs/>
        </w:rPr>
        <w:t>nderwijs</w:t>
      </w:r>
      <w:r w:rsidR="000E1FC6" w:rsidRPr="00223838">
        <w:rPr>
          <w:b/>
          <w:bCs/>
        </w:rPr>
        <w:t>ondersteuning</w:t>
      </w:r>
      <w:r w:rsidR="00F2620E" w:rsidRPr="00223838">
        <w:rPr>
          <w:b/>
          <w:bCs/>
        </w:rPr>
        <w:t xml:space="preserve"> per verbeterdomein</w:t>
      </w:r>
      <w:r w:rsidR="00427019" w:rsidRPr="00427019">
        <w:t xml:space="preserve"> </w:t>
      </w:r>
    </w:p>
    <w:p w14:paraId="3245C6DE" w14:textId="2BF8B993" w:rsidR="00427019" w:rsidRDefault="00AE2C85" w:rsidP="00427019">
      <w:pPr>
        <w:keepNext/>
        <w:keepLines/>
      </w:pPr>
      <w:r>
        <w:t>Onderwijs en begeleiding op Ondersteuningsniveau 1:</w:t>
      </w:r>
      <w:r w:rsidR="008C1C4E">
        <w:t xml:space="preserve"> </w:t>
      </w:r>
      <w:sdt>
        <w:sdtPr>
          <w:id w:val="17747152"/>
          <w:placeholder>
            <w:docPart w:val="C68C8A49506A4F7F97FA431504FF8BED"/>
          </w:placeholder>
          <w15:appearance w15:val="hidden"/>
        </w:sdtPr>
        <w:sdtEndPr/>
        <w:sdtContent>
          <w:sdt>
            <w:sdtPr>
              <w:id w:val="-240801946"/>
              <w:placeholder>
                <w:docPart w:val="52D1374FEAD3452484B9D26156F1ADB2"/>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sdtContent>
      </w:sdt>
    </w:p>
    <w:p w14:paraId="065043AC" w14:textId="327BBD49" w:rsidR="00F20123" w:rsidRDefault="00AE2C85" w:rsidP="001F6557">
      <w:r>
        <w:t xml:space="preserve">Begeleiding op Ondersteuningsniveau 2: </w:t>
      </w:r>
      <w:sdt>
        <w:sdtPr>
          <w:id w:val="1932458764"/>
          <w:placeholder>
            <w:docPart w:val="6602E1D055314C9EA2DBAF81A724E616"/>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p>
    <w:p w14:paraId="03E974DC" w14:textId="746ADD58" w:rsidR="00427019" w:rsidRDefault="00AE2C85" w:rsidP="00084D99">
      <w:r>
        <w:t>Intensievere begeleiding op Ondersteuningsniveau 3:</w:t>
      </w:r>
      <w:r w:rsidR="00427019" w:rsidRPr="00427019">
        <w:t xml:space="preserve"> </w:t>
      </w:r>
      <w:sdt>
        <w:sdtPr>
          <w:id w:val="2064051494"/>
          <w:placeholder>
            <w:docPart w:val="F4E06BC52EA84DB4A5FD340FAD487926"/>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p>
    <w:p w14:paraId="416551CA" w14:textId="77777777" w:rsidR="00427019" w:rsidRDefault="00084D99" w:rsidP="00084D99">
      <w:r>
        <w:t xml:space="preserve">Visie en missie: </w:t>
      </w:r>
      <w:sdt>
        <w:sdtPr>
          <w:id w:val="-1301691467"/>
          <w:placeholder>
            <w:docPart w:val="BE57986358544978B79E65DC3279AF08"/>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r w:rsidR="00427019">
        <w:t xml:space="preserve"> </w:t>
      </w:r>
    </w:p>
    <w:p w14:paraId="1A2119FE" w14:textId="2DBFBA49" w:rsidR="00F20123" w:rsidRDefault="00AE2C85" w:rsidP="00084D99">
      <w:r>
        <w:t>Onderwijskundig beleid en uitvoering:</w:t>
      </w:r>
      <w:r w:rsidR="008C1C4E" w:rsidRPr="008C1C4E">
        <w:t xml:space="preserve"> </w:t>
      </w:r>
      <w:sdt>
        <w:sdtPr>
          <w:id w:val="-1028483881"/>
          <w:placeholder>
            <w:docPart w:val="74C713958BF54435AE9ADA562DCE2DD2"/>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p>
    <w:p w14:paraId="23CC8395" w14:textId="5A1C8F31" w:rsidR="00F20123" w:rsidRDefault="00EA5E5F" w:rsidP="00AE2C85">
      <w:r>
        <w:t>(</w:t>
      </w:r>
      <w:r w:rsidR="00AE2C85">
        <w:t>Leerling- en</w:t>
      </w:r>
      <w:r>
        <w:t xml:space="preserve">) </w:t>
      </w:r>
      <w:r w:rsidR="00AE2C85">
        <w:t>ouderbetrokkenheid:</w:t>
      </w:r>
      <w:r w:rsidR="008C1C4E" w:rsidRPr="008C1C4E">
        <w:t xml:space="preserve"> </w:t>
      </w:r>
      <w:sdt>
        <w:sdtPr>
          <w:id w:val="1799032916"/>
          <w:placeholder>
            <w:docPart w:val="4B7C486785DD47E6AC71DCFCCC726190"/>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p>
    <w:p w14:paraId="027BC318" w14:textId="16D6F0A8" w:rsidR="00F20123" w:rsidRDefault="0084132E" w:rsidP="00AE2C85">
      <w:r>
        <w:t>Interprofessionele samenwerking:</w:t>
      </w:r>
      <w:r w:rsidR="00427019" w:rsidRPr="00427019">
        <w:t xml:space="preserve"> </w:t>
      </w:r>
      <w:sdt>
        <w:sdtPr>
          <w:id w:val="16824438"/>
          <w:placeholder>
            <w:docPart w:val="845E0EBFCDEC4953ACF121275535652D"/>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p>
    <w:p w14:paraId="6607E7CE" w14:textId="7E40CD57" w:rsidR="00622F07" w:rsidRPr="00F074FB" w:rsidRDefault="0084132E" w:rsidP="00BA28EA">
      <w:r>
        <w:t xml:space="preserve">Ontwikkeling en professionalisering: </w:t>
      </w:r>
      <w:sdt>
        <w:sdtPr>
          <w:id w:val="1088815585"/>
          <w:placeholder>
            <w:docPart w:val="7EEC9F65AC414D199C45B69A3854DB0C"/>
          </w:placeholder>
          <w:showingPlcHdr/>
          <w:text w:multiLine="1"/>
        </w:sdtPr>
        <w:sdtEndPr/>
        <w:sdtContent>
          <w:r w:rsidR="00427019" w:rsidRPr="00802625">
            <w:rPr>
              <w:rStyle w:val="Tekstvantijdelijkeaanduiding"/>
            </w:rPr>
            <w:t>Klik om tekst in</w:t>
          </w:r>
          <w:r w:rsidR="00427019" w:rsidRPr="006C4B65">
            <w:rPr>
              <w:rStyle w:val="Tekstvantijdelijkeaanduiding"/>
            </w:rPr>
            <w:t xml:space="preserve"> te voer</w:t>
          </w:r>
          <w:r w:rsidR="00427019" w:rsidRPr="00802625">
            <w:rPr>
              <w:rStyle w:val="Tekstvantijdelijkeaanduiding"/>
            </w:rPr>
            <w:t>en.</w:t>
          </w:r>
        </w:sdtContent>
      </w:sdt>
    </w:p>
    <w:p w14:paraId="3662C928" w14:textId="1C283767" w:rsidR="001E763B" w:rsidRDefault="001E763B" w:rsidP="001E763B"/>
    <w:p w14:paraId="6A6F2E07" w14:textId="77777777" w:rsidR="00097DCF" w:rsidRDefault="00097DCF" w:rsidP="001E763B"/>
    <w:p w14:paraId="7C0539CC" w14:textId="77777777" w:rsidR="00097DCF" w:rsidRDefault="00097DCF" w:rsidP="001E763B"/>
    <w:p w14:paraId="35208A4B" w14:textId="77777777" w:rsidR="00097DCF" w:rsidRPr="00F16978" w:rsidRDefault="00097DCF" w:rsidP="001E763B">
      <w:pPr>
        <w:rPr>
          <w:rStyle w:val="TitelChar"/>
          <w:rFonts w:eastAsiaTheme="minorHAnsi" w:cs="Courier New"/>
          <w:b w:val="0"/>
          <w:color w:val="242424"/>
          <w:kern w:val="0"/>
          <w:sz w:val="24"/>
          <w:szCs w:val="20"/>
        </w:rPr>
      </w:pPr>
    </w:p>
    <w:p w14:paraId="55F4D167" w14:textId="26FD1F7A" w:rsidR="001E763B" w:rsidRDefault="001E763B" w:rsidP="001E763B"/>
    <w:p w14:paraId="15C0ECB1" w14:textId="67B76DE1" w:rsidR="0066175A" w:rsidRDefault="0066175A">
      <w:pPr>
        <w:spacing w:after="160" w:line="259" w:lineRule="auto"/>
        <w:rPr>
          <w:rFonts w:eastAsiaTheme="majorEastAsia" w:cstheme="majorBidi"/>
          <w:b/>
          <w:sz w:val="28"/>
          <w:szCs w:val="26"/>
        </w:rPr>
      </w:pPr>
    </w:p>
    <w:p w14:paraId="1CEB75C1" w14:textId="77777777" w:rsidR="00C7476B" w:rsidRDefault="00C7476B">
      <w:pPr>
        <w:spacing w:after="160" w:line="259" w:lineRule="auto"/>
        <w:rPr>
          <w:rFonts w:eastAsiaTheme="majorEastAsia" w:cstheme="majorBidi"/>
          <w:b/>
          <w:sz w:val="28"/>
          <w:szCs w:val="26"/>
        </w:rPr>
      </w:pPr>
      <w:bookmarkStart w:id="8" w:name="_Ref174349123"/>
      <w:r>
        <w:br w:type="page"/>
      </w:r>
    </w:p>
    <w:p w14:paraId="5F950623" w14:textId="3A0E90E7" w:rsidR="006F4C19" w:rsidRDefault="006D5CB5" w:rsidP="00C34583">
      <w:pPr>
        <w:pStyle w:val="Kop1"/>
      </w:pPr>
      <w:bookmarkStart w:id="9" w:name="_Toc177999183"/>
      <w:r>
        <w:lastRenderedPageBreak/>
        <w:t xml:space="preserve">Stap </w:t>
      </w:r>
      <w:r w:rsidR="0092757D">
        <w:t>6</w:t>
      </w:r>
      <w:r>
        <w:t xml:space="preserve">: </w:t>
      </w:r>
      <w:r w:rsidR="002E7C77">
        <w:t>Doelen op kor</w:t>
      </w:r>
      <w:r w:rsidR="001012D8">
        <w:t>te en</w:t>
      </w:r>
      <w:r w:rsidR="002E7C77">
        <w:t xml:space="preserve"> lange termijn</w:t>
      </w:r>
      <w:r w:rsidR="00157326">
        <w:t xml:space="preserve"> </w:t>
      </w:r>
      <w:r w:rsidR="004F5B97">
        <w:t>en prioritering</w:t>
      </w:r>
      <w:bookmarkEnd w:id="8"/>
      <w:bookmarkEnd w:id="9"/>
    </w:p>
    <w:p w14:paraId="73777677" w14:textId="20FCEDAB" w:rsidR="00A84EC8" w:rsidRDefault="00A84EC8" w:rsidP="00313FC0">
      <w:pPr>
        <w:rPr>
          <w:i/>
          <w:iCs/>
        </w:rPr>
      </w:pPr>
      <w:r>
        <w:rPr>
          <w:i/>
          <w:iCs/>
          <w:noProof/>
        </w:rPr>
        <mc:AlternateContent>
          <mc:Choice Requires="wps">
            <w:drawing>
              <wp:anchor distT="0" distB="0" distL="114300" distR="114300" simplePos="0" relativeHeight="251658245" behindDoc="1" locked="0" layoutInCell="1" allowOverlap="1" wp14:anchorId="22367E95" wp14:editId="545899D6">
                <wp:simplePos x="0" y="0"/>
                <wp:positionH relativeFrom="margin">
                  <wp:align>right</wp:align>
                </wp:positionH>
                <wp:positionV relativeFrom="paragraph">
                  <wp:posOffset>230505</wp:posOffset>
                </wp:positionV>
                <wp:extent cx="5734050" cy="4711700"/>
                <wp:effectExtent l="0" t="0" r="19050" b="12700"/>
                <wp:wrapTopAndBottom/>
                <wp:docPr id="1235862097" name="Rechthoek: afgeronde hoeken 3"/>
                <wp:cNvGraphicFramePr/>
                <a:graphic xmlns:a="http://schemas.openxmlformats.org/drawingml/2006/main">
                  <a:graphicData uri="http://schemas.microsoft.com/office/word/2010/wordprocessingShape">
                    <wps:wsp>
                      <wps:cNvSpPr/>
                      <wps:spPr>
                        <a:xfrm>
                          <a:off x="0" y="0"/>
                          <a:ext cx="5734050" cy="4712043"/>
                        </a:xfrm>
                        <a:prstGeom prst="roundRect">
                          <a:avLst>
                            <a:gd name="adj" fmla="val 7275"/>
                          </a:avLst>
                        </a:prstGeom>
                        <a:solidFill>
                          <a:schemeClr val="accent1">
                            <a:alpha val="30000"/>
                          </a:schemeClr>
                        </a:solidFill>
                        <a:ln>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A821FE" w14:textId="540F3113" w:rsidR="00A84EC8" w:rsidRPr="0056783E" w:rsidRDefault="00A84EC8" w:rsidP="006E3286">
                            <w:r>
                              <w:t xml:space="preserve">Nu duidelijk is hoe de huidige situatie eruit ziet en hoe daarover gedacht wordt, kan worden nagedacht over de gewenste situatie. Welke kant willen jullie op en wat willen jullie bereiken? Het is belangrijk om hier eerst over na te denken, voordat wordt nagedacht over concrete activiteiten. Op die manier zorg je ervoor dat je toewerkt naar verschillende (lange termijn) doelen en niet vertrekt vanuit losse activiteiten. Wat jullie willen bereiken, leggen jullie vast in verschillende doelen, voor zowel de korte als lange termijn. Zorg dat dit SMART-geformuleerde doelen zijn (specifiek, meetbaar, acceptabel, realistisch en tijdgebonden). Vage doelen geven namelijk onvoldoende focus bij het realiseren en het is lastig om achteraf te bepalen of het doel gerealiseerd is. De doelen kunnen – indien gewenst – gekoppeld worden aan de verschillende thema’s/verbeterdomeinen die bij stap 4 en 5 zijn gebruikt. Breng vervolgens voor die verschillende doelen een prioritering aan (welk doel is het belangrijkste om aan te pakken?). Mocht de schoolleiding niet in de werkgroep zitten, zorg dan dat dit onderdeel tijdig wordt afgestemd. Het is belangrijk dat de schoolleiding bij de beoordeling ook aandacht heeft voor de </w:t>
                            </w:r>
                            <w:r w:rsidRPr="003A066B">
                              <w:rPr>
                                <w:b/>
                                <w:bCs/>
                              </w:rPr>
                              <w:t>verandercapaciteit</w:t>
                            </w:r>
                            <w:r>
                              <w:t xml:space="preserve"> van het team. In uitwerking van de activiteiten bij de doelen kun je deze facilitering vervolgens meenemen.</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67E95" id="_x0000_s1034" style="position:absolute;margin-left:400.3pt;margin-top:18.15pt;width:451.5pt;height:371pt;z-index:-25165823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" fillcolor="#e1784f [3204]" strokecolor="#c24e21" strokeweight="1pt">
                <v:fill opacity="19789f"/>
                <v:stroke joinstyle="miter"/>
                <v:textbox inset="3mm,,3mm">
                  <w:txbxContent>
                    <w:p w14:paraId="0AA821FE" w14:textId="540F3113" w:rsidR="00A84EC8" w:rsidRPr="0056783E" w:rsidRDefault="00A84EC8" w:rsidP="006E3286">
                      <w:r>
                        <w:t xml:space="preserve">Nu duidelijk is hoe de huidige situatie eruit ziet en hoe daarover gedacht wordt, kan worden nagedacht over de gewenste situatie. Welke kant willen jullie op en wat willen jullie bereiken? Het is belangrijk om hier eerst over na te denken, voordat wordt nagedacht over concrete activiteiten. Op die manier zorg je ervoor dat je toewerkt naar verschillende (lange termijn) doelen en niet vertrekt vanuit losse activiteiten. Wat jullie willen bereiken, leggen jullie vast in verschillende doelen, voor zowel de korte als lange termijn. Zorg dat dit SMART-geformuleerde doelen zijn (specifiek, meetbaar, acceptabel, realistisch en tijdgebonden). Vage doelen geven namelijk onvoldoende focus bij het realiseren en het is lastig om achteraf te bepalen of het doel gerealiseerd is. De doelen kunnen – indien gewenst – gekoppeld worden aan de verschillende thema’s/verbeterdomeinen die bij stap 4 en 5 zijn gebruikt. Breng vervolgens voor die verschillende doelen een prioritering aan (welk doel is het belangrijkste om aan te pakken?). Mocht de schoolleiding niet in de werkgroep zitten, zorg dan dat dit onderdeel tijdig wordt afgestemd. Het is belangrijk dat de schoolleiding bij de beoordeling ook aandacht heeft voor de </w:t>
                      </w:r>
                      <w:r w:rsidRPr="003A066B">
                        <w:rPr>
                          <w:b/>
                          <w:bCs/>
                        </w:rPr>
                        <w:t>verandercapaciteit</w:t>
                      </w:r>
                      <w:r>
                        <w:t xml:space="preserve"> van het team. In uitwerking van de activiteiten bij de doelen kun je deze facilitering vervolgens meenemen.</w:t>
                      </w:r>
                    </w:p>
                  </w:txbxContent>
                </v:textbox>
                <w10:wrap type="topAndBottom" anchorx="margin"/>
              </v:roundrect>
            </w:pict>
          </mc:Fallback>
        </mc:AlternateContent>
      </w:r>
    </w:p>
    <w:p w14:paraId="230A6635" w14:textId="7EB06F64" w:rsidR="00A84EC8" w:rsidRDefault="00A84EC8" w:rsidP="00DD61A3">
      <w:pPr>
        <w:pStyle w:val="Geenafstand"/>
      </w:pPr>
    </w:p>
    <w:p w14:paraId="5F0F10AE" w14:textId="48A12652" w:rsidR="00F47C3F" w:rsidRDefault="00F47C3F" w:rsidP="00313FC0">
      <w:pPr>
        <w:rPr>
          <w:i/>
          <w:iCs/>
        </w:rPr>
      </w:pPr>
      <w:r>
        <w:rPr>
          <w:i/>
          <w:iCs/>
          <w:noProof/>
        </w:rPr>
        <mc:AlternateContent>
          <mc:Choice Requires="wps">
            <w:drawing>
              <wp:anchor distT="0" distB="0" distL="114300" distR="114300" simplePos="0" relativeHeight="251658246" behindDoc="1" locked="0" layoutInCell="1" allowOverlap="1" wp14:anchorId="7FC67830" wp14:editId="694803FC">
                <wp:simplePos x="0" y="0"/>
                <wp:positionH relativeFrom="margin">
                  <wp:align>left</wp:align>
                </wp:positionH>
                <wp:positionV relativeFrom="paragraph">
                  <wp:posOffset>12374</wp:posOffset>
                </wp:positionV>
                <wp:extent cx="5734050" cy="2973705"/>
                <wp:effectExtent l="0" t="0" r="19050" b="17145"/>
                <wp:wrapNone/>
                <wp:docPr id="1354752070" name="Rechthoek: afgeronde hoeken 3"/>
                <wp:cNvGraphicFramePr/>
                <a:graphic xmlns:a="http://schemas.openxmlformats.org/drawingml/2006/main">
                  <a:graphicData uri="http://schemas.microsoft.com/office/word/2010/wordprocessingShape">
                    <wps:wsp>
                      <wps:cNvSpPr/>
                      <wps:spPr>
                        <a:xfrm>
                          <a:off x="0" y="0"/>
                          <a:ext cx="5734050" cy="2973705"/>
                        </a:xfrm>
                        <a:prstGeom prst="roundRect">
                          <a:avLst>
                            <a:gd name="adj" fmla="val 7275"/>
                          </a:avLst>
                        </a:prstGeom>
                        <a:solidFill>
                          <a:schemeClr val="accent3">
                            <a:alpha val="42000"/>
                          </a:schemeClr>
                        </a:solidFill>
                        <a:ln w="12700">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79B92B" w14:textId="77777777" w:rsidR="00A84EC8" w:rsidRDefault="00A84EC8" w:rsidP="00A84EC8">
                            <w:pPr>
                              <w:pStyle w:val="Kop2"/>
                            </w:pPr>
                            <w:r>
                              <w:t>Verandercapaciteit</w:t>
                            </w:r>
                          </w:p>
                          <w:p w14:paraId="42C1887A" w14:textId="27456876" w:rsidR="00A84EC8" w:rsidRDefault="00A84EC8" w:rsidP="006B762B">
                            <w:pPr>
                              <w:spacing w:before="180"/>
                            </w:pPr>
                            <w:r>
                              <w:t>Dit gaat over de mate waarin de collega’s op school het vermogen hebben om te veranderen. Veel mensen willen wel veranderen, maar krijgen het toch niet voor elkaar. Daarnaast zijn er ook veel mensen die uit angst of onduidelijkheid over het nieuwe er liever voor kiezen om te blijven doen wat ze altijd al deden. Het is belangrijk om verandering te stimuleren. Dit kun je doen door (Groenewegen, 2022):</w:t>
                            </w:r>
                          </w:p>
                          <w:p w14:paraId="159D92DB" w14:textId="77777777" w:rsidR="00A84EC8" w:rsidRDefault="00A84EC8" w:rsidP="00A84EC8">
                            <w:pPr>
                              <w:pStyle w:val="Lijstalinea"/>
                              <w:numPr>
                                <w:ilvl w:val="0"/>
                                <w:numId w:val="42"/>
                              </w:numPr>
                              <w:ind w:left="357" w:hanging="357"/>
                            </w:pPr>
                            <w:r>
                              <w:t>te zorgen dat je de personen die hun gedrag moeten gaan veranderen hier mentaal en in tijd de ruimte voor geeft om dit voor elkaar te krijgen;</w:t>
                            </w:r>
                          </w:p>
                          <w:p w14:paraId="51B71555" w14:textId="3CDFF17C" w:rsidR="00A84EC8" w:rsidRPr="0056783E" w:rsidRDefault="00A84EC8" w:rsidP="00E16267">
                            <w:pPr>
                              <w:pStyle w:val="Lijstalinea"/>
                              <w:numPr>
                                <w:ilvl w:val="0"/>
                                <w:numId w:val="42"/>
                              </w:numPr>
                              <w:ind w:left="357" w:hanging="357"/>
                            </w:pPr>
                            <w:r>
                              <w:t>het gemakkelijker te maken om tot verandering te komen door hen hierin te faciliteren, of belemmeringen weg te nemen.</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C67830" id="_x0000_s1035" style="position:absolute;margin-left:0;margin-top:.95pt;width:451.5pt;height:234.15pt;z-index:-25165823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" fillcolor="#f2c364 [3206]" strokecolor="#eba314 [2406]" strokeweight="1pt">
                <v:fill opacity="27499f"/>
                <v:stroke joinstyle="miter"/>
                <v:textbox inset="3mm,,3mm">
                  <w:txbxContent>
                    <w:p w14:paraId="7279B92B" w14:textId="77777777" w:rsidR="00A84EC8" w:rsidRDefault="00A84EC8" w:rsidP="00A84EC8">
                      <w:pPr>
                        <w:pStyle w:val="Kop2"/>
                      </w:pPr>
                      <w:r>
                        <w:t>Verandercapaciteit</w:t>
                      </w:r>
                    </w:p>
                    <w:p w14:paraId="42C1887A" w14:textId="27456876" w:rsidR="00A84EC8" w:rsidRDefault="00A84EC8" w:rsidP="006B762B">
                      <w:pPr>
                        <w:spacing w:before="180"/>
                      </w:pPr>
                      <w:r>
                        <w:t>Dit gaat over de mate waarin de collega’s op school het vermogen hebben om te veranderen. Veel mensen willen wel veranderen, maar krijgen het toch niet voor elkaar. Daarnaast zijn er ook veel mensen die uit angst of onduidelijkheid over het nieuwe er liever voor kiezen om te blijven doen wat ze altijd al deden. Het is belangrijk om verandering te stimuleren. Dit kun je doen door (Groenewegen, 2022):</w:t>
                      </w:r>
                    </w:p>
                    <w:p w14:paraId="159D92DB" w14:textId="77777777" w:rsidR="00A84EC8" w:rsidRDefault="00A84EC8" w:rsidP="00A84EC8">
                      <w:pPr>
                        <w:pStyle w:val="Lijstalinea"/>
                        <w:numPr>
                          <w:ilvl w:val="0"/>
                          <w:numId w:val="42"/>
                        </w:numPr>
                        <w:ind w:left="357" w:hanging="357"/>
                      </w:pPr>
                      <w:r>
                        <w:t>te zorgen dat je de personen die hun gedrag moeten gaan veranderen hier mentaal en in tijd de ruimte voor geeft om dit voor elkaar te krijgen;</w:t>
                      </w:r>
                    </w:p>
                    <w:p w14:paraId="51B71555" w14:textId="3CDFF17C" w:rsidR="00A84EC8" w:rsidRPr="0056783E" w:rsidRDefault="00A84EC8" w:rsidP="00E16267">
                      <w:pPr>
                        <w:pStyle w:val="Lijstalinea"/>
                        <w:numPr>
                          <w:ilvl w:val="0"/>
                          <w:numId w:val="42"/>
                        </w:numPr>
                        <w:ind w:left="357" w:hanging="357"/>
                      </w:pPr>
                      <w:r>
                        <w:t>het gemakkelijker te maken om tot verandering te komen door hen hierin te faciliteren, of belemmeringen weg te nemen.</w:t>
                      </w:r>
                    </w:p>
                  </w:txbxContent>
                </v:textbox>
                <w10:wrap anchorx="margin"/>
              </v:roundrect>
            </w:pict>
          </mc:Fallback>
        </mc:AlternateContent>
      </w:r>
    </w:p>
    <w:p w14:paraId="762EB1E7" w14:textId="36C49226" w:rsidR="00F47C3F" w:rsidRDefault="00F47C3F" w:rsidP="00313FC0">
      <w:pPr>
        <w:rPr>
          <w:i/>
          <w:iCs/>
        </w:rPr>
      </w:pPr>
    </w:p>
    <w:p w14:paraId="4B392BD2" w14:textId="5E0D8B2D" w:rsidR="009D0060" w:rsidRDefault="009D0060" w:rsidP="00313FC0">
      <w:pPr>
        <w:rPr>
          <w:i/>
          <w:iCs/>
        </w:rPr>
      </w:pPr>
    </w:p>
    <w:p w14:paraId="2424C4BE" w14:textId="77777777" w:rsidR="00DD61A3" w:rsidRDefault="00DD61A3">
      <w:pPr>
        <w:spacing w:after="160" w:line="259" w:lineRule="auto"/>
        <w:rPr>
          <w:i/>
          <w:iCs/>
          <w:color w:val="C24E21"/>
        </w:rPr>
      </w:pPr>
      <w:r>
        <w:rPr>
          <w:i/>
          <w:iCs/>
          <w:color w:val="C24E21"/>
        </w:rPr>
        <w:br w:type="page"/>
      </w:r>
    </w:p>
    <w:p w14:paraId="337A6C1E" w14:textId="232A2D9E" w:rsidR="0031704B" w:rsidRPr="00486E4A" w:rsidRDefault="00313FC0" w:rsidP="00DB213E">
      <w:pPr>
        <w:spacing w:after="60"/>
        <w:rPr>
          <w:i/>
          <w:iCs/>
          <w:color w:val="C24E21"/>
        </w:rPr>
      </w:pPr>
      <w:r w:rsidRPr="00486E4A">
        <w:rPr>
          <w:i/>
          <w:iCs/>
          <w:color w:val="C24E21"/>
        </w:rPr>
        <w:lastRenderedPageBreak/>
        <w:t>Voorbeeld</w:t>
      </w:r>
      <w:r w:rsidR="00F14F4D" w:rsidRPr="00486E4A">
        <w:rPr>
          <w:i/>
          <w:iCs/>
          <w:color w:val="C24E21"/>
        </w:rPr>
        <w:t>en</w:t>
      </w:r>
    </w:p>
    <w:tbl>
      <w:tblPr>
        <w:tblStyle w:val="DCTabel"/>
        <w:tblW w:w="5000" w:type="pct"/>
        <w:tblBorders>
          <w:top w:val="single" w:sz="4" w:space="0" w:color="C24E21"/>
          <w:left w:val="single" w:sz="4" w:space="0" w:color="C24E21"/>
          <w:bottom w:val="single" w:sz="4" w:space="0" w:color="C24E21"/>
          <w:right w:val="single" w:sz="4" w:space="0" w:color="C24E21"/>
          <w:insideH w:val="single" w:sz="4" w:space="0" w:color="C24E21"/>
          <w:insideV w:val="single" w:sz="4" w:space="0" w:color="C24E21"/>
        </w:tblBorders>
        <w:tblLook w:val="04A0" w:firstRow="1" w:lastRow="0" w:firstColumn="1" w:lastColumn="0" w:noHBand="0" w:noVBand="1"/>
      </w:tblPr>
      <w:tblGrid>
        <w:gridCol w:w="326"/>
        <w:gridCol w:w="2624"/>
        <w:gridCol w:w="4578"/>
        <w:gridCol w:w="1532"/>
      </w:tblGrid>
      <w:tr w:rsidR="0031704B" w14:paraId="343E2990" w14:textId="77777777" w:rsidTr="00E53816">
        <w:trPr>
          <w:cnfStyle w:val="100000000000" w:firstRow="1" w:lastRow="0" w:firstColumn="0" w:lastColumn="0" w:oddVBand="0" w:evenVBand="0" w:oddHBand="0" w:evenHBand="0" w:firstRowFirstColumn="0" w:firstRowLastColumn="0" w:lastRowFirstColumn="0" w:lastRowLastColumn="0"/>
        </w:trPr>
        <w:tc>
          <w:tcPr>
            <w:tcW w:w="284" w:type="pct"/>
            <w:shd w:val="clear" w:color="auto" w:fill="E1784F" w:themeFill="accent1"/>
          </w:tcPr>
          <w:p w14:paraId="10765D34" w14:textId="77777777" w:rsidR="0031704B" w:rsidRDefault="0031704B" w:rsidP="00615550"/>
        </w:tc>
        <w:tc>
          <w:tcPr>
            <w:tcW w:w="1136" w:type="pct"/>
            <w:shd w:val="clear" w:color="auto" w:fill="E1784F" w:themeFill="accent1"/>
            <w:vAlign w:val="bottom"/>
          </w:tcPr>
          <w:p w14:paraId="27E24ABD" w14:textId="77777777" w:rsidR="0031704B" w:rsidRPr="008A78DB" w:rsidRDefault="0031704B" w:rsidP="00615550">
            <w:pPr>
              <w:rPr>
                <w:b/>
                <w:bCs/>
                <w:color w:val="FFFFFF" w:themeColor="background1"/>
              </w:rPr>
            </w:pPr>
            <w:r w:rsidRPr="008A78DB">
              <w:rPr>
                <w:b/>
                <w:bCs/>
                <w:color w:val="FFFFFF" w:themeColor="background1"/>
              </w:rPr>
              <w:t>Verbeterdomein</w:t>
            </w:r>
          </w:p>
        </w:tc>
        <w:tc>
          <w:tcPr>
            <w:tcW w:w="2631" w:type="pct"/>
            <w:shd w:val="clear" w:color="auto" w:fill="E1784F" w:themeFill="accent1"/>
            <w:vAlign w:val="bottom"/>
          </w:tcPr>
          <w:p w14:paraId="2F5A0D01" w14:textId="77777777" w:rsidR="0031704B" w:rsidRPr="008A78DB" w:rsidRDefault="0031704B" w:rsidP="00615550">
            <w:pPr>
              <w:rPr>
                <w:b/>
                <w:bCs/>
                <w:color w:val="FFFFFF" w:themeColor="background1"/>
              </w:rPr>
            </w:pPr>
            <w:r w:rsidRPr="008A78DB">
              <w:rPr>
                <w:b/>
                <w:bCs/>
                <w:color w:val="FFFFFF" w:themeColor="background1"/>
              </w:rPr>
              <w:t>Doel (SMART geformuleerd)</w:t>
            </w:r>
          </w:p>
        </w:tc>
        <w:tc>
          <w:tcPr>
            <w:tcW w:w="949" w:type="pct"/>
            <w:shd w:val="clear" w:color="auto" w:fill="E1784F" w:themeFill="accent1"/>
            <w:vAlign w:val="bottom"/>
          </w:tcPr>
          <w:p w14:paraId="2CB198C3" w14:textId="469C2993" w:rsidR="0031704B" w:rsidRPr="008A78DB" w:rsidRDefault="0031704B" w:rsidP="00615550">
            <w:pPr>
              <w:rPr>
                <w:b/>
                <w:bCs/>
                <w:color w:val="FFFFFF" w:themeColor="background1"/>
              </w:rPr>
            </w:pPr>
            <w:r w:rsidRPr="008A78DB">
              <w:rPr>
                <w:b/>
                <w:bCs/>
                <w:color w:val="FFFFFF" w:themeColor="background1"/>
              </w:rPr>
              <w:t>Prioriteit (plus korte toelichting)</w:t>
            </w:r>
          </w:p>
        </w:tc>
      </w:tr>
      <w:tr w:rsidR="0031704B" w14:paraId="5527EEF7" w14:textId="77777777" w:rsidTr="00A84EC8">
        <w:tc>
          <w:tcPr>
            <w:tcW w:w="284" w:type="pct"/>
          </w:tcPr>
          <w:p w14:paraId="4FCD400B" w14:textId="77777777" w:rsidR="0031704B" w:rsidRDefault="0031704B" w:rsidP="00615550">
            <w:r>
              <w:t>1</w:t>
            </w:r>
          </w:p>
        </w:tc>
        <w:tc>
          <w:tcPr>
            <w:tcW w:w="1136" w:type="pct"/>
          </w:tcPr>
          <w:p w14:paraId="101ED1D2" w14:textId="0999C5E6" w:rsidR="0031704B" w:rsidRDefault="0031704B" w:rsidP="00615550">
            <w:r w:rsidRPr="00714D47">
              <w:t>Onderwijs</w:t>
            </w:r>
            <w:r>
              <w:t xml:space="preserve"> en begeleiding op Ondersteuningsniveau 2</w:t>
            </w:r>
          </w:p>
        </w:tc>
        <w:tc>
          <w:tcPr>
            <w:tcW w:w="2631" w:type="pct"/>
          </w:tcPr>
          <w:p w14:paraId="09642761" w14:textId="05420009" w:rsidR="0031704B" w:rsidRPr="0031704B" w:rsidRDefault="0031704B" w:rsidP="00615550">
            <w:pPr>
              <w:rPr>
                <w:b/>
                <w:bCs/>
              </w:rPr>
            </w:pPr>
            <w:r>
              <w:t>Alle leraren</w:t>
            </w:r>
            <w:r w:rsidRPr="00962548">
              <w:t xml:space="preserve"> weten </w:t>
            </w:r>
            <w:r>
              <w:t>(uiterlijk) volgend schooljaar bij welke leerlingen en op welke momenten het gewenst is om tekst-naar-spraaksoftware in te zetten.</w:t>
            </w:r>
          </w:p>
        </w:tc>
        <w:tc>
          <w:tcPr>
            <w:tcW w:w="949" w:type="pct"/>
          </w:tcPr>
          <w:p w14:paraId="62476FA8" w14:textId="6FF3D60C" w:rsidR="0031704B" w:rsidRDefault="009D0060" w:rsidP="00615550">
            <w:r>
              <w:t>2</w:t>
            </w:r>
          </w:p>
          <w:p w14:paraId="69935B71" w14:textId="77777777" w:rsidR="0031704B" w:rsidRDefault="0031704B" w:rsidP="00615550"/>
        </w:tc>
      </w:tr>
      <w:tr w:rsidR="0031704B" w14:paraId="4DD7DD5C" w14:textId="77777777" w:rsidTr="00A84EC8">
        <w:tc>
          <w:tcPr>
            <w:tcW w:w="284" w:type="pct"/>
          </w:tcPr>
          <w:p w14:paraId="78076FAA" w14:textId="77777777" w:rsidR="0031704B" w:rsidRDefault="0031704B" w:rsidP="00615550">
            <w:r>
              <w:t>2</w:t>
            </w:r>
          </w:p>
        </w:tc>
        <w:tc>
          <w:tcPr>
            <w:tcW w:w="1136" w:type="pct"/>
          </w:tcPr>
          <w:p w14:paraId="5053C937" w14:textId="3D121971" w:rsidR="0031704B" w:rsidRDefault="0031704B" w:rsidP="00615550">
            <w:r w:rsidRPr="001744DA">
              <w:t>Ontwikkeling</w:t>
            </w:r>
            <w:r>
              <w:t xml:space="preserve"> en professionalisering</w:t>
            </w:r>
          </w:p>
        </w:tc>
        <w:tc>
          <w:tcPr>
            <w:tcW w:w="2631" w:type="pct"/>
          </w:tcPr>
          <w:p w14:paraId="395B1195" w14:textId="52741051" w:rsidR="0031704B" w:rsidRDefault="0031704B" w:rsidP="00615550">
            <w:r>
              <w:t>Alle leraren</w:t>
            </w:r>
            <w:r w:rsidRPr="0063121C">
              <w:t xml:space="preserve"> zijn </w:t>
            </w:r>
            <w:r>
              <w:t xml:space="preserve">over twee jaar </w:t>
            </w:r>
            <w:r w:rsidRPr="0063121C">
              <w:t>op de hoogte van wat dyslexie i</w:t>
            </w:r>
            <w:r>
              <w:t xml:space="preserve">s en zij zijn in staat om </w:t>
            </w:r>
            <w:r w:rsidRPr="002621ED">
              <w:t>lees- en/of spellingproblemen</w:t>
            </w:r>
            <w:r>
              <w:t xml:space="preserve"> te signaleren.</w:t>
            </w:r>
          </w:p>
        </w:tc>
        <w:tc>
          <w:tcPr>
            <w:tcW w:w="949" w:type="pct"/>
          </w:tcPr>
          <w:p w14:paraId="75BE495B" w14:textId="405053A5" w:rsidR="0031704B" w:rsidRDefault="009D0060" w:rsidP="00615550">
            <w:r>
              <w:t>1, hier mee beginnen</w:t>
            </w:r>
          </w:p>
          <w:p w14:paraId="20112C29" w14:textId="77777777" w:rsidR="0031704B" w:rsidRDefault="0031704B" w:rsidP="00615550"/>
        </w:tc>
      </w:tr>
    </w:tbl>
    <w:p w14:paraId="637812CE" w14:textId="77777777" w:rsidR="0031704B" w:rsidRPr="00087234" w:rsidRDefault="0031704B" w:rsidP="00313FC0"/>
    <w:p w14:paraId="586567C8" w14:textId="1A62FB17" w:rsidR="00962548" w:rsidRPr="00486E4A" w:rsidRDefault="009021D0" w:rsidP="0063399D">
      <w:pPr>
        <w:pStyle w:val="uitleg"/>
      </w:pPr>
      <w:r>
        <w:t>Uitwerking</w:t>
      </w:r>
    </w:p>
    <w:p w14:paraId="74465553" w14:textId="4B5F6CAA" w:rsidR="007878F5" w:rsidRDefault="00313FC0" w:rsidP="00A84EC8">
      <w:pPr>
        <w:keepNext/>
        <w:keepLines/>
      </w:pPr>
      <w:r>
        <w:t>Deze doelen met prioritering kunnen in onderstaande tabel worden ingevuld</w:t>
      </w:r>
      <w:r w:rsidR="003902C1">
        <w:t>:</w:t>
      </w:r>
    </w:p>
    <w:p w14:paraId="7336DD54" w14:textId="77777777" w:rsidR="003902C1" w:rsidRPr="003902C1" w:rsidRDefault="003902C1" w:rsidP="00A84EC8">
      <w:pPr>
        <w:keepNext/>
        <w:keepLines/>
      </w:pPr>
    </w:p>
    <w:tbl>
      <w:tblPr>
        <w:tblStyle w:val="DCTabel"/>
        <w:tblW w:w="5000" w:type="pct"/>
        <w:tblBorders>
          <w:top w:val="single" w:sz="4" w:space="0" w:color="C24E21"/>
          <w:left w:val="single" w:sz="4" w:space="0" w:color="C24E21"/>
          <w:bottom w:val="single" w:sz="4" w:space="0" w:color="C24E21"/>
          <w:right w:val="single" w:sz="4" w:space="0" w:color="C24E21"/>
          <w:insideH w:val="single" w:sz="4" w:space="0" w:color="C24E21"/>
          <w:insideV w:val="single" w:sz="4" w:space="0" w:color="C24E21"/>
        </w:tblBorders>
        <w:tblLook w:val="04A0" w:firstRow="1" w:lastRow="0" w:firstColumn="1" w:lastColumn="0" w:noHBand="0" w:noVBand="1"/>
      </w:tblPr>
      <w:tblGrid>
        <w:gridCol w:w="526"/>
        <w:gridCol w:w="2026"/>
        <w:gridCol w:w="3823"/>
        <w:gridCol w:w="2685"/>
      </w:tblGrid>
      <w:tr w:rsidR="006C4B65" w14:paraId="500B23E8" w14:textId="77777777" w:rsidTr="00600488">
        <w:trPr>
          <w:cnfStyle w:val="100000000000" w:firstRow="1" w:lastRow="0" w:firstColumn="0" w:lastColumn="0" w:oddVBand="0" w:evenVBand="0" w:oddHBand="0" w:evenHBand="0" w:firstRowFirstColumn="0" w:firstRowLastColumn="0" w:lastRowFirstColumn="0" w:lastRowLastColumn="0"/>
        </w:trPr>
        <w:tc>
          <w:tcPr>
            <w:tcW w:w="290" w:type="pct"/>
            <w:shd w:val="clear" w:color="auto" w:fill="E1784F" w:themeFill="accent1"/>
          </w:tcPr>
          <w:p w14:paraId="16EC2A53" w14:textId="77777777" w:rsidR="000F3B8C" w:rsidRPr="00E53816" w:rsidRDefault="000F3B8C" w:rsidP="00A84EC8">
            <w:pPr>
              <w:keepNext/>
              <w:keepLines/>
              <w:rPr>
                <w:color w:val="FFFFFF" w:themeColor="background1"/>
              </w:rPr>
            </w:pPr>
          </w:p>
        </w:tc>
        <w:tc>
          <w:tcPr>
            <w:tcW w:w="1118" w:type="pct"/>
            <w:shd w:val="clear" w:color="auto" w:fill="E1784F" w:themeFill="accent1"/>
            <w:vAlign w:val="bottom"/>
          </w:tcPr>
          <w:p w14:paraId="63983368" w14:textId="0D67AF14" w:rsidR="000F3B8C" w:rsidRPr="008A78DB" w:rsidRDefault="00B4734F" w:rsidP="00A84EC8">
            <w:pPr>
              <w:keepNext/>
              <w:keepLines/>
              <w:rPr>
                <w:b/>
                <w:bCs/>
                <w:color w:val="FFFFFF" w:themeColor="background1"/>
              </w:rPr>
            </w:pPr>
            <w:r w:rsidRPr="008A78DB">
              <w:rPr>
                <w:b/>
                <w:bCs/>
                <w:color w:val="FFFFFF" w:themeColor="background1"/>
              </w:rPr>
              <w:t>Verbeterd</w:t>
            </w:r>
            <w:r w:rsidR="000F3B8C" w:rsidRPr="008A78DB">
              <w:rPr>
                <w:b/>
                <w:bCs/>
                <w:color w:val="FFFFFF" w:themeColor="background1"/>
              </w:rPr>
              <w:t>omein</w:t>
            </w:r>
          </w:p>
        </w:tc>
        <w:tc>
          <w:tcPr>
            <w:tcW w:w="2110" w:type="pct"/>
            <w:shd w:val="clear" w:color="auto" w:fill="E1784F" w:themeFill="accent1"/>
            <w:vAlign w:val="bottom"/>
          </w:tcPr>
          <w:p w14:paraId="7D206540" w14:textId="14F05922" w:rsidR="000F3B8C" w:rsidRPr="008A78DB" w:rsidRDefault="000F3B8C" w:rsidP="00A84EC8">
            <w:pPr>
              <w:keepNext/>
              <w:keepLines/>
              <w:rPr>
                <w:b/>
                <w:bCs/>
                <w:color w:val="FFFFFF" w:themeColor="background1"/>
              </w:rPr>
            </w:pPr>
            <w:r w:rsidRPr="008A78DB">
              <w:rPr>
                <w:b/>
                <w:bCs/>
                <w:color w:val="FFFFFF" w:themeColor="background1"/>
              </w:rPr>
              <w:t>Doel (SMART geformuleerd)</w:t>
            </w:r>
          </w:p>
        </w:tc>
        <w:tc>
          <w:tcPr>
            <w:tcW w:w="1482" w:type="pct"/>
            <w:shd w:val="clear" w:color="auto" w:fill="E1784F" w:themeFill="accent1"/>
            <w:vAlign w:val="bottom"/>
          </w:tcPr>
          <w:p w14:paraId="5ED943CE" w14:textId="2F03E4D8" w:rsidR="000F3B8C" w:rsidRPr="008A78DB" w:rsidRDefault="000F3B8C" w:rsidP="00A84EC8">
            <w:pPr>
              <w:keepNext/>
              <w:keepLines/>
              <w:rPr>
                <w:b/>
                <w:bCs/>
                <w:color w:val="FFFFFF" w:themeColor="background1"/>
              </w:rPr>
            </w:pPr>
            <w:r w:rsidRPr="008A78DB">
              <w:rPr>
                <w:b/>
                <w:bCs/>
                <w:color w:val="FFFFFF" w:themeColor="background1"/>
              </w:rPr>
              <w:t>Prioriteit (plus korte toelichting)</w:t>
            </w:r>
          </w:p>
        </w:tc>
      </w:tr>
      <w:tr w:rsidR="009E5285" w14:paraId="078D14E8" w14:textId="77777777" w:rsidTr="00600488">
        <w:tc>
          <w:tcPr>
            <w:tcW w:w="290" w:type="pct"/>
          </w:tcPr>
          <w:p w14:paraId="566D4E9A" w14:textId="77777777" w:rsidR="009E5285" w:rsidRDefault="009E5285" w:rsidP="009E5285">
            <w:pPr>
              <w:keepNext/>
              <w:keepLines/>
            </w:pPr>
            <w:r>
              <w:t>1</w:t>
            </w:r>
          </w:p>
        </w:tc>
        <w:sdt>
          <w:sdtPr>
            <w:id w:val="1768891256"/>
            <w:placeholder>
              <w:docPart w:val="227A3696DC064AD7B1BBE3E86DE0565E"/>
            </w:placeholder>
            <w:showingPlcHdr/>
            <w:text w:multiLine="1"/>
          </w:sdtPr>
          <w:sdtEndPr/>
          <w:sdtContent>
            <w:tc>
              <w:tcPr>
                <w:tcW w:w="1118" w:type="pct"/>
              </w:tcPr>
              <w:p w14:paraId="750D0B49" w14:textId="55B640AE" w:rsidR="009E5285" w:rsidRPr="006C4B65" w:rsidRDefault="009E5285" w:rsidP="009E5285">
                <w:pPr>
                  <w:keepNext/>
                  <w:keepLines/>
                </w:pPr>
                <w:r>
                  <w:rPr>
                    <w:rStyle w:val="Tekstvantijdelijkeaanduiding"/>
                  </w:rPr>
                  <w:t>Voer tekst in</w:t>
                </w:r>
                <w:r w:rsidRPr="00802625">
                  <w:rPr>
                    <w:rStyle w:val="Tekstvantijdelijkeaanduiding"/>
                  </w:rPr>
                  <w:t>.</w:t>
                </w:r>
              </w:p>
            </w:tc>
          </w:sdtContent>
        </w:sdt>
        <w:sdt>
          <w:sdtPr>
            <w:id w:val="-1550684086"/>
            <w:placeholder>
              <w:docPart w:val="F936897DC555447899F0FDEF4E3640EE"/>
            </w:placeholder>
            <w:showingPlcHdr/>
            <w:text w:multiLine="1"/>
          </w:sdtPr>
          <w:sdtEndPr/>
          <w:sdtContent>
            <w:tc>
              <w:tcPr>
                <w:tcW w:w="2110" w:type="pct"/>
              </w:tcPr>
              <w:p w14:paraId="3A6D4330" w14:textId="78CB4E6A" w:rsidR="009E5285" w:rsidRDefault="009E5285" w:rsidP="009E5285">
                <w:pPr>
                  <w:keepNext/>
                  <w:keepLines/>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tc>
          </w:sdtContent>
        </w:sdt>
        <w:sdt>
          <w:sdtPr>
            <w:id w:val="1762787113"/>
            <w:placeholder>
              <w:docPart w:val="9A1DA773A0AD4F9F88D68F483C78B1B8"/>
            </w:placeholder>
            <w:showingPlcHdr/>
            <w:text w:multiLine="1"/>
          </w:sdtPr>
          <w:sdtEndPr/>
          <w:sdtContent>
            <w:tc>
              <w:tcPr>
                <w:tcW w:w="1482" w:type="pct"/>
              </w:tcPr>
              <w:p w14:paraId="6E6DDB90" w14:textId="77DA6761" w:rsidR="009E5285" w:rsidRDefault="00427019" w:rsidP="009E5285">
                <w:pPr>
                  <w:keepNext/>
                  <w:keepLines/>
                </w:pPr>
                <w:r w:rsidRPr="00427019">
                  <w:rPr>
                    <w:color w:val="808080"/>
                  </w:rPr>
                  <w:t>toelichting</w:t>
                </w:r>
              </w:p>
            </w:tc>
          </w:sdtContent>
        </w:sdt>
      </w:tr>
      <w:tr w:rsidR="00F47CB7" w14:paraId="3BAC9DEF" w14:textId="77777777" w:rsidTr="00600488">
        <w:tc>
          <w:tcPr>
            <w:tcW w:w="290" w:type="pct"/>
          </w:tcPr>
          <w:p w14:paraId="5679A0ED" w14:textId="17266A3E" w:rsidR="00F47CB7" w:rsidRDefault="00F47CB7" w:rsidP="00F47CB7">
            <w:pPr>
              <w:keepNext/>
              <w:keepLines/>
            </w:pPr>
            <w:r>
              <w:t>2</w:t>
            </w:r>
          </w:p>
        </w:tc>
        <w:sdt>
          <w:sdtPr>
            <w:id w:val="1981259629"/>
            <w:placeholder>
              <w:docPart w:val="0245371C516B4AF3BE65D2FC40671D02"/>
            </w:placeholder>
            <w:showingPlcHdr/>
            <w:text w:multiLine="1"/>
          </w:sdtPr>
          <w:sdtEndPr/>
          <w:sdtContent>
            <w:tc>
              <w:tcPr>
                <w:tcW w:w="1118" w:type="pct"/>
              </w:tcPr>
              <w:p w14:paraId="131F9A43" w14:textId="5F7ABEC1" w:rsidR="00F47CB7" w:rsidRDefault="00F47CB7" w:rsidP="00F47CB7">
                <w:pPr>
                  <w:keepNext/>
                  <w:keepLines/>
                </w:pPr>
                <w:r>
                  <w:rPr>
                    <w:rStyle w:val="Tekstvantijdelijkeaanduiding"/>
                  </w:rPr>
                  <w:t>Voer tekst in</w:t>
                </w:r>
                <w:r w:rsidRPr="00802625">
                  <w:rPr>
                    <w:rStyle w:val="Tekstvantijdelijkeaanduiding"/>
                  </w:rPr>
                  <w:t>.</w:t>
                </w:r>
              </w:p>
            </w:tc>
          </w:sdtContent>
        </w:sdt>
        <w:sdt>
          <w:sdtPr>
            <w:id w:val="1743826060"/>
            <w:placeholder>
              <w:docPart w:val="AE96E5A09F8A470783FB7407C7CECFAF"/>
            </w:placeholder>
            <w:showingPlcHdr/>
            <w:text w:multiLine="1"/>
          </w:sdtPr>
          <w:sdtEndPr/>
          <w:sdtContent>
            <w:tc>
              <w:tcPr>
                <w:tcW w:w="2110" w:type="pct"/>
              </w:tcPr>
              <w:p w14:paraId="3E6DC0F9" w14:textId="708086D7" w:rsidR="00F47CB7" w:rsidRDefault="00F47CB7" w:rsidP="00F47CB7">
                <w:pPr>
                  <w:keepNext/>
                  <w:keepLines/>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tc>
          </w:sdtContent>
        </w:sdt>
        <w:sdt>
          <w:sdtPr>
            <w:id w:val="-808478141"/>
            <w:placeholder>
              <w:docPart w:val="07D55525D6CE4989BAED386FEE7E4F73"/>
            </w:placeholder>
            <w:showingPlcHdr/>
            <w:text w:multiLine="1"/>
          </w:sdtPr>
          <w:sdtEndPr/>
          <w:sdtContent>
            <w:tc>
              <w:tcPr>
                <w:tcW w:w="1482" w:type="pct"/>
              </w:tcPr>
              <w:p w14:paraId="1390F8FC" w14:textId="7B55B2D8" w:rsidR="00F47CB7" w:rsidRDefault="00F47CB7" w:rsidP="00F47CB7">
                <w:pPr>
                  <w:keepNext/>
                  <w:keepLines/>
                </w:pPr>
                <w:r w:rsidRPr="00427019">
                  <w:rPr>
                    <w:color w:val="808080"/>
                  </w:rPr>
                  <w:t>toelichting</w:t>
                </w:r>
              </w:p>
            </w:tc>
          </w:sdtContent>
        </w:sdt>
      </w:tr>
      <w:tr w:rsidR="00F47CB7" w14:paraId="680021DA" w14:textId="77777777" w:rsidTr="00600488">
        <w:tc>
          <w:tcPr>
            <w:tcW w:w="290" w:type="pct"/>
            <w:tcBorders>
              <w:bottom w:val="single" w:sz="4" w:space="0" w:color="C24E21"/>
            </w:tcBorders>
          </w:tcPr>
          <w:p w14:paraId="39259612" w14:textId="5590CD04" w:rsidR="00F47CB7" w:rsidRDefault="00F47CB7" w:rsidP="00F47CB7">
            <w:pPr>
              <w:keepNext/>
              <w:keepLines/>
            </w:pPr>
            <w:r>
              <w:t>3</w:t>
            </w:r>
          </w:p>
        </w:tc>
        <w:sdt>
          <w:sdtPr>
            <w:id w:val="-1130083745"/>
            <w:placeholder>
              <w:docPart w:val="0824EB2D83D343AAB965AFD3226EDE4B"/>
            </w:placeholder>
            <w:showingPlcHdr/>
            <w:text w:multiLine="1"/>
          </w:sdtPr>
          <w:sdtEndPr/>
          <w:sdtContent>
            <w:tc>
              <w:tcPr>
                <w:tcW w:w="1118" w:type="pct"/>
                <w:tcBorders>
                  <w:bottom w:val="single" w:sz="4" w:space="0" w:color="C24E21"/>
                </w:tcBorders>
              </w:tcPr>
              <w:p w14:paraId="71FAFC83" w14:textId="3E8C1A13" w:rsidR="00F47CB7" w:rsidRDefault="00F47CB7" w:rsidP="00F47CB7">
                <w:pPr>
                  <w:keepNext/>
                  <w:keepLines/>
                </w:pPr>
                <w:r>
                  <w:rPr>
                    <w:rStyle w:val="Tekstvantijdelijkeaanduiding"/>
                  </w:rPr>
                  <w:t>Voer tekst in</w:t>
                </w:r>
                <w:r w:rsidRPr="00802625">
                  <w:rPr>
                    <w:rStyle w:val="Tekstvantijdelijkeaanduiding"/>
                  </w:rPr>
                  <w:t>.</w:t>
                </w:r>
              </w:p>
            </w:tc>
          </w:sdtContent>
        </w:sdt>
        <w:sdt>
          <w:sdtPr>
            <w:id w:val="-132870050"/>
            <w:placeholder>
              <w:docPart w:val="D94944873EAC45B29E3958AA3326ECEF"/>
            </w:placeholder>
            <w:showingPlcHdr/>
            <w:text w:multiLine="1"/>
          </w:sdtPr>
          <w:sdtEndPr/>
          <w:sdtContent>
            <w:tc>
              <w:tcPr>
                <w:tcW w:w="2110" w:type="pct"/>
                <w:tcBorders>
                  <w:bottom w:val="single" w:sz="4" w:space="0" w:color="C24E21"/>
                </w:tcBorders>
              </w:tcPr>
              <w:p w14:paraId="44B634D6" w14:textId="69666023" w:rsidR="00F47CB7" w:rsidRDefault="00F47CB7" w:rsidP="00F47CB7">
                <w:pPr>
                  <w:keepNext/>
                  <w:keepLines/>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tc>
          </w:sdtContent>
        </w:sdt>
        <w:sdt>
          <w:sdtPr>
            <w:id w:val="-318121902"/>
            <w:placeholder>
              <w:docPart w:val="6FEB88A4B44C485F984EA4A95D33E1B7"/>
            </w:placeholder>
            <w:showingPlcHdr/>
            <w:text w:multiLine="1"/>
          </w:sdtPr>
          <w:sdtEndPr/>
          <w:sdtContent>
            <w:tc>
              <w:tcPr>
                <w:tcW w:w="1482" w:type="pct"/>
                <w:tcBorders>
                  <w:bottom w:val="single" w:sz="4" w:space="0" w:color="C24E21"/>
                </w:tcBorders>
              </w:tcPr>
              <w:p w14:paraId="1D15CA57" w14:textId="11B4D681" w:rsidR="00F47CB7" w:rsidRDefault="00F47CB7" w:rsidP="00F47CB7">
                <w:pPr>
                  <w:keepNext/>
                  <w:keepLines/>
                </w:pPr>
                <w:r w:rsidRPr="00427019">
                  <w:rPr>
                    <w:color w:val="808080"/>
                  </w:rPr>
                  <w:t>toelichting</w:t>
                </w:r>
              </w:p>
            </w:tc>
          </w:sdtContent>
        </w:sdt>
      </w:tr>
      <w:sdt>
        <w:sdtPr>
          <w:rPr>
            <w:rFonts w:cstheme="minorHAnsi"/>
            <w:szCs w:val="24"/>
          </w:rPr>
          <w:id w:val="-1717896886"/>
          <w15:repeatingSection/>
        </w:sdtPr>
        <w:sdtEndPr>
          <w:rPr>
            <w:rFonts w:cs="Courier New"/>
            <w:szCs w:val="20"/>
          </w:rPr>
        </w:sdtEndPr>
        <w:sdtContent>
          <w:sdt>
            <w:sdtPr>
              <w:rPr>
                <w:rFonts w:cstheme="minorHAnsi"/>
                <w:szCs w:val="24"/>
              </w:rPr>
              <w:id w:val="-365362380"/>
              <w:placeholder>
                <w:docPart w:val="7F34B1ADFC914BF9B94778FE520319A5"/>
              </w:placeholder>
              <w15:repeatingSectionItem/>
            </w:sdtPr>
            <w:sdtEndPr>
              <w:rPr>
                <w:rFonts w:cs="Courier New"/>
                <w:szCs w:val="20"/>
              </w:rPr>
            </w:sdtEndPr>
            <w:sdtContent>
              <w:tr w:rsidR="00600488" w:rsidRPr="00F56BD3" w14:paraId="21E9C9B6" w14:textId="77777777" w:rsidTr="00600488">
                <w:tblPrEx>
                  <w:tblBorders>
                    <w:top w:val="single" w:sz="4" w:space="0" w:color="F0926D"/>
                    <w:left w:val="single" w:sz="4" w:space="0" w:color="F0926D"/>
                    <w:bottom w:val="single" w:sz="4" w:space="0" w:color="F0926D"/>
                    <w:right w:val="single" w:sz="4" w:space="0" w:color="F0926D"/>
                    <w:insideH w:val="single" w:sz="4" w:space="0" w:color="F0926D"/>
                    <w:insideV w:val="single" w:sz="4" w:space="0" w:color="F0926D"/>
                  </w:tblBorders>
                </w:tblPrEx>
                <w:tc>
                  <w:tcPr>
                    <w:tcW w:w="290" w:type="pct"/>
                    <w:tcBorders>
                      <w:top w:val="single" w:sz="4" w:space="0" w:color="C24E21"/>
                      <w:left w:val="single" w:sz="4" w:space="0" w:color="C24E21"/>
                      <w:bottom w:val="single" w:sz="4" w:space="0" w:color="C24E21"/>
                      <w:right w:val="single" w:sz="4" w:space="0" w:color="C24E21"/>
                    </w:tcBorders>
                    <w:vAlign w:val="center"/>
                  </w:tcPr>
                  <w:p w14:paraId="1785140F" w14:textId="77777777" w:rsidR="00600488" w:rsidRPr="00600488" w:rsidRDefault="00600488" w:rsidP="003E0D94">
                    <w:pPr>
                      <w:spacing w:before="40" w:after="40"/>
                      <w:rPr>
                        <w:rFonts w:cstheme="minorHAnsi"/>
                        <w:szCs w:val="24"/>
                      </w:rPr>
                    </w:pPr>
                  </w:p>
                </w:tc>
                <w:tc>
                  <w:tcPr>
                    <w:tcW w:w="1118" w:type="pct"/>
                    <w:tcBorders>
                      <w:top w:val="single" w:sz="4" w:space="0" w:color="C24E21"/>
                      <w:left w:val="single" w:sz="4" w:space="0" w:color="C24E21"/>
                      <w:bottom w:val="single" w:sz="4" w:space="0" w:color="C24E21"/>
                      <w:right w:val="single" w:sz="4" w:space="0" w:color="C24E21"/>
                    </w:tcBorders>
                    <w:vAlign w:val="center"/>
                  </w:tcPr>
                  <w:p w14:paraId="675F4AA1" w14:textId="77777777" w:rsidR="00600488" w:rsidRPr="00600488" w:rsidRDefault="00600488" w:rsidP="003E0D94">
                    <w:pPr>
                      <w:rPr>
                        <w:rFonts w:cstheme="minorHAnsi"/>
                        <w:szCs w:val="24"/>
                      </w:rPr>
                    </w:pPr>
                  </w:p>
                </w:tc>
                <w:tc>
                  <w:tcPr>
                    <w:tcW w:w="2110" w:type="pct"/>
                    <w:tcBorders>
                      <w:top w:val="single" w:sz="4" w:space="0" w:color="C24E21"/>
                      <w:left w:val="single" w:sz="4" w:space="0" w:color="C24E21"/>
                      <w:bottom w:val="single" w:sz="4" w:space="0" w:color="C24E21"/>
                      <w:right w:val="single" w:sz="4" w:space="0" w:color="C24E21"/>
                    </w:tcBorders>
                    <w:vAlign w:val="center"/>
                  </w:tcPr>
                  <w:p w14:paraId="4DBEFD42" w14:textId="77777777" w:rsidR="00600488" w:rsidRPr="00600488" w:rsidRDefault="00600488" w:rsidP="003E0D94">
                    <w:pPr>
                      <w:rPr>
                        <w:rFonts w:cstheme="minorHAnsi"/>
                        <w:szCs w:val="24"/>
                      </w:rPr>
                    </w:pPr>
                  </w:p>
                </w:tc>
                <w:tc>
                  <w:tcPr>
                    <w:tcW w:w="1482" w:type="pct"/>
                    <w:tcBorders>
                      <w:top w:val="single" w:sz="4" w:space="0" w:color="C24E21"/>
                      <w:left w:val="single" w:sz="4" w:space="0" w:color="C24E21"/>
                      <w:bottom w:val="single" w:sz="4" w:space="0" w:color="C24E21"/>
                      <w:right w:val="single" w:sz="4" w:space="0" w:color="C24E21"/>
                    </w:tcBorders>
                    <w:vAlign w:val="center"/>
                  </w:tcPr>
                  <w:p w14:paraId="3306AB63" w14:textId="77777777" w:rsidR="00600488" w:rsidRPr="00600488" w:rsidRDefault="00600488" w:rsidP="003E0D94">
                    <w:pPr>
                      <w:spacing w:before="40" w:after="40"/>
                      <w:rPr>
                        <w:rFonts w:cstheme="minorHAnsi"/>
                        <w:szCs w:val="24"/>
                      </w:rPr>
                    </w:pPr>
                  </w:p>
                </w:tc>
              </w:tr>
            </w:sdtContent>
          </w:sdt>
        </w:sdtContent>
      </w:sdt>
    </w:tbl>
    <w:p w14:paraId="6EC4922F" w14:textId="77777777" w:rsidR="00600488" w:rsidRDefault="00600488" w:rsidP="00600488">
      <w:r>
        <w:br w:type="page"/>
      </w:r>
    </w:p>
    <w:p w14:paraId="4AD69C9C" w14:textId="3702F29C" w:rsidR="00666F07" w:rsidRDefault="00EB1951" w:rsidP="002A07F4">
      <w:pPr>
        <w:pStyle w:val="Kop1"/>
      </w:pPr>
      <w:bookmarkStart w:id="10" w:name="_Toc177999184"/>
      <w:r>
        <w:lastRenderedPageBreak/>
        <w:t xml:space="preserve">Stap </w:t>
      </w:r>
      <w:r w:rsidR="0092757D">
        <w:t>7</w:t>
      </w:r>
      <w:r>
        <w:t>: Activiteitenplan</w:t>
      </w:r>
      <w:bookmarkEnd w:id="10"/>
      <w:r w:rsidR="00666F07" w:rsidRPr="00666F07">
        <w:t xml:space="preserve"> </w:t>
      </w:r>
    </w:p>
    <w:p w14:paraId="50472D60" w14:textId="1930CCA7" w:rsidR="00A84EC8" w:rsidRDefault="006E3286" w:rsidP="00A84EC8">
      <w:r>
        <w:rPr>
          <w:i/>
          <w:iCs/>
          <w:noProof/>
        </w:rPr>
        <mc:AlternateContent>
          <mc:Choice Requires="wps">
            <w:drawing>
              <wp:anchor distT="0" distB="0" distL="114300" distR="114300" simplePos="0" relativeHeight="251658247" behindDoc="1" locked="0" layoutInCell="1" allowOverlap="1" wp14:anchorId="7457CF95" wp14:editId="50CB1B22">
                <wp:simplePos x="0" y="0"/>
                <wp:positionH relativeFrom="margin">
                  <wp:align>right</wp:align>
                </wp:positionH>
                <wp:positionV relativeFrom="paragraph">
                  <wp:posOffset>230505</wp:posOffset>
                </wp:positionV>
                <wp:extent cx="5734050" cy="5939155"/>
                <wp:effectExtent l="0" t="0" r="19050" b="23495"/>
                <wp:wrapTopAndBottom/>
                <wp:docPr id="114834826" name="Rechthoek: afgeronde hoeken 3"/>
                <wp:cNvGraphicFramePr/>
                <a:graphic xmlns:a="http://schemas.openxmlformats.org/drawingml/2006/main">
                  <a:graphicData uri="http://schemas.microsoft.com/office/word/2010/wordprocessingShape">
                    <wps:wsp>
                      <wps:cNvSpPr/>
                      <wps:spPr>
                        <a:xfrm>
                          <a:off x="0" y="0"/>
                          <a:ext cx="5734050" cy="5939481"/>
                        </a:xfrm>
                        <a:prstGeom prst="roundRect">
                          <a:avLst>
                            <a:gd name="adj" fmla="val 7275"/>
                          </a:avLst>
                        </a:prstGeom>
                        <a:solidFill>
                          <a:schemeClr val="accent1">
                            <a:alpha val="30000"/>
                          </a:schemeClr>
                        </a:solidFill>
                        <a:ln w="12700">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CB168D" w14:textId="16523BE6" w:rsidR="00A84EC8" w:rsidRDefault="00A84EC8" w:rsidP="00A84EC8">
                            <w:r>
                              <w:t xml:space="preserve">Op basis van de gekozen doelen bedenken jullie nu verschillende activiteiten of acties om deze doelen te realiseren. Denk met elkaar na over wat precies gedaan moet worden om de gekozen doelen te bereiken. Per doel kiezen jullie een of meerdere activiteiten (afhankelijk van wat nodig is om het doel te bereiken) en deze kunnen zo groot of klein zijn als nodig is. </w:t>
                            </w:r>
                          </w:p>
                          <w:p w14:paraId="4F1CCCAD" w14:textId="77777777" w:rsidR="006E3286" w:rsidRDefault="006E3286" w:rsidP="00A84EC8"/>
                          <w:p w14:paraId="063B24CA" w14:textId="77777777" w:rsidR="006E3286" w:rsidRDefault="006E3286" w:rsidP="006E3286">
                            <w:r>
                              <w:t xml:space="preserve">Daarna werken jullie concrete afspraken uit bij de activiteiten: </w:t>
                            </w:r>
                          </w:p>
                          <w:p w14:paraId="25FF1CF8" w14:textId="77777777" w:rsidR="006E3286" w:rsidRDefault="006E3286" w:rsidP="006E3286">
                            <w:pPr>
                              <w:pStyle w:val="Lijstalinea"/>
                              <w:numPr>
                                <w:ilvl w:val="0"/>
                                <w:numId w:val="44"/>
                              </w:numPr>
                              <w:ind w:left="284" w:hanging="284"/>
                            </w:pPr>
                            <w:r>
                              <w:t>Planning</w:t>
                            </w:r>
                          </w:p>
                          <w:p w14:paraId="470729CA" w14:textId="77777777" w:rsidR="006E3286" w:rsidRDefault="006E3286" w:rsidP="006E3286">
                            <w:pPr>
                              <w:pStyle w:val="Lijstalinea"/>
                              <w:numPr>
                                <w:ilvl w:val="1"/>
                                <w:numId w:val="44"/>
                              </w:numPr>
                              <w:ind w:left="568" w:hanging="284"/>
                            </w:pPr>
                            <w:r>
                              <w:t>Wanneer wordt een activiteit uitgevoerd?</w:t>
                            </w:r>
                          </w:p>
                          <w:p w14:paraId="78DB0019" w14:textId="77777777" w:rsidR="006E3286" w:rsidRDefault="006E3286" w:rsidP="006E3286">
                            <w:pPr>
                              <w:pStyle w:val="Lijstalinea"/>
                              <w:numPr>
                                <w:ilvl w:val="0"/>
                                <w:numId w:val="44"/>
                              </w:numPr>
                              <w:ind w:left="284" w:hanging="284"/>
                            </w:pPr>
                            <w:r>
                              <w:t>Wie</w:t>
                            </w:r>
                          </w:p>
                          <w:p w14:paraId="049FB77F" w14:textId="77777777" w:rsidR="006E3286" w:rsidRDefault="006E3286" w:rsidP="006E3286">
                            <w:pPr>
                              <w:pStyle w:val="Lijstalinea"/>
                              <w:numPr>
                                <w:ilvl w:val="1"/>
                                <w:numId w:val="44"/>
                              </w:numPr>
                              <w:ind w:left="568" w:hanging="284"/>
                            </w:pPr>
                            <w:r>
                              <w:t>Wie moet betrokken worden?</w:t>
                            </w:r>
                          </w:p>
                          <w:p w14:paraId="7E4F32B6" w14:textId="77777777" w:rsidR="006E3286" w:rsidRDefault="006E3286" w:rsidP="006E3286">
                            <w:pPr>
                              <w:pStyle w:val="Lijstalinea"/>
                              <w:numPr>
                                <w:ilvl w:val="1"/>
                                <w:numId w:val="44"/>
                              </w:numPr>
                              <w:ind w:left="568" w:hanging="284"/>
                            </w:pPr>
                            <w:r>
                              <w:t>Door wie en wanneer wordt die persoon benaderd?</w:t>
                            </w:r>
                          </w:p>
                          <w:p w14:paraId="3F597D6F" w14:textId="77777777" w:rsidR="006E3286" w:rsidRDefault="006E3286" w:rsidP="006E3286">
                            <w:pPr>
                              <w:pStyle w:val="Lijstalinea"/>
                              <w:numPr>
                                <w:ilvl w:val="1"/>
                                <w:numId w:val="44"/>
                              </w:numPr>
                              <w:ind w:left="568" w:hanging="284"/>
                            </w:pPr>
                            <w:r>
                              <w:t>Hoe motiveren we betrokkenen?</w:t>
                            </w:r>
                          </w:p>
                          <w:p w14:paraId="672DD4FA" w14:textId="77777777" w:rsidR="006E3286" w:rsidRDefault="006E3286" w:rsidP="006E3286">
                            <w:pPr>
                              <w:pStyle w:val="Lijstalinea"/>
                              <w:numPr>
                                <w:ilvl w:val="1"/>
                                <w:numId w:val="44"/>
                              </w:numPr>
                              <w:ind w:left="568" w:hanging="284"/>
                            </w:pPr>
                            <w:r>
                              <w:t>Hoe houden we hen gemotiveerd?</w:t>
                            </w:r>
                          </w:p>
                          <w:p w14:paraId="645069DD" w14:textId="77777777" w:rsidR="006E3286" w:rsidRDefault="006E3286" w:rsidP="006E3286">
                            <w:pPr>
                              <w:pStyle w:val="Lijstalinea"/>
                              <w:numPr>
                                <w:ilvl w:val="1"/>
                                <w:numId w:val="44"/>
                              </w:numPr>
                              <w:ind w:left="568" w:hanging="284"/>
                            </w:pPr>
                            <w:r>
                              <w:t>Hoe zorgen we ervoor dat die persoon de activiteit uitvoert?</w:t>
                            </w:r>
                          </w:p>
                          <w:p w14:paraId="7BFA2477" w14:textId="77777777" w:rsidR="006E3286" w:rsidRDefault="006E3286" w:rsidP="006E3286">
                            <w:pPr>
                              <w:pStyle w:val="Lijstalinea"/>
                              <w:numPr>
                                <w:ilvl w:val="0"/>
                                <w:numId w:val="44"/>
                              </w:numPr>
                              <w:ind w:left="284" w:hanging="284"/>
                            </w:pPr>
                            <w:r>
                              <w:t>Facilitering en kosten</w:t>
                            </w:r>
                          </w:p>
                          <w:p w14:paraId="4655D99F" w14:textId="77777777" w:rsidR="006E3286" w:rsidRDefault="006E3286" w:rsidP="006E3286">
                            <w:pPr>
                              <w:pStyle w:val="Lijstalinea"/>
                              <w:numPr>
                                <w:ilvl w:val="1"/>
                                <w:numId w:val="44"/>
                              </w:numPr>
                              <w:ind w:left="568" w:hanging="284"/>
                            </w:pPr>
                            <w:r>
                              <w:t>Hoe faciliteren we de collega’s in de uitvoering van de activiteiten?</w:t>
                            </w:r>
                          </w:p>
                          <w:p w14:paraId="668A9448" w14:textId="77777777" w:rsidR="006E3286" w:rsidRDefault="006E3286" w:rsidP="006E3286">
                            <w:pPr>
                              <w:pStyle w:val="Lijstalinea"/>
                              <w:numPr>
                                <w:ilvl w:val="1"/>
                                <w:numId w:val="44"/>
                              </w:numPr>
                              <w:ind w:left="568" w:hanging="284"/>
                            </w:pPr>
                            <w:r>
                              <w:t>Vanuit welk budget kan dit gedaan worden?</w:t>
                            </w:r>
                          </w:p>
                          <w:p w14:paraId="6D678118" w14:textId="77777777" w:rsidR="006E3286" w:rsidRDefault="006E3286" w:rsidP="006E3286">
                            <w:pPr>
                              <w:pStyle w:val="Lijstalinea"/>
                              <w:numPr>
                                <w:ilvl w:val="0"/>
                                <w:numId w:val="44"/>
                              </w:numPr>
                              <w:ind w:left="284" w:hanging="284"/>
                            </w:pPr>
                            <w:r>
                              <w:t>Tussen-/eindevaluatie</w:t>
                            </w:r>
                          </w:p>
                          <w:p w14:paraId="36D067FC" w14:textId="77777777" w:rsidR="006E3286" w:rsidRDefault="006E3286" w:rsidP="006E3286">
                            <w:pPr>
                              <w:pStyle w:val="Lijstalinea"/>
                              <w:numPr>
                                <w:ilvl w:val="1"/>
                                <w:numId w:val="44"/>
                              </w:numPr>
                              <w:ind w:left="568" w:hanging="284"/>
                            </w:pPr>
                            <w:r>
                              <w:t>Op welke momenten en op welke wijze wordt er geëvalueerd?</w:t>
                            </w:r>
                          </w:p>
                          <w:p w14:paraId="74320888" w14:textId="77777777" w:rsidR="006E3286" w:rsidRDefault="006E3286" w:rsidP="006E3286"/>
                          <w:p w14:paraId="47B1601E" w14:textId="6DEA959B" w:rsidR="006E3286" w:rsidRPr="0056783E" w:rsidRDefault="006E3286" w:rsidP="00A84EC8">
                            <w:r>
                              <w:t xml:space="preserve">Kijk hoe jullie deze activiteiten en afspraken kunnen laten aansluiten bij andere activiteiten die al op school lopen (bijv. vanuit taalbeleid), om zo efficiënt mogelijk te werk te gaan.  </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7CF95" id="_x0000_s1036" style="position:absolute;margin-left:400.3pt;margin-top:18.15pt;width:451.5pt;height:467.65pt;z-index:-25165823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" fillcolor="#e1784f [3204]" strokecolor="#c24e21" strokeweight="1pt">
                <v:fill opacity="19789f"/>
                <v:stroke joinstyle="miter"/>
                <v:textbox inset="3mm,,3mm">
                  <w:txbxContent>
                    <w:p w14:paraId="02CB168D" w14:textId="16523BE6" w:rsidR="00A84EC8" w:rsidRDefault="00A84EC8" w:rsidP="00A84EC8">
                      <w:r>
                        <w:t xml:space="preserve">Op basis van de gekozen doelen bedenken jullie nu verschillende activiteiten of acties om deze doelen te realiseren. Denk met elkaar na over wat precies gedaan moet worden om de gekozen doelen te bereiken. Per doel kiezen jullie een of meerdere activiteiten (afhankelijk van wat nodig is om het doel te bereiken) en deze kunnen zo groot of klein zijn als nodig is. </w:t>
                      </w:r>
                    </w:p>
                    <w:p w14:paraId="4F1CCCAD" w14:textId="77777777" w:rsidR="006E3286" w:rsidRDefault="006E3286" w:rsidP="00A84EC8"/>
                    <w:p w14:paraId="063B24CA" w14:textId="77777777" w:rsidR="006E3286" w:rsidRDefault="006E3286" w:rsidP="006E3286">
                      <w:r>
                        <w:t xml:space="preserve">Daarna werken jullie concrete afspraken uit bij de activiteiten: </w:t>
                      </w:r>
                    </w:p>
                    <w:p w14:paraId="25FF1CF8" w14:textId="77777777" w:rsidR="006E3286" w:rsidRDefault="006E3286" w:rsidP="006E3286">
                      <w:pPr>
                        <w:pStyle w:val="Lijstalinea"/>
                        <w:numPr>
                          <w:ilvl w:val="0"/>
                          <w:numId w:val="44"/>
                        </w:numPr>
                        <w:ind w:left="284" w:hanging="284"/>
                      </w:pPr>
                      <w:r>
                        <w:t>Planning</w:t>
                      </w:r>
                    </w:p>
                    <w:p w14:paraId="470729CA" w14:textId="77777777" w:rsidR="006E3286" w:rsidRDefault="006E3286" w:rsidP="006E3286">
                      <w:pPr>
                        <w:pStyle w:val="Lijstalinea"/>
                        <w:numPr>
                          <w:ilvl w:val="1"/>
                          <w:numId w:val="44"/>
                        </w:numPr>
                        <w:ind w:left="568" w:hanging="284"/>
                      </w:pPr>
                      <w:r>
                        <w:t>Wanneer wordt een activiteit uitgevoerd?</w:t>
                      </w:r>
                    </w:p>
                    <w:p w14:paraId="78DB0019" w14:textId="77777777" w:rsidR="006E3286" w:rsidRDefault="006E3286" w:rsidP="006E3286">
                      <w:pPr>
                        <w:pStyle w:val="Lijstalinea"/>
                        <w:numPr>
                          <w:ilvl w:val="0"/>
                          <w:numId w:val="44"/>
                        </w:numPr>
                        <w:ind w:left="284" w:hanging="284"/>
                      </w:pPr>
                      <w:r>
                        <w:t>Wie</w:t>
                      </w:r>
                    </w:p>
                    <w:p w14:paraId="049FB77F" w14:textId="77777777" w:rsidR="006E3286" w:rsidRDefault="006E3286" w:rsidP="006E3286">
                      <w:pPr>
                        <w:pStyle w:val="Lijstalinea"/>
                        <w:numPr>
                          <w:ilvl w:val="1"/>
                          <w:numId w:val="44"/>
                        </w:numPr>
                        <w:ind w:left="568" w:hanging="284"/>
                      </w:pPr>
                      <w:r>
                        <w:t>Wie moet betrokken worden?</w:t>
                      </w:r>
                    </w:p>
                    <w:p w14:paraId="7E4F32B6" w14:textId="77777777" w:rsidR="006E3286" w:rsidRDefault="006E3286" w:rsidP="006E3286">
                      <w:pPr>
                        <w:pStyle w:val="Lijstalinea"/>
                        <w:numPr>
                          <w:ilvl w:val="1"/>
                          <w:numId w:val="44"/>
                        </w:numPr>
                        <w:ind w:left="568" w:hanging="284"/>
                      </w:pPr>
                      <w:r>
                        <w:t>Door wie en wanneer wordt die persoon benaderd?</w:t>
                      </w:r>
                    </w:p>
                    <w:p w14:paraId="3F597D6F" w14:textId="77777777" w:rsidR="006E3286" w:rsidRDefault="006E3286" w:rsidP="006E3286">
                      <w:pPr>
                        <w:pStyle w:val="Lijstalinea"/>
                        <w:numPr>
                          <w:ilvl w:val="1"/>
                          <w:numId w:val="44"/>
                        </w:numPr>
                        <w:ind w:left="568" w:hanging="284"/>
                      </w:pPr>
                      <w:r>
                        <w:t>Hoe motiveren we betrokkenen?</w:t>
                      </w:r>
                    </w:p>
                    <w:p w14:paraId="672DD4FA" w14:textId="77777777" w:rsidR="006E3286" w:rsidRDefault="006E3286" w:rsidP="006E3286">
                      <w:pPr>
                        <w:pStyle w:val="Lijstalinea"/>
                        <w:numPr>
                          <w:ilvl w:val="1"/>
                          <w:numId w:val="44"/>
                        </w:numPr>
                        <w:ind w:left="568" w:hanging="284"/>
                      </w:pPr>
                      <w:r>
                        <w:t>Hoe houden we hen gemotiveerd?</w:t>
                      </w:r>
                    </w:p>
                    <w:p w14:paraId="645069DD" w14:textId="77777777" w:rsidR="006E3286" w:rsidRDefault="006E3286" w:rsidP="006E3286">
                      <w:pPr>
                        <w:pStyle w:val="Lijstalinea"/>
                        <w:numPr>
                          <w:ilvl w:val="1"/>
                          <w:numId w:val="44"/>
                        </w:numPr>
                        <w:ind w:left="568" w:hanging="284"/>
                      </w:pPr>
                      <w:r>
                        <w:t>Hoe zorgen we ervoor dat die persoon de activiteit uitvoert?</w:t>
                      </w:r>
                    </w:p>
                    <w:p w14:paraId="7BFA2477" w14:textId="77777777" w:rsidR="006E3286" w:rsidRDefault="006E3286" w:rsidP="006E3286">
                      <w:pPr>
                        <w:pStyle w:val="Lijstalinea"/>
                        <w:numPr>
                          <w:ilvl w:val="0"/>
                          <w:numId w:val="44"/>
                        </w:numPr>
                        <w:ind w:left="284" w:hanging="284"/>
                      </w:pPr>
                      <w:r>
                        <w:t>Facilitering en kosten</w:t>
                      </w:r>
                    </w:p>
                    <w:p w14:paraId="4655D99F" w14:textId="77777777" w:rsidR="006E3286" w:rsidRDefault="006E3286" w:rsidP="006E3286">
                      <w:pPr>
                        <w:pStyle w:val="Lijstalinea"/>
                        <w:numPr>
                          <w:ilvl w:val="1"/>
                          <w:numId w:val="44"/>
                        </w:numPr>
                        <w:ind w:left="568" w:hanging="284"/>
                      </w:pPr>
                      <w:r>
                        <w:t>Hoe faciliteren we de collega’s in de uitvoering van de activiteiten?</w:t>
                      </w:r>
                    </w:p>
                    <w:p w14:paraId="668A9448" w14:textId="77777777" w:rsidR="006E3286" w:rsidRDefault="006E3286" w:rsidP="006E3286">
                      <w:pPr>
                        <w:pStyle w:val="Lijstalinea"/>
                        <w:numPr>
                          <w:ilvl w:val="1"/>
                          <w:numId w:val="44"/>
                        </w:numPr>
                        <w:ind w:left="568" w:hanging="284"/>
                      </w:pPr>
                      <w:r>
                        <w:t>Vanuit welk budget kan dit gedaan worden?</w:t>
                      </w:r>
                    </w:p>
                    <w:p w14:paraId="6D678118" w14:textId="77777777" w:rsidR="006E3286" w:rsidRDefault="006E3286" w:rsidP="006E3286">
                      <w:pPr>
                        <w:pStyle w:val="Lijstalinea"/>
                        <w:numPr>
                          <w:ilvl w:val="0"/>
                          <w:numId w:val="44"/>
                        </w:numPr>
                        <w:ind w:left="284" w:hanging="284"/>
                      </w:pPr>
                      <w:r>
                        <w:t>Tussen-/eindevaluatie</w:t>
                      </w:r>
                    </w:p>
                    <w:p w14:paraId="36D067FC" w14:textId="77777777" w:rsidR="006E3286" w:rsidRDefault="006E3286" w:rsidP="006E3286">
                      <w:pPr>
                        <w:pStyle w:val="Lijstalinea"/>
                        <w:numPr>
                          <w:ilvl w:val="1"/>
                          <w:numId w:val="44"/>
                        </w:numPr>
                        <w:ind w:left="568" w:hanging="284"/>
                      </w:pPr>
                      <w:r>
                        <w:t>Op welke momenten en op welke wijze wordt er geëvalueerd?</w:t>
                      </w:r>
                    </w:p>
                    <w:p w14:paraId="74320888" w14:textId="77777777" w:rsidR="006E3286" w:rsidRDefault="006E3286" w:rsidP="006E3286"/>
                    <w:p w14:paraId="47B1601E" w14:textId="6DEA959B" w:rsidR="006E3286" w:rsidRPr="0056783E" w:rsidRDefault="006E3286" w:rsidP="00A84EC8">
                      <w:r>
                        <w:t xml:space="preserve">Kijk hoe jullie deze activiteiten en afspraken kunnen laten aansluiten bij andere activiteiten die al op school lopen (bijv. vanuit taalbeleid), om zo efficiënt mogelijk te werk te gaan.  </w:t>
                      </w:r>
                    </w:p>
                  </w:txbxContent>
                </v:textbox>
                <w10:wrap type="topAndBottom" anchorx="margin"/>
              </v:roundrect>
            </w:pict>
          </mc:Fallback>
        </mc:AlternateContent>
      </w:r>
    </w:p>
    <w:p w14:paraId="3BA910CB" w14:textId="746ADAD0" w:rsidR="00FF001D" w:rsidRDefault="00FF001D" w:rsidP="00666F07"/>
    <w:p w14:paraId="0D7893CA" w14:textId="16945D67" w:rsidR="00FF001D" w:rsidRDefault="00FF001D" w:rsidP="00FF001D"/>
    <w:p w14:paraId="75EDE430" w14:textId="68A24AE2" w:rsidR="00881FCA" w:rsidRDefault="00881FCA">
      <w:pPr>
        <w:spacing w:after="160" w:line="259" w:lineRule="auto"/>
      </w:pPr>
      <w:r>
        <w:br w:type="page"/>
      </w:r>
    </w:p>
    <w:p w14:paraId="258A76D8" w14:textId="4BCAF031" w:rsidR="00666F07" w:rsidRDefault="006E3286" w:rsidP="00666F07">
      <w:r>
        <w:rPr>
          <w:i/>
          <w:iCs/>
          <w:noProof/>
        </w:rPr>
        <w:lastRenderedPageBreak/>
        <mc:AlternateContent>
          <mc:Choice Requires="wps">
            <w:drawing>
              <wp:anchor distT="0" distB="0" distL="114300" distR="114300" simplePos="0" relativeHeight="251658249" behindDoc="1" locked="0" layoutInCell="1" allowOverlap="1" wp14:anchorId="436D537A" wp14:editId="7BBC099C">
                <wp:simplePos x="0" y="0"/>
                <wp:positionH relativeFrom="margin">
                  <wp:align>left</wp:align>
                </wp:positionH>
                <wp:positionV relativeFrom="paragraph">
                  <wp:posOffset>464</wp:posOffset>
                </wp:positionV>
                <wp:extent cx="5734050" cy="4267200"/>
                <wp:effectExtent l="0" t="0" r="19050" b="19050"/>
                <wp:wrapTopAndBottom/>
                <wp:docPr id="1511535383" name="Rechthoek: afgeronde hoeken 3"/>
                <wp:cNvGraphicFramePr/>
                <a:graphic xmlns:a="http://schemas.openxmlformats.org/drawingml/2006/main">
                  <a:graphicData uri="http://schemas.microsoft.com/office/word/2010/wordprocessingShape">
                    <wps:wsp>
                      <wps:cNvSpPr/>
                      <wps:spPr>
                        <a:xfrm>
                          <a:off x="0" y="0"/>
                          <a:ext cx="5734050" cy="4267200"/>
                        </a:xfrm>
                        <a:prstGeom prst="roundRect">
                          <a:avLst>
                            <a:gd name="adj" fmla="val 7275"/>
                          </a:avLst>
                        </a:prstGeom>
                        <a:solidFill>
                          <a:schemeClr val="accent3">
                            <a:alpha val="42000"/>
                          </a:schemeClr>
                        </a:solidFill>
                        <a:ln w="12700">
                          <a:solidFill>
                            <a:schemeClr val="accent3">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8C834D" w14:textId="77777777" w:rsidR="006E3286" w:rsidRDefault="006E3286" w:rsidP="006E3286">
                            <w:pPr>
                              <w:pStyle w:val="Kop2"/>
                            </w:pPr>
                            <w:r>
                              <w:t>Activiteiten</w:t>
                            </w:r>
                          </w:p>
                          <w:p w14:paraId="2695DB92" w14:textId="77777777" w:rsidR="006E3286" w:rsidRDefault="006E3286" w:rsidP="006E3286">
                            <w:pPr>
                              <w:spacing w:before="180"/>
                            </w:pPr>
                            <w:r>
                              <w:t>Activiteit betekent letterlijk ‘iets dat je kunt doen’. Je kunt dit zo groot en zo klein maken als je zelf wilt. Denk vooral na over de impact die je met de activiteit bereikt ten opzichte van het beoogde doel.</w:t>
                            </w:r>
                          </w:p>
                          <w:p w14:paraId="5E152529" w14:textId="77777777" w:rsidR="006E3286" w:rsidRDefault="006E3286" w:rsidP="006E3286"/>
                          <w:p w14:paraId="6C3F8DC7" w14:textId="4C3891F6" w:rsidR="006E3286" w:rsidRDefault="006E3286" w:rsidP="006E3286">
                            <w:r>
                              <w:t>Bij het plannen van de activiteiten is het belangrijk om mee te nemen hoe je de bereidheid tot verandering bij betrokken collega’s het meest effectief faciliteert (Groenewegen, 2022). Enele aanwijzingen:</w:t>
                            </w:r>
                          </w:p>
                          <w:p w14:paraId="5D2EFD1C" w14:textId="77777777" w:rsidR="006E3286" w:rsidRDefault="006E3286" w:rsidP="006E3286">
                            <w:pPr>
                              <w:pStyle w:val="Lijstalinea"/>
                              <w:numPr>
                                <w:ilvl w:val="0"/>
                                <w:numId w:val="46"/>
                              </w:numPr>
                              <w:ind w:left="284" w:hanging="284"/>
                            </w:pPr>
                            <w:r>
                              <w:t>Zorg voor een goed verhaal: waarom moeten collega’s nu (urgentie) deze verandering oppakken?;</w:t>
                            </w:r>
                          </w:p>
                          <w:p w14:paraId="6EB0F1B6" w14:textId="77777777" w:rsidR="006E3286" w:rsidRDefault="006E3286" w:rsidP="006E3286">
                            <w:pPr>
                              <w:pStyle w:val="Lijstalinea"/>
                              <w:numPr>
                                <w:ilvl w:val="0"/>
                                <w:numId w:val="46"/>
                              </w:numPr>
                              <w:ind w:left="284" w:hanging="284"/>
                            </w:pPr>
                            <w:r>
                              <w:t>Probeer de activiteiten en de taken die je hebt bedacht voor collega’s zo concreet mogelijk te definiëren en communiceren;</w:t>
                            </w:r>
                          </w:p>
                          <w:p w14:paraId="1535CB74" w14:textId="77777777" w:rsidR="006E3286" w:rsidRPr="0056783E" w:rsidRDefault="006E3286" w:rsidP="006E3286">
                            <w:pPr>
                              <w:pStyle w:val="Lijstalinea"/>
                              <w:numPr>
                                <w:ilvl w:val="0"/>
                                <w:numId w:val="46"/>
                              </w:numPr>
                              <w:ind w:left="284" w:hanging="284"/>
                            </w:pPr>
                            <w:r>
                              <w:t>Probeer collega’s te faciliteren om mee te gaan in de verandering. Dit kun je doen door het gemakkelijker te maken om iets te doen of door belemmeringen weg te nemen. Denk bijvoorbeeld aan het regelen van beschikbaar materiaal om leerlingen extra oefening te bieden.</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D537A" id="_x0000_s1037" style="position:absolute;margin-left:0;margin-top:.05pt;width:451.5pt;height:336pt;z-index:-2516582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" fillcolor="#f2c364 [3206]" strokecolor="#eba314 [2406]" strokeweight="1pt">
                <v:fill opacity="27499f"/>
                <v:stroke joinstyle="miter"/>
                <v:textbox inset="3mm,,3mm">
                  <w:txbxContent>
                    <w:p w14:paraId="218C834D" w14:textId="77777777" w:rsidR="006E3286" w:rsidRDefault="006E3286" w:rsidP="006E3286">
                      <w:pPr>
                        <w:pStyle w:val="Kop2"/>
                      </w:pPr>
                      <w:r>
                        <w:t>Activiteiten</w:t>
                      </w:r>
                    </w:p>
                    <w:p w14:paraId="2695DB92" w14:textId="77777777" w:rsidR="006E3286" w:rsidRDefault="006E3286" w:rsidP="006E3286">
                      <w:pPr>
                        <w:spacing w:before="180"/>
                      </w:pPr>
                      <w:r>
                        <w:t>Activiteit betekent letterlijk ‘iets dat je kunt doen’. Je kunt dit zo groot en zo klein maken als je zelf wilt. Denk vooral na over de impact die je met de activiteit bereikt ten opzichte van het beoogde doel.</w:t>
                      </w:r>
                    </w:p>
                    <w:p w14:paraId="5E152529" w14:textId="77777777" w:rsidR="006E3286" w:rsidRDefault="006E3286" w:rsidP="006E3286"/>
                    <w:p w14:paraId="6C3F8DC7" w14:textId="4C3891F6" w:rsidR="006E3286" w:rsidRDefault="006E3286" w:rsidP="006E3286">
                      <w:r>
                        <w:t>Bij het plannen van de activiteiten is het belangrijk om mee te nemen hoe je de bereidheid tot verandering bij betrokken collega’s het meest effectief faciliteert (Groenewegen, 2022). Enele aanwijzingen:</w:t>
                      </w:r>
                    </w:p>
                    <w:p w14:paraId="5D2EFD1C" w14:textId="77777777" w:rsidR="006E3286" w:rsidRDefault="006E3286" w:rsidP="006E3286">
                      <w:pPr>
                        <w:pStyle w:val="Lijstalinea"/>
                        <w:numPr>
                          <w:ilvl w:val="0"/>
                          <w:numId w:val="46"/>
                        </w:numPr>
                        <w:ind w:left="284" w:hanging="284"/>
                      </w:pPr>
                      <w:r>
                        <w:t>Zorg voor een goed verhaal: waarom moeten collega’s nu (urgentie) deze verandering oppakken?;</w:t>
                      </w:r>
                    </w:p>
                    <w:p w14:paraId="6EB0F1B6" w14:textId="77777777" w:rsidR="006E3286" w:rsidRDefault="006E3286" w:rsidP="006E3286">
                      <w:pPr>
                        <w:pStyle w:val="Lijstalinea"/>
                        <w:numPr>
                          <w:ilvl w:val="0"/>
                          <w:numId w:val="46"/>
                        </w:numPr>
                        <w:ind w:left="284" w:hanging="284"/>
                      </w:pPr>
                      <w:r>
                        <w:t>Probeer de activiteiten en de taken die je hebt bedacht voor collega’s zo concreet mogelijk te definiëren en communiceren;</w:t>
                      </w:r>
                    </w:p>
                    <w:p w14:paraId="1535CB74" w14:textId="77777777" w:rsidR="006E3286" w:rsidRPr="0056783E" w:rsidRDefault="006E3286" w:rsidP="006E3286">
                      <w:pPr>
                        <w:pStyle w:val="Lijstalinea"/>
                        <w:numPr>
                          <w:ilvl w:val="0"/>
                          <w:numId w:val="46"/>
                        </w:numPr>
                        <w:ind w:left="284" w:hanging="284"/>
                      </w:pPr>
                      <w:r>
                        <w:t>Probeer collega’s te faciliteren om mee te gaan in de verandering. Dit kun je doen door het gemakkelijker te maken om iets te doen of door belemmeringen weg te nemen. Denk bijvoorbeeld aan het regelen van beschikbaar materiaal om leerlingen extra oefening te bieden.</w:t>
                      </w:r>
                    </w:p>
                  </w:txbxContent>
                </v:textbox>
                <w10:wrap type="topAndBottom" anchorx="margin"/>
              </v:roundrect>
            </w:pict>
          </mc:Fallback>
        </mc:AlternateContent>
      </w:r>
    </w:p>
    <w:p w14:paraId="4EE61286" w14:textId="77777777" w:rsidR="006E3286" w:rsidRDefault="006E3286">
      <w:pPr>
        <w:spacing w:after="160" w:line="259" w:lineRule="auto"/>
      </w:pPr>
      <w:r>
        <w:br w:type="page"/>
      </w:r>
    </w:p>
    <w:p w14:paraId="39AE9760" w14:textId="3B790EF3" w:rsidR="004E4050" w:rsidRPr="00E16267" w:rsidRDefault="004E4050" w:rsidP="00DB213E">
      <w:pPr>
        <w:pStyle w:val="Lijstalinea"/>
        <w:spacing w:after="60"/>
        <w:ind w:left="0" w:firstLine="0"/>
        <w:rPr>
          <w:color w:val="C24E21"/>
        </w:rPr>
      </w:pPr>
      <w:r w:rsidRPr="00E16267">
        <w:rPr>
          <w:i/>
          <w:iCs/>
          <w:color w:val="C24E21"/>
        </w:rPr>
        <w:lastRenderedPageBreak/>
        <w:t>Voorbeeld</w:t>
      </w:r>
    </w:p>
    <w:tbl>
      <w:tblPr>
        <w:tblStyle w:val="Onopgemaaktetabel5"/>
        <w:tblW w:w="0" w:type="auto"/>
        <w:tblBorders>
          <w:top w:val="single" w:sz="4" w:space="0" w:color="C24E21"/>
          <w:left w:val="single" w:sz="4" w:space="0" w:color="C24E21"/>
          <w:bottom w:val="single" w:sz="4" w:space="0" w:color="C24E21"/>
          <w:right w:val="single" w:sz="4" w:space="0" w:color="C24E21"/>
          <w:insideH w:val="single" w:sz="4" w:space="0" w:color="C24E21"/>
          <w:insideV w:val="single" w:sz="4" w:space="0" w:color="C24E21"/>
        </w:tblBorders>
        <w:tblLook w:val="04A0" w:firstRow="1" w:lastRow="0" w:firstColumn="1" w:lastColumn="0" w:noHBand="0" w:noVBand="1"/>
      </w:tblPr>
      <w:tblGrid>
        <w:gridCol w:w="2584"/>
        <w:gridCol w:w="6476"/>
      </w:tblGrid>
      <w:tr w:rsidR="00881FCA" w:rsidRPr="00E53816" w14:paraId="2442534B" w14:textId="77777777" w:rsidTr="00E538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93" w:type="dxa"/>
            <w:shd w:val="clear" w:color="auto" w:fill="E1784F" w:themeFill="accent1"/>
            <w:vAlign w:val="bottom"/>
          </w:tcPr>
          <w:p w14:paraId="481DB1E8" w14:textId="77777777" w:rsidR="000B790D" w:rsidRPr="00E53816" w:rsidRDefault="000B790D" w:rsidP="00E53816">
            <w:pPr>
              <w:spacing w:before="20" w:after="20"/>
              <w:rPr>
                <w:rFonts w:cstheme="minorHAnsi"/>
                <w:b/>
                <w:bCs/>
                <w:i w:val="0"/>
                <w:iCs w:val="0"/>
                <w:color w:val="FFFFFF" w:themeColor="background1"/>
                <w:szCs w:val="24"/>
              </w:rPr>
            </w:pPr>
            <w:r w:rsidRPr="00E53816">
              <w:rPr>
                <w:rFonts w:cstheme="minorHAnsi"/>
                <w:b/>
                <w:bCs/>
                <w:i w:val="0"/>
                <w:iCs w:val="0"/>
                <w:color w:val="FFFFFF" w:themeColor="background1"/>
                <w:szCs w:val="24"/>
              </w:rPr>
              <w:t>Prioriteit 1</w:t>
            </w:r>
          </w:p>
        </w:tc>
        <w:tc>
          <w:tcPr>
            <w:tcW w:w="6577" w:type="dxa"/>
            <w:tcBorders>
              <w:bottom w:val="single" w:sz="4" w:space="0" w:color="C24E21"/>
            </w:tcBorders>
            <w:shd w:val="clear" w:color="auto" w:fill="E1784F" w:themeFill="accent1"/>
            <w:vAlign w:val="bottom"/>
          </w:tcPr>
          <w:p w14:paraId="363EDA1D" w14:textId="1063879E" w:rsidR="000B790D" w:rsidRPr="00E53816" w:rsidRDefault="000B790D" w:rsidP="00881FCA">
            <w:pPr>
              <w:spacing w:before="20" w:after="20"/>
              <w:cnfStyle w:val="100000000000" w:firstRow="1" w:lastRow="0" w:firstColumn="0" w:lastColumn="0" w:oddVBand="0" w:evenVBand="0" w:oddHBand="0" w:evenHBand="0" w:firstRowFirstColumn="0" w:firstRowLastColumn="0" w:lastRowFirstColumn="0" w:lastRowLastColumn="0"/>
              <w:rPr>
                <w:rFonts w:cstheme="minorHAnsi"/>
                <w:b/>
                <w:bCs/>
                <w:i w:val="0"/>
                <w:iCs w:val="0"/>
                <w:color w:val="FFFFFF" w:themeColor="background1"/>
                <w:szCs w:val="24"/>
              </w:rPr>
            </w:pPr>
            <w:r w:rsidRPr="00E53816">
              <w:rPr>
                <w:rFonts w:cstheme="minorHAnsi"/>
                <w:b/>
                <w:bCs/>
                <w:i w:val="0"/>
                <w:iCs w:val="0"/>
                <w:color w:val="FFFFFF" w:themeColor="background1"/>
                <w:szCs w:val="24"/>
              </w:rPr>
              <w:t xml:space="preserve">Doel: </w:t>
            </w:r>
            <w:r w:rsidR="00D509F9" w:rsidRPr="00E53816">
              <w:rPr>
                <w:rFonts w:cstheme="minorHAnsi"/>
                <w:b/>
                <w:bCs/>
                <w:i w:val="0"/>
                <w:iCs w:val="0"/>
                <w:color w:val="FFFFFF" w:themeColor="background1"/>
                <w:szCs w:val="24"/>
              </w:rPr>
              <w:t>Leerlingen op onze school weten hoe ze de voorleessoftware kunnen inzetten</w:t>
            </w:r>
            <w:r w:rsidR="009C58DC" w:rsidRPr="00E53816">
              <w:rPr>
                <w:rFonts w:cstheme="minorHAnsi"/>
                <w:b/>
                <w:bCs/>
                <w:i w:val="0"/>
                <w:iCs w:val="0"/>
                <w:color w:val="FFFFFF" w:themeColor="background1"/>
                <w:szCs w:val="24"/>
              </w:rPr>
              <w:t xml:space="preserve"> </w:t>
            </w:r>
            <w:r w:rsidR="00763878" w:rsidRPr="00E53816">
              <w:rPr>
                <w:rFonts w:cstheme="minorHAnsi"/>
                <w:b/>
                <w:bCs/>
                <w:i w:val="0"/>
                <w:iCs w:val="0"/>
                <w:color w:val="FFFFFF" w:themeColor="background1"/>
                <w:szCs w:val="24"/>
              </w:rPr>
              <w:t>en wat de voordelen voor hen kunnen zijn.</w:t>
            </w:r>
            <w:r w:rsidR="00D509F9" w:rsidRPr="00E53816">
              <w:rPr>
                <w:rFonts w:cstheme="minorHAnsi"/>
                <w:b/>
                <w:bCs/>
                <w:i w:val="0"/>
                <w:iCs w:val="0"/>
                <w:color w:val="FFFFFF" w:themeColor="background1"/>
                <w:szCs w:val="24"/>
              </w:rPr>
              <w:t xml:space="preserve"> </w:t>
            </w:r>
          </w:p>
        </w:tc>
      </w:tr>
      <w:tr w:rsidR="000B790D" w:rsidRPr="00E53816" w14:paraId="350CC33F" w14:textId="77777777" w:rsidTr="00E53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1F822609"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 xml:space="preserve">Activiteit 1 </w:t>
            </w:r>
          </w:p>
        </w:tc>
        <w:tc>
          <w:tcPr>
            <w:tcW w:w="6577" w:type="dxa"/>
          </w:tcPr>
          <w:p w14:paraId="5EF9ED2D" w14:textId="53F8EAF4" w:rsidR="000B790D" w:rsidRPr="00E53816" w:rsidRDefault="00763878" w:rsidP="00881FCA">
            <w:pPr>
              <w:spacing w:before="20" w:after="20"/>
              <w:cnfStyle w:val="000000100000" w:firstRow="0" w:lastRow="0" w:firstColumn="0" w:lastColumn="0" w:oddVBand="0" w:evenVBand="0" w:oddHBand="1" w:evenHBand="0" w:firstRowFirstColumn="0" w:firstRowLastColumn="0" w:lastRowFirstColumn="0" w:lastRowLastColumn="0"/>
            </w:pPr>
            <w:r w:rsidRPr="00E53816">
              <w:t>De eerstejaars en nieuwe leerlingen met lees-, spellingproblemen en dyslexie krijgen een training.</w:t>
            </w:r>
          </w:p>
        </w:tc>
      </w:tr>
      <w:tr w:rsidR="000B790D" w:rsidRPr="00E53816" w14:paraId="2F41B268" w14:textId="77777777" w:rsidTr="00E53816">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45AB10F1"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Experimenteerfase</w:t>
            </w:r>
          </w:p>
        </w:tc>
        <w:tc>
          <w:tcPr>
            <w:tcW w:w="6577" w:type="dxa"/>
            <w:tcBorders>
              <w:bottom w:val="single" w:sz="4" w:space="0" w:color="C24E21"/>
            </w:tcBorders>
          </w:tcPr>
          <w:p w14:paraId="4EB5CB36" w14:textId="5AEA9C86" w:rsidR="000B790D" w:rsidRPr="00E53816" w:rsidRDefault="00C56DAC" w:rsidP="00881FCA">
            <w:pPr>
              <w:spacing w:before="20" w:after="20"/>
              <w:cnfStyle w:val="000000000000" w:firstRow="0" w:lastRow="0" w:firstColumn="0" w:lastColumn="0" w:oddVBand="0" w:evenVBand="0" w:oddHBand="0" w:evenHBand="0" w:firstRowFirstColumn="0" w:firstRowLastColumn="0" w:lastRowFirstColumn="0" w:lastRowLastColumn="0"/>
              <w:rPr>
                <w:rFonts w:cstheme="minorHAnsi"/>
              </w:rPr>
            </w:pPr>
            <w:r w:rsidRPr="00E53816">
              <w:rPr>
                <w:rFonts w:cstheme="minorHAnsi"/>
              </w:rPr>
              <w:t xml:space="preserve">Dit schooljaar krijgen </w:t>
            </w:r>
            <w:r w:rsidR="00E96B14" w:rsidRPr="00E53816">
              <w:rPr>
                <w:rFonts w:cstheme="minorHAnsi"/>
              </w:rPr>
              <w:t>twee</w:t>
            </w:r>
            <w:r w:rsidRPr="00E53816">
              <w:rPr>
                <w:rFonts w:cstheme="minorHAnsi"/>
              </w:rPr>
              <w:t xml:space="preserve"> zij-instromers</w:t>
            </w:r>
            <w:r w:rsidR="000B35A4" w:rsidRPr="00E53816">
              <w:rPr>
                <w:rFonts w:cstheme="minorHAnsi"/>
              </w:rPr>
              <w:t xml:space="preserve"> </w:t>
            </w:r>
            <w:r w:rsidR="00B2458A" w:rsidRPr="00E53816">
              <w:rPr>
                <w:rFonts w:cstheme="minorHAnsi"/>
              </w:rPr>
              <w:t>de eerste opzet van de training</w:t>
            </w:r>
            <w:r w:rsidR="00575BD6" w:rsidRPr="00E53816">
              <w:rPr>
                <w:rFonts w:cstheme="minorHAnsi"/>
              </w:rPr>
              <w:t xml:space="preserve"> aangeboden, waar nodig wordt de inhoud dan nog bijgesteld</w:t>
            </w:r>
            <w:r w:rsidR="00664CE3" w:rsidRPr="00E53816">
              <w:rPr>
                <w:rFonts w:cstheme="minorHAnsi"/>
              </w:rPr>
              <w:t xml:space="preserve">. </w:t>
            </w:r>
          </w:p>
        </w:tc>
      </w:tr>
      <w:tr w:rsidR="000B790D" w:rsidRPr="00E53816" w14:paraId="56803B28" w14:textId="77777777" w:rsidTr="00E53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066606D1"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Planning</w:t>
            </w:r>
          </w:p>
        </w:tc>
        <w:tc>
          <w:tcPr>
            <w:tcW w:w="6577" w:type="dxa"/>
          </w:tcPr>
          <w:p w14:paraId="13203AE6" w14:textId="009A945D" w:rsidR="000B790D" w:rsidRPr="00E53816" w:rsidRDefault="0068393C" w:rsidP="00881FCA">
            <w:pPr>
              <w:spacing w:before="20" w:after="20"/>
              <w:cnfStyle w:val="000000100000" w:firstRow="0" w:lastRow="0" w:firstColumn="0" w:lastColumn="0" w:oddVBand="0" w:evenVBand="0" w:oddHBand="1" w:evenHBand="0" w:firstRowFirstColumn="0" w:firstRowLastColumn="0" w:lastRowFirstColumn="0" w:lastRowLastColumn="0"/>
              <w:rPr>
                <w:rFonts w:cstheme="minorHAnsi"/>
              </w:rPr>
            </w:pPr>
            <w:r w:rsidRPr="00E53816">
              <w:rPr>
                <w:rFonts w:cstheme="minorHAnsi"/>
              </w:rPr>
              <w:t xml:space="preserve">In de eerste schoolweken van het nieuwe schooljaar </w:t>
            </w:r>
            <w:r w:rsidR="00413DF8" w:rsidRPr="00E53816">
              <w:rPr>
                <w:rFonts w:cstheme="minorHAnsi"/>
              </w:rPr>
              <w:t xml:space="preserve">worden </w:t>
            </w:r>
            <w:r w:rsidR="00513A9F" w:rsidRPr="00E53816">
              <w:rPr>
                <w:rFonts w:cstheme="minorHAnsi"/>
              </w:rPr>
              <w:t xml:space="preserve">3 </w:t>
            </w:r>
            <w:r w:rsidR="00413DF8" w:rsidRPr="00E53816">
              <w:rPr>
                <w:rFonts w:cstheme="minorHAnsi"/>
              </w:rPr>
              <w:t>bijeenkomst</w:t>
            </w:r>
            <w:r w:rsidR="00513A9F" w:rsidRPr="00E53816">
              <w:rPr>
                <w:rFonts w:cstheme="minorHAnsi"/>
              </w:rPr>
              <w:t>en</w:t>
            </w:r>
            <w:r w:rsidR="00413DF8" w:rsidRPr="00E53816">
              <w:rPr>
                <w:rFonts w:cstheme="minorHAnsi"/>
              </w:rPr>
              <w:t xml:space="preserve"> van 1 lesuur gepland </w:t>
            </w:r>
            <w:r w:rsidR="00E03399" w:rsidRPr="00E53816">
              <w:rPr>
                <w:rFonts w:cstheme="minorHAnsi"/>
              </w:rPr>
              <w:t xml:space="preserve">(3 weken achter elkaar) </w:t>
            </w:r>
            <w:r w:rsidR="00413DF8" w:rsidRPr="00E53816">
              <w:rPr>
                <w:rFonts w:cstheme="minorHAnsi"/>
              </w:rPr>
              <w:t>voor de betrokken leerlingen.</w:t>
            </w:r>
            <w:r w:rsidR="00E03399" w:rsidRPr="00E53816">
              <w:rPr>
                <w:rFonts w:cstheme="minorHAnsi"/>
              </w:rPr>
              <w:t xml:space="preserve"> Na een maand volgt een follow-up bijeenkomst.</w:t>
            </w:r>
          </w:p>
        </w:tc>
      </w:tr>
      <w:tr w:rsidR="000B790D" w:rsidRPr="00E53816" w14:paraId="1180D7B1" w14:textId="77777777" w:rsidTr="00E53816">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106A50D1"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Wie</w:t>
            </w:r>
          </w:p>
        </w:tc>
        <w:tc>
          <w:tcPr>
            <w:tcW w:w="6577" w:type="dxa"/>
            <w:tcBorders>
              <w:bottom w:val="single" w:sz="4" w:space="0" w:color="C24E21"/>
            </w:tcBorders>
          </w:tcPr>
          <w:p w14:paraId="3CE3D009" w14:textId="795AA4B9" w:rsidR="0079326D" w:rsidRPr="00E53816" w:rsidRDefault="00413DF8" w:rsidP="00881FCA">
            <w:pPr>
              <w:spacing w:before="20" w:after="20"/>
              <w:cnfStyle w:val="000000000000" w:firstRow="0" w:lastRow="0" w:firstColumn="0" w:lastColumn="0" w:oddVBand="0" w:evenVBand="0" w:oddHBand="0" w:evenHBand="0" w:firstRowFirstColumn="0" w:firstRowLastColumn="0" w:lastRowFirstColumn="0" w:lastRowLastColumn="0"/>
              <w:rPr>
                <w:rFonts w:cstheme="minorHAnsi"/>
              </w:rPr>
            </w:pPr>
            <w:r w:rsidRPr="00E53816">
              <w:rPr>
                <w:rFonts w:cstheme="minorHAnsi"/>
              </w:rPr>
              <w:t>Dyslexiecoach</w:t>
            </w:r>
            <w:r w:rsidR="0079326D" w:rsidRPr="00E53816">
              <w:rPr>
                <w:rFonts w:cstheme="minorHAnsi"/>
              </w:rPr>
              <w:t xml:space="preserve">; </w:t>
            </w:r>
            <w:r w:rsidR="001A46C0" w:rsidRPr="00E53816">
              <w:rPr>
                <w:rFonts w:cstheme="minorHAnsi"/>
              </w:rPr>
              <w:t xml:space="preserve">voorbereiden en </w:t>
            </w:r>
            <w:r w:rsidR="0079326D" w:rsidRPr="00E53816">
              <w:rPr>
                <w:rFonts w:cstheme="minorHAnsi"/>
              </w:rPr>
              <w:t xml:space="preserve">geven training </w:t>
            </w:r>
          </w:p>
          <w:p w14:paraId="59AB08E3" w14:textId="02951108" w:rsidR="000B790D" w:rsidRPr="00E53816" w:rsidRDefault="00DE715C" w:rsidP="00881FCA">
            <w:pPr>
              <w:spacing w:before="20" w:after="20"/>
              <w:cnfStyle w:val="000000000000" w:firstRow="0" w:lastRow="0" w:firstColumn="0" w:lastColumn="0" w:oddVBand="0" w:evenVBand="0" w:oddHBand="0" w:evenHBand="0" w:firstRowFirstColumn="0" w:firstRowLastColumn="0" w:lastRowFirstColumn="0" w:lastRowLastColumn="0"/>
              <w:rPr>
                <w:rFonts w:cstheme="minorHAnsi"/>
              </w:rPr>
            </w:pPr>
            <w:r w:rsidRPr="00E53816">
              <w:rPr>
                <w:rFonts w:cstheme="minorHAnsi"/>
              </w:rPr>
              <w:t>Ondersteuningscoördinator</w:t>
            </w:r>
            <w:r w:rsidR="00EF15EF" w:rsidRPr="00E53816">
              <w:rPr>
                <w:rFonts w:cstheme="minorHAnsi"/>
              </w:rPr>
              <w:t>; overleg met teamleiding over goed moment van de training</w:t>
            </w:r>
            <w:r w:rsidR="001A46C0" w:rsidRPr="00E53816">
              <w:rPr>
                <w:rFonts w:cstheme="minorHAnsi"/>
              </w:rPr>
              <w:t>, sparringpartner van dyslexiecoach t.a.v. inhoud training</w:t>
            </w:r>
          </w:p>
        </w:tc>
      </w:tr>
      <w:tr w:rsidR="000B790D" w:rsidRPr="00E53816" w14:paraId="6010BA2A" w14:textId="77777777" w:rsidTr="00E53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16DF5202"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Kartrekker</w:t>
            </w:r>
          </w:p>
        </w:tc>
        <w:tc>
          <w:tcPr>
            <w:tcW w:w="6577" w:type="dxa"/>
          </w:tcPr>
          <w:p w14:paraId="1059CCC1" w14:textId="0762815D" w:rsidR="000B790D" w:rsidRPr="00E53816" w:rsidRDefault="00413DF8" w:rsidP="00881FCA">
            <w:pPr>
              <w:tabs>
                <w:tab w:val="left" w:pos="2504"/>
              </w:tabs>
              <w:spacing w:before="20" w:after="20"/>
              <w:cnfStyle w:val="000000100000" w:firstRow="0" w:lastRow="0" w:firstColumn="0" w:lastColumn="0" w:oddVBand="0" w:evenVBand="0" w:oddHBand="1" w:evenHBand="0" w:firstRowFirstColumn="0" w:firstRowLastColumn="0" w:lastRowFirstColumn="0" w:lastRowLastColumn="0"/>
              <w:rPr>
                <w:rFonts w:cstheme="minorHAnsi"/>
              </w:rPr>
            </w:pPr>
            <w:r w:rsidRPr="00E53816">
              <w:rPr>
                <w:rFonts w:cstheme="minorHAnsi"/>
              </w:rPr>
              <w:t xml:space="preserve">Dyslexiecoach </w:t>
            </w:r>
          </w:p>
        </w:tc>
      </w:tr>
      <w:tr w:rsidR="000B790D" w:rsidRPr="00E53816" w14:paraId="3BD9E9D9" w14:textId="77777777" w:rsidTr="00E53816">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7CC2C3FB"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Communicatie</w:t>
            </w:r>
          </w:p>
        </w:tc>
        <w:tc>
          <w:tcPr>
            <w:tcW w:w="6577" w:type="dxa"/>
            <w:tcBorders>
              <w:bottom w:val="single" w:sz="4" w:space="0" w:color="C24E21"/>
            </w:tcBorders>
          </w:tcPr>
          <w:p w14:paraId="56E57582" w14:textId="78BA872E" w:rsidR="002D6F0E" w:rsidRPr="00E53816" w:rsidRDefault="001A46C0" w:rsidP="00881FCA">
            <w:pPr>
              <w:spacing w:before="20" w:after="20"/>
              <w:cnfStyle w:val="000000000000" w:firstRow="0" w:lastRow="0" w:firstColumn="0" w:lastColumn="0" w:oddVBand="0" w:evenVBand="0" w:oddHBand="0" w:evenHBand="0" w:firstRowFirstColumn="0" w:firstRowLastColumn="0" w:lastRowFirstColumn="0" w:lastRowLastColumn="0"/>
              <w:rPr>
                <w:rFonts w:cstheme="minorHAnsi"/>
              </w:rPr>
            </w:pPr>
            <w:r w:rsidRPr="00E53816">
              <w:rPr>
                <w:rFonts w:cstheme="minorHAnsi"/>
              </w:rPr>
              <w:t>Ouders en leerlingen krijgen in de eerste schoolweek bericht over de training</w:t>
            </w:r>
            <w:r w:rsidR="002D6F0E" w:rsidRPr="00E53816">
              <w:rPr>
                <w:rFonts w:cstheme="minorHAnsi"/>
              </w:rPr>
              <w:t>.</w:t>
            </w:r>
            <w:r w:rsidR="000319F8" w:rsidRPr="00E53816">
              <w:rPr>
                <w:rFonts w:cstheme="minorHAnsi"/>
              </w:rPr>
              <w:t xml:space="preserve"> </w:t>
            </w:r>
            <w:r w:rsidR="002D6F0E" w:rsidRPr="00E53816">
              <w:rPr>
                <w:rFonts w:cstheme="minorHAnsi"/>
              </w:rPr>
              <w:t xml:space="preserve">Mentoren </w:t>
            </w:r>
            <w:r w:rsidR="001E4EB7" w:rsidRPr="00E53816">
              <w:rPr>
                <w:rFonts w:cstheme="minorHAnsi"/>
              </w:rPr>
              <w:t xml:space="preserve">en lesgevende docenten </w:t>
            </w:r>
            <w:r w:rsidR="002D6F0E" w:rsidRPr="00E53816">
              <w:rPr>
                <w:rFonts w:cstheme="minorHAnsi"/>
              </w:rPr>
              <w:t xml:space="preserve">worden </w:t>
            </w:r>
            <w:r w:rsidR="001E4EB7" w:rsidRPr="00E53816">
              <w:rPr>
                <w:rFonts w:cstheme="minorHAnsi"/>
              </w:rPr>
              <w:t>dan ook op de hoogte gesteld.</w:t>
            </w:r>
          </w:p>
        </w:tc>
      </w:tr>
      <w:tr w:rsidR="000B790D" w:rsidRPr="00E53816" w14:paraId="53616776" w14:textId="77777777" w:rsidTr="00E53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31ECF9B5"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Facilitering en kosten</w:t>
            </w:r>
          </w:p>
        </w:tc>
        <w:tc>
          <w:tcPr>
            <w:tcW w:w="6577" w:type="dxa"/>
          </w:tcPr>
          <w:p w14:paraId="567728D3" w14:textId="77777777" w:rsidR="007C751E" w:rsidRPr="00E53816" w:rsidRDefault="007C751E" w:rsidP="00881FCA">
            <w:pPr>
              <w:spacing w:before="20" w:after="20"/>
              <w:cnfStyle w:val="000000100000" w:firstRow="0" w:lastRow="0" w:firstColumn="0" w:lastColumn="0" w:oddVBand="0" w:evenVBand="0" w:oddHBand="1" w:evenHBand="0" w:firstRowFirstColumn="0" w:firstRowLastColumn="0" w:lastRowFirstColumn="0" w:lastRowLastColumn="0"/>
              <w:rPr>
                <w:rFonts w:cstheme="minorHAnsi"/>
              </w:rPr>
            </w:pPr>
            <w:r w:rsidRPr="00E53816">
              <w:rPr>
                <w:rFonts w:cstheme="minorHAnsi"/>
              </w:rPr>
              <w:t>Roostermaker regelt geschikt lokaal</w:t>
            </w:r>
          </w:p>
          <w:p w14:paraId="10E2C492" w14:textId="75E63E63" w:rsidR="00D86E0A" w:rsidRPr="00E53816" w:rsidRDefault="00D86E0A" w:rsidP="00881FCA">
            <w:pPr>
              <w:spacing w:before="20" w:after="20"/>
              <w:cnfStyle w:val="000000100000" w:firstRow="0" w:lastRow="0" w:firstColumn="0" w:lastColumn="0" w:oddVBand="0" w:evenVBand="0" w:oddHBand="1" w:evenHBand="0" w:firstRowFirstColumn="0" w:firstRowLastColumn="0" w:lastRowFirstColumn="0" w:lastRowLastColumn="0"/>
              <w:rPr>
                <w:rFonts w:cstheme="minorHAnsi"/>
              </w:rPr>
            </w:pPr>
            <w:r w:rsidRPr="00E53816">
              <w:rPr>
                <w:rFonts w:cstheme="minorHAnsi"/>
              </w:rPr>
              <w:t>Dyslexiecoach reserveert laptops met voorleessoftware</w:t>
            </w:r>
          </w:p>
          <w:p w14:paraId="6B34605B" w14:textId="47BD7E27" w:rsidR="007C751E" w:rsidRPr="00E53816" w:rsidRDefault="0008337A" w:rsidP="00881FCA">
            <w:pPr>
              <w:spacing w:before="20" w:after="20"/>
              <w:cnfStyle w:val="000000100000" w:firstRow="0" w:lastRow="0" w:firstColumn="0" w:lastColumn="0" w:oddVBand="0" w:evenVBand="0" w:oddHBand="1" w:evenHBand="0" w:firstRowFirstColumn="0" w:firstRowLastColumn="0" w:lastRowFirstColumn="0" w:lastRowLastColumn="0"/>
              <w:rPr>
                <w:rFonts w:cstheme="minorHAnsi"/>
              </w:rPr>
            </w:pPr>
            <w:r w:rsidRPr="00E53816">
              <w:rPr>
                <w:rFonts w:cstheme="minorHAnsi"/>
              </w:rPr>
              <w:t xml:space="preserve">Er zijn geen kosten aan verbonden, </w:t>
            </w:r>
            <w:r w:rsidR="00D86E0A" w:rsidRPr="00E53816">
              <w:rPr>
                <w:rFonts w:cstheme="minorHAnsi"/>
              </w:rPr>
              <w:t xml:space="preserve">de </w:t>
            </w:r>
            <w:r w:rsidR="00EF615B" w:rsidRPr="00E53816">
              <w:rPr>
                <w:rFonts w:cstheme="minorHAnsi"/>
              </w:rPr>
              <w:t xml:space="preserve">laptops en </w:t>
            </w:r>
            <w:r w:rsidR="00D86E0A" w:rsidRPr="00E53816">
              <w:rPr>
                <w:rFonts w:cstheme="minorHAnsi"/>
              </w:rPr>
              <w:t xml:space="preserve">voorleessoftware </w:t>
            </w:r>
            <w:r w:rsidR="00EF615B" w:rsidRPr="00E53816">
              <w:rPr>
                <w:rFonts w:cstheme="minorHAnsi"/>
              </w:rPr>
              <w:t>zijn</w:t>
            </w:r>
            <w:r w:rsidR="00D86E0A" w:rsidRPr="00E53816">
              <w:rPr>
                <w:rFonts w:cstheme="minorHAnsi"/>
              </w:rPr>
              <w:t xml:space="preserve"> al beschikbaar</w:t>
            </w:r>
          </w:p>
        </w:tc>
      </w:tr>
      <w:tr w:rsidR="000B790D" w:rsidRPr="00E53816" w14:paraId="3241E8AF" w14:textId="77777777" w:rsidTr="00881FCA">
        <w:tc>
          <w:tcPr>
            <w:cnfStyle w:val="001000000000" w:firstRow="0" w:lastRow="0" w:firstColumn="1" w:lastColumn="0" w:oddVBand="0" w:evenVBand="0" w:oddHBand="0" w:evenHBand="0" w:firstRowFirstColumn="0" w:firstRowLastColumn="0" w:lastRowFirstColumn="0" w:lastRowLastColumn="0"/>
            <w:tcW w:w="2493" w:type="dxa"/>
            <w:shd w:val="clear" w:color="auto" w:fill="F3C8B8" w:themeFill="accent1" w:themeFillTint="66"/>
            <w:vAlign w:val="center"/>
          </w:tcPr>
          <w:p w14:paraId="5ACB02FE" w14:textId="77777777" w:rsidR="000B790D" w:rsidRPr="00E53816" w:rsidRDefault="000B790D" w:rsidP="00881FCA">
            <w:pPr>
              <w:spacing w:before="20" w:after="20"/>
              <w:rPr>
                <w:rFonts w:cstheme="minorHAnsi"/>
                <w:b/>
                <w:bCs/>
                <w:i w:val="0"/>
                <w:iCs w:val="0"/>
                <w:sz w:val="22"/>
              </w:rPr>
            </w:pPr>
            <w:r w:rsidRPr="00E53816">
              <w:rPr>
                <w:rFonts w:cstheme="minorHAnsi"/>
                <w:b/>
                <w:bCs/>
                <w:i w:val="0"/>
                <w:iCs w:val="0"/>
                <w:sz w:val="22"/>
              </w:rPr>
              <w:t>Tussenevaluatiedatum</w:t>
            </w:r>
          </w:p>
        </w:tc>
        <w:tc>
          <w:tcPr>
            <w:tcW w:w="6577" w:type="dxa"/>
          </w:tcPr>
          <w:p w14:paraId="676CA2C5" w14:textId="77777777" w:rsidR="000B790D" w:rsidRPr="00E53816" w:rsidRDefault="00106E91" w:rsidP="00881FCA">
            <w:pPr>
              <w:spacing w:before="20" w:after="20"/>
              <w:cnfStyle w:val="000000000000" w:firstRow="0" w:lastRow="0" w:firstColumn="0" w:lastColumn="0" w:oddVBand="0" w:evenVBand="0" w:oddHBand="0" w:evenHBand="0" w:firstRowFirstColumn="0" w:firstRowLastColumn="0" w:lastRowFirstColumn="0" w:lastRowLastColumn="0"/>
              <w:rPr>
                <w:rFonts w:cstheme="minorHAnsi"/>
              </w:rPr>
            </w:pPr>
            <w:r w:rsidRPr="00E53816">
              <w:rPr>
                <w:rFonts w:cstheme="minorHAnsi"/>
              </w:rPr>
              <w:t xml:space="preserve">Aan het einde van de training worden leerlingen bevraagd over de inhoud van de training. </w:t>
            </w:r>
          </w:p>
          <w:p w14:paraId="393E9E0B" w14:textId="387D4012" w:rsidR="00106E91" w:rsidRPr="00E53816" w:rsidRDefault="00106E91" w:rsidP="00881FCA">
            <w:pPr>
              <w:spacing w:before="20" w:after="20"/>
              <w:cnfStyle w:val="000000000000" w:firstRow="0" w:lastRow="0" w:firstColumn="0" w:lastColumn="0" w:oddVBand="0" w:evenVBand="0" w:oddHBand="0" w:evenHBand="0" w:firstRowFirstColumn="0" w:firstRowLastColumn="0" w:lastRowFirstColumn="0" w:lastRowLastColumn="0"/>
              <w:rPr>
                <w:rFonts w:cstheme="minorHAnsi"/>
              </w:rPr>
            </w:pPr>
            <w:r w:rsidRPr="00E53816">
              <w:rPr>
                <w:rFonts w:cstheme="minorHAnsi"/>
              </w:rPr>
              <w:t xml:space="preserve">In de week na de laatste </w:t>
            </w:r>
            <w:r w:rsidR="00D430D0" w:rsidRPr="00E53816">
              <w:rPr>
                <w:rFonts w:cstheme="minorHAnsi"/>
              </w:rPr>
              <w:t xml:space="preserve">bijeenkomst </w:t>
            </w:r>
            <w:r w:rsidR="00DE715C" w:rsidRPr="00E53816">
              <w:rPr>
                <w:rFonts w:cstheme="minorHAnsi"/>
              </w:rPr>
              <w:t>evalueren de dyslexiecoach</w:t>
            </w:r>
            <w:r w:rsidR="009B5B26" w:rsidRPr="00E53816">
              <w:rPr>
                <w:rFonts w:cstheme="minorHAnsi"/>
              </w:rPr>
              <w:t xml:space="preserve"> en de ondersteuningscoördinator</w:t>
            </w:r>
            <w:r w:rsidR="00DE715C" w:rsidRPr="00E53816">
              <w:rPr>
                <w:rFonts w:cstheme="minorHAnsi"/>
              </w:rPr>
              <w:t xml:space="preserve"> de training. </w:t>
            </w:r>
          </w:p>
        </w:tc>
      </w:tr>
    </w:tbl>
    <w:p w14:paraId="2D0120F1" w14:textId="77777777" w:rsidR="00E2582F" w:rsidRDefault="00E2582F" w:rsidP="00666F07"/>
    <w:p w14:paraId="7B5779C2" w14:textId="77777777" w:rsidR="00881FCA" w:rsidRDefault="00881FCA">
      <w:pPr>
        <w:spacing w:after="160" w:line="259" w:lineRule="auto"/>
        <w:rPr>
          <w:i/>
          <w:iCs/>
        </w:rPr>
      </w:pPr>
      <w:r>
        <w:rPr>
          <w:i/>
          <w:iCs/>
        </w:rPr>
        <w:br w:type="page"/>
      </w:r>
    </w:p>
    <w:p w14:paraId="0503B209" w14:textId="13745653" w:rsidR="00EB1951" w:rsidRPr="00881FCA" w:rsidRDefault="009021D0" w:rsidP="0063399D">
      <w:pPr>
        <w:pStyle w:val="uitleg"/>
        <w:rPr>
          <w:color w:val="FFFFFF" w:themeColor="background1"/>
        </w:rPr>
      </w:pPr>
      <w:r>
        <w:lastRenderedPageBreak/>
        <w:t>Uitwerking</w:t>
      </w:r>
    </w:p>
    <w:tbl>
      <w:tblPr>
        <w:tblStyle w:val="Onopgemaaktetabel5"/>
        <w:tblW w:w="0" w:type="auto"/>
        <w:tblLook w:val="04A0" w:firstRow="1" w:lastRow="0" w:firstColumn="1" w:lastColumn="0" w:noHBand="0" w:noVBand="1"/>
      </w:tblPr>
      <w:tblGrid>
        <w:gridCol w:w="2781"/>
        <w:gridCol w:w="6279"/>
      </w:tblGrid>
      <w:tr w:rsidR="0022120E" w:rsidRPr="00E53816" w14:paraId="393D108D" w14:textId="77777777" w:rsidTr="00F47C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795BC674" w14:textId="5D55E6B8" w:rsidR="0022120E" w:rsidRPr="00E53816" w:rsidRDefault="0022120E" w:rsidP="0022120E">
            <w:pPr>
              <w:spacing w:before="20" w:after="20"/>
              <w:rPr>
                <w:rFonts w:cstheme="minorHAnsi"/>
                <w:b/>
                <w:bCs/>
                <w:i w:val="0"/>
                <w:iCs w:val="0"/>
                <w:color w:val="FFFFFF" w:themeColor="background1"/>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141171867"/>
                <w:placeholder>
                  <w:docPart w:val="DefaultPlaceholder_-1854013438"/>
                </w:placeholder>
                <w:comboBox>
                  <w:listItem w:displayText="1" w:value="1"/>
                  <w:listItem w:displayText="2" w:value="2"/>
                  <w:listItem w:displayText="3" w:value="3"/>
                  <w:listItem w:displayText="4" w:value="4"/>
                  <w:listItem w:displayText="5" w:value="5"/>
                  <w:listItem w:displayText="6" w:value="6"/>
                </w:comboBox>
              </w:sdtPr>
              <w:sdtEndPr/>
              <w:sdtContent>
                <w:r w:rsidR="00C7685B">
                  <w:rPr>
                    <w:rFonts w:cstheme="minorHAnsi"/>
                    <w:b/>
                    <w:bCs/>
                    <w:i w:val="0"/>
                    <w:iCs w:val="0"/>
                    <w:color w:val="FFFFFF" w:themeColor="background1"/>
                    <w:szCs w:val="24"/>
                  </w:rPr>
                  <w:t>1</w:t>
                </w:r>
              </w:sdtContent>
            </w:sdt>
          </w:p>
        </w:tc>
        <w:tc>
          <w:tcPr>
            <w:tcW w:w="627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50D93E6F" w14:textId="598DD9C4" w:rsidR="0022120E" w:rsidRPr="00C7685B" w:rsidRDefault="00C7685B" w:rsidP="0022120E">
            <w:pPr>
              <w:spacing w:before="20" w:after="20"/>
              <w:cnfStyle w:val="100000000000" w:firstRow="1" w:lastRow="0" w:firstColumn="0" w:lastColumn="0" w:oddVBand="0" w:evenVBand="0" w:oddHBand="0" w:evenHBand="0" w:firstRowFirstColumn="0" w:firstRowLastColumn="0" w:lastRowFirstColumn="0" w:lastRowLastColumn="0"/>
              <w:rPr>
                <w:rFonts w:cstheme="minorHAnsi"/>
                <w:i w:val="0"/>
                <w:iCs w:val="0"/>
                <w:color w:val="FFFFFF" w:themeColor="background1"/>
                <w:szCs w:val="24"/>
              </w:rPr>
            </w:pPr>
            <w:r w:rsidRPr="00C7685B">
              <w:rPr>
                <w:b/>
                <w:bCs/>
                <w:i w:val="0"/>
                <w:iCs w:val="0"/>
                <w:color w:val="FFFFFF" w:themeColor="background1"/>
              </w:rPr>
              <w:t xml:space="preserve">Doel: </w:t>
            </w:r>
            <w:sdt>
              <w:sdtPr>
                <w:rPr>
                  <w:b/>
                  <w:bCs/>
                  <w:color w:val="FFFFFF" w:themeColor="background1"/>
                </w:rPr>
                <w:id w:val="1200278943"/>
                <w:placeholder>
                  <w:docPart w:val="E8F02E26E93247E4B727E0C6DC2881E6"/>
                </w:placeholder>
                <w:showingPlcHdr/>
                <w:text w:multiLine="1"/>
              </w:sdtPr>
              <w:sdtEndPr/>
              <w:sdtContent>
                <w:r w:rsidRPr="00C7685B">
                  <w:rPr>
                    <w:rStyle w:val="Tekstvantijdelijkeaanduiding"/>
                    <w:b/>
                    <w:bCs/>
                    <w:i w:val="0"/>
                    <w:iCs w:val="0"/>
                    <w:color w:val="FFFFFF" w:themeColor="background1"/>
                  </w:rPr>
                  <w:t>Klik om tekst in te voeren.</w:t>
                </w:r>
              </w:sdtContent>
            </w:sdt>
          </w:p>
        </w:tc>
      </w:tr>
      <w:tr w:rsidR="00724E48" w:rsidRPr="00E53816" w14:paraId="57E93D6D" w14:textId="77777777" w:rsidTr="00F4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76B0BE19" w14:textId="29845E99" w:rsidR="00724E48" w:rsidRPr="00E53816" w:rsidRDefault="00724E48" w:rsidP="00724E48">
            <w:pPr>
              <w:spacing w:before="20" w:after="20"/>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67314728"/>
                <w:placeholder>
                  <w:docPart w:val="9839800FEA0F400A98E81459D5A37804"/>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1</w:t>
                </w:r>
              </w:sdtContent>
            </w:sdt>
          </w:p>
        </w:tc>
        <w:sdt>
          <w:sdtPr>
            <w:id w:val="-1721205073"/>
            <w:placeholder>
              <w:docPart w:val="659202019AEB4DDA9AAC85FBAA91C129"/>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7579ACDB" w14:textId="28EC70F4" w:rsidR="00724E48" w:rsidRPr="00E53816" w:rsidRDefault="00724E48" w:rsidP="00724E48">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6EC30A3B" w14:textId="77777777" w:rsidTr="00F47CB7">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14E8FB82" w14:textId="0AB35050"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Experimenteerfase</w:t>
            </w:r>
          </w:p>
        </w:tc>
        <w:sdt>
          <w:sdtPr>
            <w:id w:val="-1217115195"/>
            <w:placeholder>
              <w:docPart w:val="B529A9D863F841C3B2CA65D92C73DE75"/>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49056366" w14:textId="07227B9E" w:rsidR="0022120E" w:rsidRPr="00E53816" w:rsidRDefault="0022120E" w:rsidP="0022120E">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2D7F3619" w14:textId="77777777" w:rsidTr="00F4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29E65FC8" w14:textId="77777777"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Planning</w:t>
            </w:r>
          </w:p>
        </w:tc>
        <w:sdt>
          <w:sdtPr>
            <w:id w:val="-1584908636"/>
            <w:placeholder>
              <w:docPart w:val="66DF3705C8E041D48B112959DE0717E2"/>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05F545B0" w14:textId="4AAA1665" w:rsidR="0022120E" w:rsidRPr="00E53816" w:rsidRDefault="0022120E" w:rsidP="0022120E">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13D3B187" w14:textId="77777777" w:rsidTr="00F47CB7">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044B29AA" w14:textId="77777777"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Wie</w:t>
            </w:r>
          </w:p>
        </w:tc>
        <w:sdt>
          <w:sdtPr>
            <w:id w:val="2138679071"/>
            <w:placeholder>
              <w:docPart w:val="4773205F2DF3436BB2A1C78204D8229F"/>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528A044C" w14:textId="591E632A" w:rsidR="0022120E" w:rsidRPr="00E53816" w:rsidRDefault="0022120E" w:rsidP="0022120E">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010EA43A" w14:textId="77777777" w:rsidTr="00F4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16A15E8C" w14:textId="54B6E2E3"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Kartrekker</w:t>
            </w:r>
          </w:p>
        </w:tc>
        <w:sdt>
          <w:sdtPr>
            <w:id w:val="-2057458612"/>
            <w:placeholder>
              <w:docPart w:val="424CDA9502A1477082E7E4ED84D7AE6B"/>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47B4E053" w14:textId="259284D8" w:rsidR="0022120E" w:rsidRPr="00E53816" w:rsidRDefault="0022120E" w:rsidP="0022120E">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620B47C2" w14:textId="77777777" w:rsidTr="00F47CB7">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5FB61B50" w14:textId="20FDE56E"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Communicatie</w:t>
            </w:r>
          </w:p>
        </w:tc>
        <w:sdt>
          <w:sdtPr>
            <w:id w:val="165756555"/>
            <w:placeholder>
              <w:docPart w:val="990FA51616D74C269D0AF684BD6EE268"/>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6842B449" w14:textId="52AD7ADF" w:rsidR="0022120E" w:rsidRPr="00E53816" w:rsidRDefault="0022120E" w:rsidP="0022120E">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4506DB0D" w14:textId="77777777" w:rsidTr="00F47C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3B4E3A52" w14:textId="77777777"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Facilitering en kosten</w:t>
            </w:r>
          </w:p>
        </w:tc>
        <w:sdt>
          <w:sdtPr>
            <w:id w:val="-838771138"/>
            <w:placeholder>
              <w:docPart w:val="3A5A4BC860B24F7D89A4C0B55BC2DCE1"/>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4320310F" w14:textId="5FB730AC" w:rsidR="0022120E" w:rsidRPr="00E53816" w:rsidRDefault="0022120E" w:rsidP="0022120E">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r w:rsidR="0022120E" w:rsidRPr="00E53816" w14:paraId="02E7EE2E" w14:textId="77777777" w:rsidTr="00724E48">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3D9FE5C3" w14:textId="31DF2341" w:rsidR="0022120E" w:rsidRPr="00E53816" w:rsidRDefault="0022120E" w:rsidP="0022120E">
            <w:pPr>
              <w:spacing w:before="20" w:after="20"/>
              <w:rPr>
                <w:rFonts w:cstheme="minorHAnsi"/>
                <w:b/>
                <w:bCs/>
                <w:i w:val="0"/>
                <w:iCs w:val="0"/>
                <w:szCs w:val="24"/>
              </w:rPr>
            </w:pPr>
            <w:r w:rsidRPr="00E53816">
              <w:rPr>
                <w:rFonts w:cstheme="minorHAnsi"/>
                <w:b/>
                <w:bCs/>
                <w:i w:val="0"/>
                <w:iCs w:val="0"/>
                <w:szCs w:val="24"/>
              </w:rPr>
              <w:t>Tussenevaluatiedatum</w:t>
            </w:r>
          </w:p>
        </w:tc>
        <w:sdt>
          <w:sdtPr>
            <w:id w:val="334812243"/>
            <w:placeholder>
              <w:docPart w:val="AAA86A68B8C9420C8ED7FCD6DA2703DD"/>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3A3E4B9F" w14:textId="7590735E" w:rsidR="0022120E" w:rsidRPr="00E53816" w:rsidRDefault="0022120E" w:rsidP="0022120E">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7F16D3">
                  <w:rPr>
                    <w:rStyle w:val="Tekstvantijdelijkeaanduiding"/>
                  </w:rPr>
                  <w:t>Klik om tekst in te voeren.</w:t>
                </w:r>
              </w:p>
            </w:tc>
          </w:sdtContent>
        </w:sdt>
      </w:tr>
    </w:tbl>
    <w:p w14:paraId="29E72BAD" w14:textId="7472F396" w:rsidR="00ED173E" w:rsidRDefault="00ED173E"/>
    <w:tbl>
      <w:tblPr>
        <w:tblStyle w:val="Onopgemaaktetabel5"/>
        <w:tblW w:w="0" w:type="auto"/>
        <w:tblLook w:val="04A0" w:firstRow="1" w:lastRow="0" w:firstColumn="1" w:lastColumn="0" w:noHBand="0" w:noVBand="1"/>
      </w:tblPr>
      <w:tblGrid>
        <w:gridCol w:w="2781"/>
        <w:gridCol w:w="6279"/>
      </w:tblGrid>
      <w:tr w:rsidR="00C7685B" w:rsidRPr="00E53816" w14:paraId="24EC01F7" w14:textId="77777777" w:rsidTr="003023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14C1CB42" w14:textId="7E68715B" w:rsidR="00C7685B" w:rsidRPr="006E3286" w:rsidRDefault="00C7685B" w:rsidP="00C7685B">
            <w:pPr>
              <w:spacing w:before="20" w:after="20"/>
              <w:rPr>
                <w:rFonts w:cstheme="minorHAnsi"/>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1258953735"/>
                <w:placeholder>
                  <w:docPart w:val="1B83EA9D31D744A293BBCDA64899DA9C"/>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6279" w:type="dxa"/>
            <w:tcBorders>
              <w:top w:val="single" w:sz="4" w:space="0" w:color="C24E21"/>
              <w:left w:val="single" w:sz="4" w:space="0" w:color="C24E21"/>
              <w:bottom w:val="single" w:sz="4" w:space="0" w:color="C24E21"/>
              <w:right w:val="single" w:sz="4" w:space="0" w:color="C24E21"/>
            </w:tcBorders>
            <w:shd w:val="clear" w:color="auto" w:fill="E1784F" w:themeFill="accent1"/>
          </w:tcPr>
          <w:p w14:paraId="699F722C" w14:textId="42702A71" w:rsidR="00C7685B" w:rsidRPr="00C7685B" w:rsidRDefault="00C7685B" w:rsidP="00C7685B">
            <w:pPr>
              <w:spacing w:before="20" w:after="20"/>
              <w:cnfStyle w:val="100000000000" w:firstRow="1" w:lastRow="0" w:firstColumn="0" w:lastColumn="0" w:oddVBand="0" w:evenVBand="0" w:oddHBand="0" w:evenHBand="0" w:firstRowFirstColumn="0" w:firstRowLastColumn="0" w:lastRowFirstColumn="0" w:lastRowLastColumn="0"/>
              <w:rPr>
                <w:color w:val="FFFFFF" w:themeColor="background1"/>
              </w:rPr>
            </w:pPr>
            <w:r w:rsidRPr="00C7685B">
              <w:rPr>
                <w:b/>
                <w:bCs/>
                <w:color w:val="FFFFFF" w:themeColor="background1"/>
              </w:rPr>
              <w:t>Doel:</w:t>
            </w:r>
            <w:r>
              <w:rPr>
                <w:b/>
                <w:bCs/>
                <w:color w:val="FFFFFF" w:themeColor="background1"/>
              </w:rPr>
              <w:t xml:space="preserve"> </w:t>
            </w:r>
            <w:sdt>
              <w:sdtPr>
                <w:rPr>
                  <w:b/>
                  <w:bCs/>
                  <w:color w:val="FFFFFF" w:themeColor="background1"/>
                </w:rPr>
                <w:id w:val="-349566077"/>
                <w:placeholder>
                  <w:docPart w:val="CD757E25A1CE4EE2ACA9CA60E5647768"/>
                </w:placeholder>
                <w:showingPlcHdr/>
                <w:text w:multiLine="1"/>
              </w:sdtPr>
              <w:sdtEndPr/>
              <w:sdtContent>
                <w:r w:rsidRPr="00C7685B">
                  <w:rPr>
                    <w:rStyle w:val="Tekstvantijdelijkeaanduiding"/>
                    <w:b/>
                    <w:bCs/>
                    <w:color w:val="FFFFFF" w:themeColor="background1"/>
                  </w:rPr>
                  <w:t>Klik om tekst in te voeren.</w:t>
                </w:r>
              </w:sdtContent>
            </w:sdt>
          </w:p>
        </w:tc>
      </w:tr>
      <w:tr w:rsidR="00724E48" w:rsidRPr="00E53816" w14:paraId="7953910A"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15BDD5DF" w14:textId="1F79502D" w:rsidR="00724E48" w:rsidRPr="00E53816" w:rsidRDefault="00724E48" w:rsidP="00724E48">
            <w:pPr>
              <w:spacing w:before="20" w:after="20"/>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537400689"/>
                <w:placeholder>
                  <w:docPart w:val="99F99A45C83B407899FFBCFB5FCEB5ED"/>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2</w:t>
                </w:r>
              </w:sdtContent>
            </w:sdt>
          </w:p>
        </w:tc>
        <w:sdt>
          <w:sdtPr>
            <w:id w:val="-1566181753"/>
            <w:placeholder>
              <w:docPart w:val="B0236584ED294974BD7F51B0D16E8C6B"/>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2EC29179" w14:textId="276CDB0C" w:rsidR="00724E48" w:rsidRPr="00E53816" w:rsidRDefault="00724E48" w:rsidP="00724E48">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r w:rsidR="00C7685B" w:rsidRPr="00E53816" w14:paraId="2B56772E" w14:textId="77777777" w:rsidTr="006E3286">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15F034C8" w14:textId="77777777"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Planning</w:t>
            </w:r>
          </w:p>
        </w:tc>
        <w:sdt>
          <w:sdtPr>
            <w:id w:val="2122950041"/>
            <w:placeholder>
              <w:docPart w:val="18DE917D1A5C426EBAAB8EA5A9BB9BF8"/>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3B2591C8" w14:textId="1E6256E4" w:rsidR="00C7685B" w:rsidRPr="00E53816" w:rsidRDefault="00C7685B" w:rsidP="00C7685B">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r w:rsidR="00C7685B" w:rsidRPr="00E53816" w14:paraId="5E0F2A92"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2F26EB2A" w14:textId="77777777"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Wie</w:t>
            </w:r>
          </w:p>
        </w:tc>
        <w:sdt>
          <w:sdtPr>
            <w:id w:val="1115866099"/>
            <w:placeholder>
              <w:docPart w:val="A75B5B42B2064FEE902BAA9C66414644"/>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031880BB" w14:textId="5246FF57" w:rsidR="00C7685B" w:rsidRPr="00E53816" w:rsidRDefault="00C7685B" w:rsidP="00C7685B">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r w:rsidR="00C7685B" w:rsidRPr="00E53816" w14:paraId="43712FCA" w14:textId="77777777" w:rsidTr="006E3286">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2342F1B3" w14:textId="7221A23B"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Kartrekker</w:t>
            </w:r>
          </w:p>
        </w:tc>
        <w:sdt>
          <w:sdtPr>
            <w:id w:val="-650290106"/>
            <w:placeholder>
              <w:docPart w:val="9CDB63301F5E45F6BDDBE1EBF8E8E2E2"/>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5A3F24BC" w14:textId="210E036B" w:rsidR="00C7685B" w:rsidRPr="00E53816" w:rsidRDefault="00C7685B" w:rsidP="00C7685B">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r w:rsidR="00C7685B" w:rsidRPr="00E53816" w14:paraId="676E22E2"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343F9A09" w14:textId="7E7DA382"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Communicatie</w:t>
            </w:r>
          </w:p>
        </w:tc>
        <w:sdt>
          <w:sdtPr>
            <w:id w:val="-1023853999"/>
            <w:placeholder>
              <w:docPart w:val="B66034A503F143FDA67E62D95E55FFE7"/>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07050A70" w14:textId="45D89B21" w:rsidR="00C7685B" w:rsidRPr="00E53816" w:rsidRDefault="00C7685B" w:rsidP="00C7685B">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r w:rsidR="00C7685B" w:rsidRPr="00E53816" w14:paraId="454AD2CD" w14:textId="77777777" w:rsidTr="006E3286">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06E11C6E" w14:textId="77777777"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Facilitering en kosten</w:t>
            </w:r>
          </w:p>
        </w:tc>
        <w:sdt>
          <w:sdtPr>
            <w:id w:val="-977999751"/>
            <w:placeholder>
              <w:docPart w:val="A8ACDED52D9744A8BCC7A880F2E69F2F"/>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050C55F9" w14:textId="61D1C80F" w:rsidR="00C7685B" w:rsidRPr="00E53816" w:rsidRDefault="00C7685B" w:rsidP="00C7685B">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r w:rsidR="00C7685B" w:rsidRPr="00E53816" w14:paraId="54B5CE14"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0DE9C786" w14:textId="3A5C4FF2"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Tussenevaluatiedatum</w:t>
            </w:r>
          </w:p>
        </w:tc>
        <w:sdt>
          <w:sdtPr>
            <w:id w:val="1914278468"/>
            <w:placeholder>
              <w:docPart w:val="A01143D183184930B357D0E201C31BAA"/>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5C982AFB" w14:textId="4A9E3F7C" w:rsidR="00C7685B" w:rsidRPr="00E53816" w:rsidRDefault="00C7685B" w:rsidP="00C7685B">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533B37">
                  <w:rPr>
                    <w:rStyle w:val="Tekstvantijdelijkeaanduiding"/>
                  </w:rPr>
                  <w:t>Klik om tekst in te voeren.</w:t>
                </w:r>
              </w:p>
            </w:tc>
          </w:sdtContent>
        </w:sdt>
      </w:tr>
    </w:tbl>
    <w:p w14:paraId="380A0BC9" w14:textId="78F7ABF6" w:rsidR="00ED173E" w:rsidRDefault="00ED173E"/>
    <w:tbl>
      <w:tblPr>
        <w:tblStyle w:val="Onopgemaaktetabel5"/>
        <w:tblW w:w="0" w:type="auto"/>
        <w:tblLook w:val="04A0" w:firstRow="1" w:lastRow="0" w:firstColumn="1" w:lastColumn="0" w:noHBand="0" w:noVBand="1"/>
      </w:tblPr>
      <w:tblGrid>
        <w:gridCol w:w="2781"/>
        <w:gridCol w:w="6279"/>
      </w:tblGrid>
      <w:tr w:rsidR="00C7685B" w:rsidRPr="00E53816" w14:paraId="0CB43321" w14:textId="77777777" w:rsidTr="006E32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4D3F189F" w14:textId="365BA933" w:rsidR="00C7685B" w:rsidRPr="00E53816" w:rsidRDefault="00C7685B" w:rsidP="00C7685B">
            <w:pPr>
              <w:spacing w:before="20" w:after="20"/>
              <w:rPr>
                <w:rFonts w:cstheme="minorHAnsi"/>
                <w:b/>
                <w:bCs/>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1288811847"/>
                <w:placeholder>
                  <w:docPart w:val="21D1C9AFE411481F9128A368F7F21A79"/>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627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08A067A1" w14:textId="43B0A340" w:rsidR="00C7685B" w:rsidRDefault="00C7685B" w:rsidP="00C7685B">
            <w:pPr>
              <w:spacing w:before="20" w:after="20"/>
              <w:cnfStyle w:val="100000000000" w:firstRow="1" w:lastRow="0" w:firstColumn="0" w:lastColumn="0" w:oddVBand="0" w:evenVBand="0" w:oddHBand="0" w:evenHBand="0" w:firstRowFirstColumn="0" w:firstRowLastColumn="0" w:lastRowFirstColumn="0" w:lastRowLastColumn="0"/>
            </w:pPr>
            <w:r w:rsidRPr="00C7685B">
              <w:rPr>
                <w:b/>
                <w:bCs/>
                <w:color w:val="FFFFFF" w:themeColor="background1"/>
              </w:rPr>
              <w:t>Doel:</w:t>
            </w:r>
            <w:r>
              <w:rPr>
                <w:b/>
                <w:bCs/>
                <w:color w:val="FFFFFF" w:themeColor="background1"/>
              </w:rPr>
              <w:t xml:space="preserve"> </w:t>
            </w:r>
            <w:sdt>
              <w:sdtPr>
                <w:rPr>
                  <w:b/>
                  <w:bCs/>
                  <w:color w:val="FFFFFF" w:themeColor="background1"/>
                </w:rPr>
                <w:id w:val="1221482304"/>
                <w:placeholder>
                  <w:docPart w:val="F5B6DDECA53D4F42804004E13AB833E9"/>
                </w:placeholder>
                <w:showingPlcHdr/>
                <w:text w:multiLine="1"/>
              </w:sdtPr>
              <w:sdtEndPr/>
              <w:sdtContent>
                <w:r w:rsidRPr="00C7685B">
                  <w:rPr>
                    <w:rStyle w:val="Tekstvantijdelijkeaanduiding"/>
                    <w:b/>
                    <w:bCs/>
                    <w:color w:val="FFFFFF" w:themeColor="background1"/>
                  </w:rPr>
                  <w:t>Klik om tekst in te voeren.</w:t>
                </w:r>
              </w:sdtContent>
            </w:sdt>
          </w:p>
        </w:tc>
      </w:tr>
      <w:tr w:rsidR="00724E48" w:rsidRPr="00E53816" w14:paraId="7DCC1844"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5CFC91B1" w14:textId="712D4293" w:rsidR="00724E48" w:rsidRPr="00E53816" w:rsidRDefault="00724E48" w:rsidP="00724E48">
            <w:pPr>
              <w:spacing w:before="20" w:after="20"/>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881903286"/>
                <w:placeholder>
                  <w:docPart w:val="92EA29137012495582F8F87B5ACB11FD"/>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3</w:t>
                </w:r>
              </w:sdtContent>
            </w:sdt>
          </w:p>
        </w:tc>
        <w:sdt>
          <w:sdtPr>
            <w:id w:val="-1795369320"/>
            <w:placeholder>
              <w:docPart w:val="E4C6658486D449838498929DF75CF1C9"/>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606E2D48" w14:textId="75FE50E8" w:rsidR="00724E48" w:rsidRPr="00E53816" w:rsidRDefault="00724E48" w:rsidP="00724E48">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r w:rsidR="00C7685B" w:rsidRPr="00E53816" w14:paraId="53852E21" w14:textId="77777777" w:rsidTr="006E3286">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19CBE53D" w14:textId="77777777"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Planning</w:t>
            </w:r>
          </w:p>
        </w:tc>
        <w:sdt>
          <w:sdtPr>
            <w:id w:val="836121904"/>
            <w:placeholder>
              <w:docPart w:val="543907FC96DC4877AB344FE4FB57063B"/>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3E260471" w14:textId="5A083BA8" w:rsidR="00C7685B" w:rsidRPr="00E53816" w:rsidRDefault="00C7685B" w:rsidP="00C7685B">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r w:rsidR="00C7685B" w:rsidRPr="00E53816" w14:paraId="658BD41B"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374781FA" w14:textId="77777777"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Wie</w:t>
            </w:r>
          </w:p>
        </w:tc>
        <w:sdt>
          <w:sdtPr>
            <w:id w:val="-1685350723"/>
            <w:placeholder>
              <w:docPart w:val="B3AE4C85BD984196AE6F21AC40E36CD5"/>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4D52336E" w14:textId="1542AB4E" w:rsidR="00C7685B" w:rsidRPr="00E53816" w:rsidRDefault="00C7685B" w:rsidP="00C7685B">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r w:rsidR="00C7685B" w:rsidRPr="00E53816" w14:paraId="122508B0" w14:textId="77777777" w:rsidTr="006E3286">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08CE9097" w14:textId="6C6C8A68"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Kartrekker</w:t>
            </w:r>
          </w:p>
        </w:tc>
        <w:sdt>
          <w:sdtPr>
            <w:id w:val="-144975188"/>
            <w:placeholder>
              <w:docPart w:val="23FC137D7DF44FA4A93DC72A8DE56B24"/>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778DB350" w14:textId="337D7FC9" w:rsidR="00C7685B" w:rsidRPr="00E53816" w:rsidRDefault="00C7685B" w:rsidP="00C7685B">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r w:rsidR="00C7685B" w:rsidRPr="00E53816" w14:paraId="2CF9BCE3"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7CDECAB6" w14:textId="3E91AF81"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Communicatie</w:t>
            </w:r>
          </w:p>
        </w:tc>
        <w:sdt>
          <w:sdtPr>
            <w:id w:val="-1376844270"/>
            <w:placeholder>
              <w:docPart w:val="591B477EC7E44CD19D5B5F21609E3A48"/>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0A1399A3" w14:textId="1027592C" w:rsidR="00C7685B" w:rsidRPr="00E53816" w:rsidRDefault="00C7685B" w:rsidP="00C7685B">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r w:rsidR="00C7685B" w:rsidRPr="00E53816" w14:paraId="30CB5C16" w14:textId="77777777" w:rsidTr="006E3286">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40550526" w14:textId="77777777"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Facilitering en kosten</w:t>
            </w:r>
          </w:p>
        </w:tc>
        <w:sdt>
          <w:sdtPr>
            <w:id w:val="-1182668472"/>
            <w:placeholder>
              <w:docPart w:val="BB4B7D53876748339D2F52B3D00A6E82"/>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18B34784" w14:textId="6A03C270" w:rsidR="00C7685B" w:rsidRPr="00E53816" w:rsidRDefault="00C7685B" w:rsidP="00C7685B">
                <w:pPr>
                  <w:spacing w:before="20" w:after="20"/>
                  <w:cnfStyle w:val="000000000000" w:firstRow="0" w:lastRow="0" w:firstColumn="0" w:lastColumn="0" w:oddVBand="0" w:evenVBand="0" w:oddHBand="0"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r w:rsidR="00C7685B" w:rsidRPr="00E53816" w14:paraId="4A7935A0"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Borders>
              <w:top w:val="single" w:sz="4" w:space="0" w:color="C24E21"/>
              <w:left w:val="single" w:sz="4" w:space="0" w:color="C24E21"/>
              <w:bottom w:val="single" w:sz="4" w:space="0" w:color="C24E21"/>
              <w:right w:val="single" w:sz="4" w:space="0" w:color="C24E21"/>
            </w:tcBorders>
            <w:vAlign w:val="center"/>
          </w:tcPr>
          <w:p w14:paraId="0FF23225" w14:textId="07D7BBC4" w:rsidR="00C7685B" w:rsidRPr="00E53816" w:rsidRDefault="00C7685B" w:rsidP="00C7685B">
            <w:pPr>
              <w:spacing w:before="20" w:after="20"/>
              <w:rPr>
                <w:rFonts w:cstheme="minorHAnsi"/>
                <w:b/>
                <w:bCs/>
                <w:i w:val="0"/>
                <w:iCs w:val="0"/>
                <w:szCs w:val="24"/>
              </w:rPr>
            </w:pPr>
            <w:r w:rsidRPr="00E53816">
              <w:rPr>
                <w:rFonts w:cstheme="minorHAnsi"/>
                <w:b/>
                <w:bCs/>
                <w:i w:val="0"/>
                <w:iCs w:val="0"/>
                <w:szCs w:val="24"/>
              </w:rPr>
              <w:t>Tussenevaluatiedatum</w:t>
            </w:r>
          </w:p>
        </w:tc>
        <w:sdt>
          <w:sdtPr>
            <w:id w:val="399172177"/>
            <w:placeholder>
              <w:docPart w:val="225334DE7E964DEF9FFAA0BDD3E651E9"/>
            </w:placeholder>
            <w:showingPlcHdr/>
            <w:text w:multiLine="1"/>
          </w:sdtPr>
          <w:sdtEndPr/>
          <w:sdtContent>
            <w:tc>
              <w:tcPr>
                <w:tcW w:w="6279" w:type="dxa"/>
                <w:tcBorders>
                  <w:top w:val="single" w:sz="4" w:space="0" w:color="C24E21"/>
                  <w:left w:val="single" w:sz="4" w:space="0" w:color="C24E21"/>
                  <w:bottom w:val="single" w:sz="4" w:space="0" w:color="C24E21"/>
                  <w:right w:val="single" w:sz="4" w:space="0" w:color="C24E21"/>
                </w:tcBorders>
              </w:tcPr>
              <w:p w14:paraId="597A78CD" w14:textId="5216DFA2" w:rsidR="00C7685B" w:rsidRPr="00E53816" w:rsidRDefault="00C7685B" w:rsidP="00C7685B">
                <w:pPr>
                  <w:spacing w:before="20" w:after="20"/>
                  <w:cnfStyle w:val="000000100000" w:firstRow="0" w:lastRow="0" w:firstColumn="0" w:lastColumn="0" w:oddVBand="0" w:evenVBand="0" w:oddHBand="1" w:evenHBand="0" w:firstRowFirstColumn="0" w:firstRowLastColumn="0" w:lastRowFirstColumn="0" w:lastRowLastColumn="0"/>
                  <w:rPr>
                    <w:rFonts w:cstheme="minorHAnsi"/>
                    <w:szCs w:val="24"/>
                  </w:rPr>
                </w:pPr>
                <w:r w:rsidRPr="00945F5C">
                  <w:rPr>
                    <w:rStyle w:val="Tekstvantijdelijkeaanduiding"/>
                  </w:rPr>
                  <w:t>Klik om tekst in te voeren.</w:t>
                </w:r>
              </w:p>
            </w:tc>
          </w:sdtContent>
        </w:sdt>
      </w:tr>
    </w:tbl>
    <w:p w14:paraId="6D811DB6" w14:textId="77777777" w:rsidR="00724E48" w:rsidRDefault="00724E48">
      <w:pPr>
        <w:spacing w:after="160" w:line="259" w:lineRule="auto"/>
      </w:pPr>
      <w:bookmarkStart w:id="11" w:name="_Toc177999185"/>
    </w:p>
    <w:p w14:paraId="54F7422A" w14:textId="6957C43A" w:rsidR="00724E48" w:rsidRDefault="00724E48">
      <w:pPr>
        <w:spacing w:after="160" w:line="259" w:lineRule="auto"/>
      </w:pPr>
      <w:r>
        <w:br w:type="page"/>
      </w:r>
    </w:p>
    <w:tbl>
      <w:tblPr>
        <w:tblStyle w:val="Onopgemaaktetabel5"/>
        <w:tblW w:w="0" w:type="auto"/>
        <w:tblLook w:val="04A0" w:firstRow="1" w:lastRow="0" w:firstColumn="1" w:lastColumn="0" w:noHBand="0" w:noVBand="1"/>
      </w:tblPr>
      <w:tblGrid>
        <w:gridCol w:w="3299"/>
        <w:gridCol w:w="5761"/>
      </w:tblGrid>
      <w:tr w:rsidR="00724E48" w14:paraId="13A3D9E9" w14:textId="77777777" w:rsidTr="003E0D94">
        <w:trPr>
          <w:cnfStyle w:val="100000000000" w:firstRow="1" w:lastRow="0" w:firstColumn="0" w:lastColumn="0" w:oddVBand="0" w:evenVBand="0" w:oddHBand="0" w:evenHBand="0" w:firstRowFirstColumn="0" w:firstRowLastColumn="0" w:lastRowFirstColumn="0" w:lastRowLastColumn="0"/>
        </w:trPr>
        <w:sdt>
          <w:sdtPr>
            <w:rPr>
              <w:b/>
              <w:bCs/>
              <w:color w:val="FFFFFF" w:themeColor="background1"/>
            </w:rPr>
            <w:id w:val="448512652"/>
            <w:placeholder>
              <w:docPart w:val="7CFCE24A8DA840AA824673478A45A89D"/>
            </w:placeholder>
            <w:showingPlcHdr/>
            <w:text w:multiLine="1"/>
          </w:sdtPr>
          <w:sdtEndPr/>
          <w:sdtContent>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2CB218A8" w14:textId="77777777" w:rsidR="00724E48" w:rsidRPr="00CA3FA9" w:rsidRDefault="00724E48" w:rsidP="003E0D94">
                <w:pPr>
                  <w:spacing w:before="40" w:after="40" w:line="288" w:lineRule="auto"/>
                  <w:rPr>
                    <w:rFonts w:cstheme="minorHAnsi"/>
                    <w:b/>
                    <w:bCs/>
                    <w:i w:val="0"/>
                    <w:iCs w:val="0"/>
                    <w:color w:val="FFFFFF" w:themeColor="background1"/>
                    <w:szCs w:val="24"/>
                  </w:rPr>
                </w:pPr>
                <w:r w:rsidRPr="00CA3FA9">
                  <w:rPr>
                    <w:rStyle w:val="Tekstvantijdelijkeaanduiding"/>
                    <w:b/>
                    <w:bCs/>
                    <w:i w:val="0"/>
                    <w:iCs w:val="0"/>
                    <w:color w:val="FFFFFF" w:themeColor="background1"/>
                  </w:rPr>
                  <w:t>Klik om tekst in te voeren.</w:t>
                </w:r>
              </w:p>
            </w:tc>
          </w:sdtContent>
        </w:sdt>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47689EE0" w14:textId="77777777" w:rsidR="00724E48" w:rsidRPr="00CA3FA9" w:rsidRDefault="00724E48" w:rsidP="003E0D94">
            <w:pPr>
              <w:spacing w:before="40" w:after="40" w:line="288" w:lineRule="auto"/>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C7685B">
              <w:rPr>
                <w:b/>
                <w:bCs/>
                <w:i w:val="0"/>
                <w:iCs w:val="0"/>
                <w:color w:val="FFFFFF" w:themeColor="background1"/>
              </w:rPr>
              <w:t xml:space="preserve">Doel: </w:t>
            </w:r>
            <w:sdt>
              <w:sdtPr>
                <w:rPr>
                  <w:b/>
                  <w:bCs/>
                  <w:color w:val="FFFFFF" w:themeColor="background1"/>
                </w:rPr>
                <w:id w:val="-776326201"/>
                <w:placeholder>
                  <w:docPart w:val="7D3F885F37BB46E68E34990BD34BC976"/>
                </w:placeholder>
                <w:showingPlcHdr/>
                <w:text w:multiLine="1"/>
              </w:sdtPr>
              <w:sdtEndPr/>
              <w:sdtContent>
                <w:r w:rsidRPr="00C7685B">
                  <w:rPr>
                    <w:rStyle w:val="Tekstvantijdelijkeaanduiding"/>
                    <w:b/>
                    <w:bCs/>
                    <w:i w:val="0"/>
                    <w:iCs w:val="0"/>
                    <w:color w:val="FFFFFF" w:themeColor="background1"/>
                  </w:rPr>
                  <w:t>Klik om tekst in te voeren.</w:t>
                </w:r>
              </w:sdtContent>
            </w:sdt>
          </w:p>
        </w:tc>
      </w:tr>
      <w:sdt>
        <w:sdtPr>
          <w:rPr>
            <w:rFonts w:eastAsiaTheme="minorHAnsi" w:cstheme="minorHAnsi"/>
            <w:b/>
            <w:bCs/>
            <w:i w:val="0"/>
            <w:iCs w:val="0"/>
            <w:szCs w:val="24"/>
          </w:rPr>
          <w:id w:val="-1574579956"/>
          <w15:repeatingSection/>
        </w:sdtPr>
        <w:sdtEndPr>
          <w:rPr>
            <w:b w:val="0"/>
            <w:bCs w:val="0"/>
          </w:rPr>
        </w:sdtEndPr>
        <w:sdtContent>
          <w:sdt>
            <w:sdtPr>
              <w:rPr>
                <w:rFonts w:eastAsiaTheme="minorHAnsi" w:cstheme="minorHAnsi"/>
                <w:b/>
                <w:bCs/>
                <w:i w:val="0"/>
                <w:iCs w:val="0"/>
                <w:szCs w:val="24"/>
              </w:rPr>
              <w:id w:val="875054537"/>
              <w:placeholder>
                <w:docPart w:val="B0431EB844D14CACA25A4849A5684751"/>
              </w:placeholder>
              <w15:repeatingSectionItem/>
            </w:sdtPr>
            <w:sdtEndPr>
              <w:rPr>
                <w:b w:val="0"/>
                <w:bCs w:val="0"/>
              </w:rPr>
            </w:sdtEndPr>
            <w:sdtContent>
              <w:tr w:rsidR="00724E48" w:rsidRPr="00A334A8" w14:paraId="36BCA132" w14:textId="77777777" w:rsidTr="003E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tcPr>
                  <w:p w14:paraId="0FEB6DA7" w14:textId="77777777" w:rsidR="00724E48" w:rsidRPr="00A334A8" w:rsidRDefault="00724E48" w:rsidP="003E0D94">
                    <w:pPr>
                      <w:spacing w:before="40" w:after="40"/>
                      <w:rPr>
                        <w:rFonts w:cstheme="minorHAnsi"/>
                        <w:b/>
                        <w:bCs/>
                        <w:i w:val="0"/>
                        <w:iCs w:val="0"/>
                        <w:szCs w:val="24"/>
                      </w:rPr>
                    </w:pPr>
                  </w:p>
                </w:tc>
                <w:tc>
                  <w:tcPr>
                    <w:tcW w:w="5761" w:type="dxa"/>
                    <w:tcBorders>
                      <w:top w:val="single" w:sz="4" w:space="0" w:color="C24E21"/>
                      <w:left w:val="single" w:sz="4" w:space="0" w:color="C24E21"/>
                      <w:bottom w:val="single" w:sz="4" w:space="0" w:color="C24E21"/>
                      <w:right w:val="single" w:sz="4" w:space="0" w:color="C24E21"/>
                    </w:tcBorders>
                  </w:tcPr>
                  <w:p w14:paraId="55DA6760" w14:textId="77777777" w:rsidR="00724E48" w:rsidRPr="00A334A8" w:rsidRDefault="00724E48" w:rsidP="003E0D94">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tc>
              </w:tr>
            </w:sdtContent>
          </w:sdt>
        </w:sdtContent>
      </w:sdt>
    </w:tbl>
    <w:p w14:paraId="7D80D466" w14:textId="77777777" w:rsidR="00724E48" w:rsidRDefault="00724E48" w:rsidP="00724E48"/>
    <w:tbl>
      <w:tblPr>
        <w:tblStyle w:val="Onopgemaaktetabel5"/>
        <w:tblW w:w="0" w:type="auto"/>
        <w:tblLook w:val="04A0" w:firstRow="1" w:lastRow="0" w:firstColumn="1" w:lastColumn="0" w:noHBand="0" w:noVBand="1"/>
      </w:tblPr>
      <w:tblGrid>
        <w:gridCol w:w="3299"/>
        <w:gridCol w:w="5761"/>
      </w:tblGrid>
      <w:tr w:rsidR="00724E48" w14:paraId="71906ABC" w14:textId="77777777" w:rsidTr="003E0D94">
        <w:trPr>
          <w:cnfStyle w:val="100000000000" w:firstRow="1" w:lastRow="0" w:firstColumn="0" w:lastColumn="0" w:oddVBand="0" w:evenVBand="0" w:oddHBand="0" w:evenHBand="0" w:firstRowFirstColumn="0" w:firstRowLastColumn="0" w:lastRowFirstColumn="0" w:lastRowLastColumn="0"/>
        </w:trPr>
        <w:sdt>
          <w:sdtPr>
            <w:rPr>
              <w:b/>
              <w:bCs/>
              <w:color w:val="FFFFFF" w:themeColor="background1"/>
            </w:rPr>
            <w:id w:val="-1879776629"/>
            <w:placeholder>
              <w:docPart w:val="A7BE02EE3C234A45948FE9A4EA842F51"/>
            </w:placeholder>
            <w:showingPlcHdr/>
            <w:text w:multiLine="1"/>
          </w:sdtPr>
          <w:sdtEndPr/>
          <w:sdtContent>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52615A12" w14:textId="77777777" w:rsidR="00724E48" w:rsidRPr="00CA3FA9" w:rsidRDefault="00724E48" w:rsidP="003E0D94">
                <w:pPr>
                  <w:spacing w:before="40" w:after="40" w:line="288" w:lineRule="auto"/>
                  <w:rPr>
                    <w:rFonts w:cstheme="minorHAnsi"/>
                    <w:b/>
                    <w:bCs/>
                    <w:i w:val="0"/>
                    <w:iCs w:val="0"/>
                    <w:color w:val="FFFFFF" w:themeColor="background1"/>
                    <w:szCs w:val="24"/>
                  </w:rPr>
                </w:pPr>
                <w:r w:rsidRPr="00CA3FA9">
                  <w:rPr>
                    <w:rStyle w:val="Tekstvantijdelijkeaanduiding"/>
                    <w:b/>
                    <w:bCs/>
                    <w:i w:val="0"/>
                    <w:iCs w:val="0"/>
                    <w:color w:val="FFFFFF" w:themeColor="background1"/>
                  </w:rPr>
                  <w:t>Klik om tekst in te voeren.</w:t>
                </w:r>
              </w:p>
            </w:tc>
          </w:sdtContent>
        </w:sdt>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7BC938AE" w14:textId="77777777" w:rsidR="00724E48" w:rsidRPr="00CA3FA9" w:rsidRDefault="00724E48" w:rsidP="003E0D94">
            <w:pPr>
              <w:spacing w:before="40" w:after="40" w:line="288" w:lineRule="auto"/>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C7685B">
              <w:rPr>
                <w:b/>
                <w:bCs/>
                <w:i w:val="0"/>
                <w:iCs w:val="0"/>
                <w:color w:val="FFFFFF" w:themeColor="background1"/>
              </w:rPr>
              <w:t xml:space="preserve">Doel: </w:t>
            </w:r>
            <w:sdt>
              <w:sdtPr>
                <w:rPr>
                  <w:b/>
                  <w:bCs/>
                  <w:color w:val="FFFFFF" w:themeColor="background1"/>
                </w:rPr>
                <w:id w:val="1551113926"/>
                <w:placeholder>
                  <w:docPart w:val="EA33DDA9357C4CFF87780A9E5093F405"/>
                </w:placeholder>
                <w:showingPlcHdr/>
                <w:text w:multiLine="1"/>
              </w:sdtPr>
              <w:sdtEndPr/>
              <w:sdtContent>
                <w:r w:rsidRPr="00C7685B">
                  <w:rPr>
                    <w:rStyle w:val="Tekstvantijdelijkeaanduiding"/>
                    <w:b/>
                    <w:bCs/>
                    <w:i w:val="0"/>
                    <w:iCs w:val="0"/>
                    <w:color w:val="FFFFFF" w:themeColor="background1"/>
                  </w:rPr>
                  <w:t>Klik om tekst in te voeren.</w:t>
                </w:r>
              </w:sdtContent>
            </w:sdt>
          </w:p>
        </w:tc>
      </w:tr>
      <w:sdt>
        <w:sdtPr>
          <w:rPr>
            <w:rFonts w:eastAsiaTheme="minorHAnsi" w:cstheme="minorHAnsi"/>
            <w:b/>
            <w:bCs/>
            <w:i w:val="0"/>
            <w:iCs w:val="0"/>
            <w:szCs w:val="24"/>
          </w:rPr>
          <w:id w:val="-761292676"/>
          <w15:repeatingSection/>
        </w:sdtPr>
        <w:sdtEndPr>
          <w:rPr>
            <w:b w:val="0"/>
            <w:bCs w:val="0"/>
          </w:rPr>
        </w:sdtEndPr>
        <w:sdtContent>
          <w:sdt>
            <w:sdtPr>
              <w:rPr>
                <w:rFonts w:eastAsiaTheme="minorHAnsi" w:cstheme="minorHAnsi"/>
                <w:b/>
                <w:bCs/>
                <w:i w:val="0"/>
                <w:iCs w:val="0"/>
                <w:szCs w:val="24"/>
              </w:rPr>
              <w:id w:val="834738234"/>
              <w:placeholder>
                <w:docPart w:val="D49964DD2C1B4F8E9B01DAF318A5B3E4"/>
              </w:placeholder>
              <w15:repeatingSectionItem/>
            </w:sdtPr>
            <w:sdtEndPr>
              <w:rPr>
                <w:b w:val="0"/>
                <w:bCs w:val="0"/>
              </w:rPr>
            </w:sdtEndPr>
            <w:sdtContent>
              <w:tr w:rsidR="00724E48" w:rsidRPr="00A334A8" w14:paraId="21290680" w14:textId="77777777" w:rsidTr="003E0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tcPr>
                  <w:p w14:paraId="4C5BB47E" w14:textId="77777777" w:rsidR="00724E48" w:rsidRPr="00A334A8" w:rsidRDefault="00724E48" w:rsidP="003E0D94">
                    <w:pPr>
                      <w:spacing w:before="40" w:after="40"/>
                      <w:rPr>
                        <w:rFonts w:cstheme="minorHAnsi"/>
                        <w:b/>
                        <w:bCs/>
                        <w:i w:val="0"/>
                        <w:iCs w:val="0"/>
                        <w:szCs w:val="24"/>
                      </w:rPr>
                    </w:pPr>
                  </w:p>
                </w:tc>
                <w:tc>
                  <w:tcPr>
                    <w:tcW w:w="5761" w:type="dxa"/>
                    <w:tcBorders>
                      <w:top w:val="single" w:sz="4" w:space="0" w:color="C24E21"/>
                      <w:left w:val="single" w:sz="4" w:space="0" w:color="C24E21"/>
                      <w:bottom w:val="single" w:sz="4" w:space="0" w:color="C24E21"/>
                      <w:right w:val="single" w:sz="4" w:space="0" w:color="C24E21"/>
                    </w:tcBorders>
                  </w:tcPr>
                  <w:p w14:paraId="75282BE6" w14:textId="77777777" w:rsidR="00724E48" w:rsidRPr="00A334A8" w:rsidRDefault="00724E48" w:rsidP="003E0D94">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tc>
              </w:tr>
            </w:sdtContent>
          </w:sdt>
        </w:sdtContent>
      </w:sdt>
    </w:tbl>
    <w:p w14:paraId="3DEB1E5D" w14:textId="77777777" w:rsidR="00724E48" w:rsidRDefault="00724E48" w:rsidP="00724E48"/>
    <w:p w14:paraId="07BA064F" w14:textId="1DD773C5" w:rsidR="00FC5272" w:rsidRDefault="00FC5272">
      <w:pPr>
        <w:spacing w:after="160" w:line="259" w:lineRule="auto"/>
        <w:rPr>
          <w:rFonts w:eastAsiaTheme="majorEastAsia" w:cstheme="majorBidi"/>
          <w:b/>
          <w:color w:val="C24E21"/>
          <w:sz w:val="32"/>
          <w:szCs w:val="32"/>
        </w:rPr>
      </w:pPr>
      <w:r>
        <w:br w:type="page"/>
      </w:r>
    </w:p>
    <w:p w14:paraId="0A6AEBDE" w14:textId="27FF49AC" w:rsidR="00EB1FCD" w:rsidRDefault="00B274E1" w:rsidP="001A2EAE">
      <w:pPr>
        <w:pStyle w:val="Kop1"/>
      </w:pPr>
      <w:r>
        <w:rPr>
          <w:i/>
          <w:iCs/>
          <w:noProof/>
        </w:rPr>
        <w:lastRenderedPageBreak/>
        <mc:AlternateContent>
          <mc:Choice Requires="wps">
            <w:drawing>
              <wp:anchor distT="0" distB="0" distL="114300" distR="114300" simplePos="0" relativeHeight="251658251" behindDoc="1" locked="0" layoutInCell="1" allowOverlap="1" wp14:anchorId="04195248" wp14:editId="767582FA">
                <wp:simplePos x="0" y="0"/>
                <wp:positionH relativeFrom="margin">
                  <wp:align>right</wp:align>
                </wp:positionH>
                <wp:positionV relativeFrom="paragraph">
                  <wp:posOffset>735330</wp:posOffset>
                </wp:positionV>
                <wp:extent cx="5734050" cy="1572895"/>
                <wp:effectExtent l="0" t="0" r="19050" b="27305"/>
                <wp:wrapTopAndBottom/>
                <wp:docPr id="844290969" name="Rechthoek: afgeronde hoeken 3"/>
                <wp:cNvGraphicFramePr/>
                <a:graphic xmlns:a="http://schemas.openxmlformats.org/drawingml/2006/main">
                  <a:graphicData uri="http://schemas.microsoft.com/office/word/2010/wordprocessingShape">
                    <wps:wsp>
                      <wps:cNvSpPr/>
                      <wps:spPr>
                        <a:xfrm>
                          <a:off x="0" y="0"/>
                          <a:ext cx="5734050" cy="1572895"/>
                        </a:xfrm>
                        <a:prstGeom prst="roundRect">
                          <a:avLst>
                            <a:gd name="adj" fmla="val 7275"/>
                          </a:avLst>
                        </a:prstGeom>
                        <a:solidFill>
                          <a:schemeClr val="accent1">
                            <a:alpha val="30000"/>
                          </a:schemeClr>
                        </a:solidFill>
                        <a:ln w="12700">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787EEF" w14:textId="04A5B03A" w:rsidR="00E53816" w:rsidRPr="0056783E" w:rsidRDefault="00E53816" w:rsidP="00E53816">
                            <w:r>
                              <w:t>Tijdens het uitvoeren van de verschillende activiteiten is het belangrijk om het proces in de gaten te houden en dit goed te documenteren. Voert iedereen zijn/haar taken volgens planning uit, met het gewenste resultaat? Omschrijf bij elke activiteit hoe het uitvoeringsproces verloopt met eventuele bijzonderheden of problemen. Inventariseer ook de resultaten van de tussenevaluatie.</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95248" id="_x0000_s1038" style="position:absolute;margin-left:400.3pt;margin-top:57.9pt;width:451.5pt;height:123.85pt;z-index:-25165822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" fillcolor="#e1784f [3204]" strokecolor="#c24e21" strokeweight="1pt">
                <v:fill opacity="19789f"/>
                <v:stroke joinstyle="miter"/>
                <v:textbox inset="3mm,,3mm">
                  <w:txbxContent>
                    <w:p w14:paraId="63787EEF" w14:textId="04A5B03A" w:rsidR="00E53816" w:rsidRPr="0056783E" w:rsidRDefault="00E53816" w:rsidP="00E53816">
                      <w:r>
                        <w:t>Tijdens het uitvoeren van de verschillende activiteiten is het belangrijk om het proces in de gaten te houden en dit goed te documenteren. Voert iedereen zijn/haar taken volgens planning uit, met het gewenste resultaat? Omschrijf bij elke activiteit hoe het uitvoeringsproces verloopt met eventuele bijzonderheden of problemen. Inventariseer ook de resultaten van de tussenevaluatie.</w:t>
                      </w:r>
                    </w:p>
                  </w:txbxContent>
                </v:textbox>
                <w10:wrap type="topAndBottom" anchorx="margin"/>
              </v:roundrect>
            </w:pict>
          </mc:Fallback>
        </mc:AlternateContent>
      </w:r>
      <w:r w:rsidR="006D5CB5">
        <w:t xml:space="preserve">Stap </w:t>
      </w:r>
      <w:r w:rsidR="0092757D">
        <w:t>8</w:t>
      </w:r>
      <w:r w:rsidR="006D5CB5">
        <w:t xml:space="preserve">: </w:t>
      </w:r>
      <w:r w:rsidR="00977F3D">
        <w:t>Stand van zaken: u</w:t>
      </w:r>
      <w:r w:rsidR="000D2CDF">
        <w:t xml:space="preserve">itvoering </w:t>
      </w:r>
      <w:r w:rsidR="00F6098E">
        <w:t>plan</w:t>
      </w:r>
      <w:r w:rsidR="0077380C">
        <w:t xml:space="preserve"> en </w:t>
      </w:r>
      <w:r w:rsidR="0092757D">
        <w:t>tussentijdse evaluatie</w:t>
      </w:r>
      <w:bookmarkEnd w:id="11"/>
    </w:p>
    <w:p w14:paraId="65D11790" w14:textId="77777777" w:rsidR="00FC5272" w:rsidRDefault="00FC5272" w:rsidP="00FC5272"/>
    <w:p w14:paraId="7CF17309" w14:textId="5D803AAD" w:rsidR="00E55F1D" w:rsidRDefault="009021D0" w:rsidP="0063399D">
      <w:pPr>
        <w:pStyle w:val="uitleg"/>
      </w:pPr>
      <w:r>
        <w:t>Uitwerking</w:t>
      </w:r>
    </w:p>
    <w:tbl>
      <w:tblPr>
        <w:tblStyle w:val="Onopgemaaktetabel5"/>
        <w:tblW w:w="0" w:type="auto"/>
        <w:tblLook w:val="04A0" w:firstRow="1" w:lastRow="0" w:firstColumn="1" w:lastColumn="0" w:noHBand="0" w:noVBand="1"/>
      </w:tblPr>
      <w:tblGrid>
        <w:gridCol w:w="3299"/>
        <w:gridCol w:w="5761"/>
      </w:tblGrid>
      <w:tr w:rsidR="00724E48" w:rsidRPr="00E53816" w14:paraId="3A5C2B89" w14:textId="77777777" w:rsidTr="00A334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74B38985" w14:textId="4BF850DC" w:rsidR="00724E48" w:rsidRPr="00E53816" w:rsidRDefault="00724E48" w:rsidP="00724E48">
            <w:pPr>
              <w:spacing w:before="40" w:after="40" w:line="288" w:lineRule="auto"/>
              <w:rPr>
                <w:rFonts w:cstheme="minorHAnsi"/>
                <w:b/>
                <w:bCs/>
                <w:i w:val="0"/>
                <w:iCs w:val="0"/>
                <w:color w:val="FFFFFF" w:themeColor="background1"/>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1056043776"/>
                <w:placeholder>
                  <w:docPart w:val="2450E02473014CD78DB405B11113A1F1"/>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26AF9E64" w14:textId="29E7E51D" w:rsidR="00724E48" w:rsidRPr="00E53816" w:rsidRDefault="00724E48" w:rsidP="00724E48">
            <w:pPr>
              <w:spacing w:before="40" w:after="40" w:line="288" w:lineRule="auto"/>
              <w:cnfStyle w:val="100000000000" w:firstRow="1" w:lastRow="0" w:firstColumn="0" w:lastColumn="0" w:oddVBand="0" w:evenVBand="0" w:oddHBand="0" w:evenHBand="0" w:firstRowFirstColumn="0" w:firstRowLastColumn="0" w:lastRowFirstColumn="0" w:lastRowLastColumn="0"/>
              <w:rPr>
                <w:rFonts w:cstheme="minorHAnsi"/>
                <w:b/>
                <w:bCs/>
                <w:i w:val="0"/>
                <w:iCs w:val="0"/>
                <w:color w:val="FFFFFF" w:themeColor="background1"/>
                <w:szCs w:val="24"/>
              </w:rPr>
            </w:pPr>
            <w:r w:rsidRPr="00C7685B">
              <w:rPr>
                <w:b/>
                <w:bCs/>
                <w:i w:val="0"/>
                <w:iCs w:val="0"/>
                <w:color w:val="FFFFFF" w:themeColor="background1"/>
              </w:rPr>
              <w:t xml:space="preserve">Doel: </w:t>
            </w:r>
            <w:sdt>
              <w:sdtPr>
                <w:rPr>
                  <w:b/>
                  <w:bCs/>
                  <w:color w:val="FFFFFF" w:themeColor="background1"/>
                </w:rPr>
                <w:id w:val="-971746884"/>
                <w:placeholder>
                  <w:docPart w:val="A230CC2CE68B4806B4AE5F2D3C4DF041"/>
                </w:placeholder>
                <w:showingPlcHdr/>
                <w:text w:multiLine="1"/>
              </w:sdtPr>
              <w:sdtEndPr/>
              <w:sdtContent>
                <w:r w:rsidRPr="00C7685B">
                  <w:rPr>
                    <w:rStyle w:val="Tekstvantijdelijkeaanduiding"/>
                    <w:b/>
                    <w:bCs/>
                    <w:i w:val="0"/>
                    <w:iCs w:val="0"/>
                    <w:color w:val="FFFFFF" w:themeColor="background1"/>
                  </w:rPr>
                  <w:t>Klik om tekst in te voeren.</w:t>
                </w:r>
              </w:sdtContent>
            </w:sdt>
          </w:p>
        </w:tc>
      </w:tr>
      <w:tr w:rsidR="00724E48" w:rsidRPr="00E53816" w14:paraId="483F7380" w14:textId="77777777" w:rsidTr="00C74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7CFEEC00" w14:textId="569C5013" w:rsidR="00724E48" w:rsidRPr="00E53816" w:rsidRDefault="00724E48" w:rsidP="00724E48">
            <w:pPr>
              <w:spacing w:before="40" w:after="40" w:line="288" w:lineRule="auto"/>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391960848"/>
                <w:placeholder>
                  <w:docPart w:val="8E9E380EE5B348B081CF4D9548403CC9"/>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1</w:t>
                </w:r>
              </w:sdtContent>
            </w:sdt>
          </w:p>
        </w:tc>
        <w:sdt>
          <w:sdtPr>
            <w:id w:val="217257550"/>
            <w:placeholder>
              <w:docPart w:val="56C6068B8F464B198A13614169BBC42E"/>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5AB0B5E8" w14:textId="4BFCAD17" w:rsidR="00724E48" w:rsidRPr="00E53816" w:rsidRDefault="00724E48" w:rsidP="00724E48">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56CAC">
                  <w:rPr>
                    <w:rStyle w:val="Tekstvantijdelijkeaanduiding"/>
                  </w:rPr>
                  <w:t>Klik om tekst in te voeren.</w:t>
                </w:r>
              </w:p>
            </w:tc>
          </w:sdtContent>
        </w:sdt>
      </w:tr>
      <w:tr w:rsidR="0088352F" w:rsidRPr="00E53816" w14:paraId="1D5C865C" w14:textId="77777777" w:rsidTr="00C747D4">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453ED6C2" w14:textId="77777777"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Procesbeschrijving</w:t>
            </w:r>
          </w:p>
        </w:tc>
        <w:sdt>
          <w:sdtPr>
            <w:id w:val="-447169780"/>
            <w:placeholder>
              <w:docPart w:val="CC85698135D9456D9D9CF0EFFC959A57"/>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16C1A17A" w14:textId="0A285EE8" w:rsidR="0088352F" w:rsidRPr="00E53816" w:rsidRDefault="0088352F" w:rsidP="006E3286">
                <w:pPr>
                  <w:spacing w:before="40" w:after="40" w:line="288"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456CAC">
                  <w:rPr>
                    <w:rStyle w:val="Tekstvantijdelijkeaanduiding"/>
                  </w:rPr>
                  <w:t>Klik om tekst in te voeren.</w:t>
                </w:r>
              </w:p>
            </w:tc>
          </w:sdtContent>
        </w:sdt>
      </w:tr>
      <w:tr w:rsidR="0088352F" w:rsidRPr="00E53816" w14:paraId="1C73AC4A" w14:textId="77777777" w:rsidTr="00C747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019B4461" w14:textId="77777777"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Bijzonderheden</w:t>
            </w:r>
          </w:p>
        </w:tc>
        <w:sdt>
          <w:sdtPr>
            <w:id w:val="-1330135497"/>
            <w:placeholder>
              <w:docPart w:val="D381A4C9D96B48CE887C2A91E7822F33"/>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3C9ADF42" w14:textId="53172FE2" w:rsidR="0088352F" w:rsidRPr="00E53816"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56CAC">
                  <w:rPr>
                    <w:rStyle w:val="Tekstvantijdelijkeaanduiding"/>
                  </w:rPr>
                  <w:t>Klik om tekst in te voeren.</w:t>
                </w:r>
              </w:p>
            </w:tc>
          </w:sdtContent>
        </w:sdt>
      </w:tr>
      <w:tr w:rsidR="0088352F" w:rsidRPr="00E53816" w14:paraId="6BBDB965" w14:textId="77777777" w:rsidTr="00C747D4">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1CA55280" w14:textId="0FB4EAB2"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Problemen</w:t>
            </w:r>
          </w:p>
        </w:tc>
        <w:sdt>
          <w:sdtPr>
            <w:id w:val="-832379992"/>
            <w:placeholder>
              <w:docPart w:val="9595274E80F04DDC9DD758222CA408E1"/>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0D5AB425" w14:textId="07C5F752" w:rsidR="0088352F" w:rsidRPr="00E53816" w:rsidRDefault="0088352F" w:rsidP="006E3286">
                <w:pPr>
                  <w:spacing w:before="40" w:after="40" w:line="288"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456CAC">
                  <w:rPr>
                    <w:rStyle w:val="Tekstvantijdelijkeaanduiding"/>
                  </w:rPr>
                  <w:t>Klik om tekst in te voeren.</w:t>
                </w:r>
              </w:p>
            </w:tc>
          </w:sdtContent>
        </w:sdt>
      </w:tr>
      <w:tr w:rsidR="0088352F" w:rsidRPr="00E53816" w14:paraId="4FDD63E9"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6DE23027" w14:textId="21D98132"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Resultaten</w:t>
            </w:r>
            <w:r>
              <w:rPr>
                <w:rFonts w:cstheme="minorHAnsi"/>
                <w:b/>
                <w:bCs/>
                <w:i w:val="0"/>
                <w:iCs w:val="0"/>
                <w:szCs w:val="24"/>
              </w:rPr>
              <w:t xml:space="preserve"> </w:t>
            </w:r>
            <w:r w:rsidRPr="00E53816">
              <w:rPr>
                <w:rFonts w:cstheme="minorHAnsi"/>
                <w:b/>
                <w:bCs/>
                <w:i w:val="0"/>
                <w:iCs w:val="0"/>
                <w:szCs w:val="24"/>
              </w:rPr>
              <w:t>tussenevaluatie</w:t>
            </w:r>
          </w:p>
        </w:tc>
        <w:sdt>
          <w:sdtPr>
            <w:id w:val="-947161542"/>
            <w:placeholder>
              <w:docPart w:val="1646A77AA8CE454CA57AE91EF44AF75A"/>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195E4081" w14:textId="73ADD974" w:rsidR="0088352F" w:rsidRPr="00E53816"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456CAC">
                  <w:rPr>
                    <w:rStyle w:val="Tekstvantijdelijkeaanduiding"/>
                  </w:rPr>
                  <w:t>Klik om tekst in te voeren.</w:t>
                </w:r>
              </w:p>
            </w:tc>
          </w:sdtContent>
        </w:sdt>
      </w:tr>
    </w:tbl>
    <w:p w14:paraId="53AFE70A" w14:textId="1E3F3BA2" w:rsidR="00ED173E" w:rsidRDefault="00ED173E"/>
    <w:tbl>
      <w:tblPr>
        <w:tblStyle w:val="Onopgemaaktetabel5"/>
        <w:tblW w:w="0" w:type="auto"/>
        <w:tblLook w:val="04A0" w:firstRow="1" w:lastRow="0" w:firstColumn="1" w:lastColumn="0" w:noHBand="0" w:noVBand="1"/>
      </w:tblPr>
      <w:tblGrid>
        <w:gridCol w:w="3299"/>
        <w:gridCol w:w="5761"/>
      </w:tblGrid>
      <w:tr w:rsidR="00724E48" w:rsidRPr="00E53816" w14:paraId="5F52E0E3" w14:textId="77777777" w:rsidTr="009B65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6959772B" w14:textId="0B63C8B7" w:rsidR="00724E48" w:rsidRPr="00E53816" w:rsidRDefault="00724E48" w:rsidP="00724E48">
            <w:pPr>
              <w:spacing w:before="40" w:after="40" w:line="288" w:lineRule="auto"/>
              <w:rPr>
                <w:rFonts w:cstheme="minorHAnsi"/>
                <w:b/>
                <w:bCs/>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494185897"/>
                <w:placeholder>
                  <w:docPart w:val="7129CB4C1DEF494EBE08C4B0745DAEA1"/>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283DA0E9" w14:textId="56068CA7" w:rsidR="00724E48" w:rsidRDefault="00724E48" w:rsidP="00724E48">
            <w:pPr>
              <w:spacing w:before="40" w:after="40" w:line="288" w:lineRule="auto"/>
              <w:cnfStyle w:val="100000000000" w:firstRow="1" w:lastRow="0" w:firstColumn="0" w:lastColumn="0" w:oddVBand="0" w:evenVBand="0" w:oddHBand="0" w:evenHBand="0" w:firstRowFirstColumn="0" w:firstRowLastColumn="0" w:lastRowFirstColumn="0" w:lastRowLastColumn="0"/>
            </w:pPr>
            <w:r w:rsidRPr="00724E48">
              <w:rPr>
                <w:b/>
                <w:bCs/>
                <w:color w:val="FFFFFF" w:themeColor="background1"/>
              </w:rPr>
              <w:t xml:space="preserve">Doel: </w:t>
            </w:r>
            <w:sdt>
              <w:sdtPr>
                <w:rPr>
                  <w:b/>
                  <w:bCs/>
                  <w:color w:val="FFFFFF" w:themeColor="background1"/>
                </w:rPr>
                <w:id w:val="-891580369"/>
                <w:placeholder>
                  <w:docPart w:val="B65F2EFD14554717A60A333349942E50"/>
                </w:placeholder>
                <w:showingPlcHdr/>
                <w:text w:multiLine="1"/>
              </w:sdtPr>
              <w:sdtEndPr/>
              <w:sdtContent>
                <w:r w:rsidRPr="00724E48">
                  <w:rPr>
                    <w:rStyle w:val="Tekstvantijdelijkeaanduiding"/>
                    <w:b/>
                    <w:bCs/>
                    <w:color w:val="FFFFFF" w:themeColor="background1"/>
                  </w:rPr>
                  <w:t>Klik om tekst in te voeren.</w:t>
                </w:r>
              </w:sdtContent>
            </w:sdt>
          </w:p>
        </w:tc>
      </w:tr>
      <w:tr w:rsidR="0088352F" w:rsidRPr="00E53816" w14:paraId="24B964E7" w14:textId="77777777" w:rsidTr="008A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414DBEC3" w14:textId="3853B827" w:rsidR="0088352F" w:rsidRPr="00724E48" w:rsidRDefault="0088352F" w:rsidP="006E3286">
            <w:pPr>
              <w:spacing w:before="40" w:after="40" w:line="288" w:lineRule="auto"/>
              <w:rPr>
                <w:rFonts w:cstheme="minorHAnsi"/>
                <w:b/>
                <w:bCs/>
                <w:i w:val="0"/>
                <w:iCs w:val="0"/>
                <w:color w:val="auto"/>
                <w:szCs w:val="24"/>
              </w:rPr>
            </w:pPr>
            <w:r w:rsidRPr="00724E48">
              <w:rPr>
                <w:rFonts w:cstheme="minorHAnsi"/>
                <w:b/>
                <w:bCs/>
                <w:i w:val="0"/>
                <w:iCs w:val="0"/>
                <w:color w:val="auto"/>
                <w:szCs w:val="24"/>
              </w:rPr>
              <w:t xml:space="preserve">Activiteit </w:t>
            </w:r>
            <w:sdt>
              <w:sdtPr>
                <w:rPr>
                  <w:rFonts w:cstheme="minorHAnsi"/>
                  <w:b/>
                  <w:bCs/>
                  <w:color w:val="auto"/>
                  <w:szCs w:val="24"/>
                </w:rPr>
                <w:id w:val="1708214875"/>
                <w:placeholder>
                  <w:docPart w:val="B21D2831092A4CD0BA853ADDE0B41D6D"/>
                </w:placeholder>
                <w:comboBox>
                  <w:listItem w:displayText="1" w:value="1"/>
                  <w:listItem w:displayText="2" w:value="2"/>
                  <w:listItem w:displayText="3" w:value="3"/>
                  <w:listItem w:displayText="4" w:value="4"/>
                  <w:listItem w:displayText="5" w:value="5"/>
                  <w:listItem w:displayText="6" w:value="6"/>
                </w:comboBox>
              </w:sdtPr>
              <w:sdtEndPr/>
              <w:sdtContent>
                <w:r w:rsidR="00724E48">
                  <w:rPr>
                    <w:rFonts w:cstheme="minorHAnsi"/>
                    <w:b/>
                    <w:bCs/>
                    <w:i w:val="0"/>
                    <w:iCs w:val="0"/>
                    <w:color w:val="auto"/>
                    <w:szCs w:val="24"/>
                  </w:rPr>
                  <w:t>2</w:t>
                </w:r>
              </w:sdtContent>
            </w:sdt>
          </w:p>
        </w:tc>
        <w:sdt>
          <w:sdtPr>
            <w:id w:val="978654412"/>
            <w:placeholder>
              <w:docPart w:val="8F4D546590244E05AF782001DA008F51"/>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5E9C1408" w14:textId="553408F6" w:rsidR="0088352F" w:rsidRPr="0088352F"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i/>
                    <w:iCs/>
                    <w:szCs w:val="24"/>
                  </w:rPr>
                </w:pPr>
                <w:r w:rsidRPr="0088352F">
                  <w:rPr>
                    <w:rStyle w:val="Tekstvantijdelijkeaanduiding"/>
                  </w:rPr>
                  <w:t>Klik om tekst in te voeren.</w:t>
                </w:r>
              </w:p>
            </w:tc>
          </w:sdtContent>
        </w:sdt>
      </w:tr>
      <w:tr w:rsidR="0088352F" w:rsidRPr="00E53816" w14:paraId="4D7E4E06" w14:textId="77777777" w:rsidTr="008A78DB">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7760BE44" w14:textId="77777777"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Procesbeschrijving</w:t>
            </w:r>
          </w:p>
        </w:tc>
        <w:sdt>
          <w:sdtPr>
            <w:id w:val="334969314"/>
            <w:placeholder>
              <w:docPart w:val="78AE49F5BB8B4B528D76D3A83670763B"/>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55703A6D" w14:textId="78E8EB94" w:rsidR="0088352F" w:rsidRPr="00E53816" w:rsidRDefault="0088352F" w:rsidP="006E3286">
                <w:pPr>
                  <w:spacing w:before="40" w:after="40" w:line="288"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FB537A">
                  <w:rPr>
                    <w:rStyle w:val="Tekstvantijdelijkeaanduiding"/>
                  </w:rPr>
                  <w:t>Klik om tekst in te voeren.</w:t>
                </w:r>
              </w:p>
            </w:tc>
          </w:sdtContent>
        </w:sdt>
      </w:tr>
      <w:tr w:rsidR="0088352F" w:rsidRPr="00E53816" w14:paraId="5628A4DA" w14:textId="77777777" w:rsidTr="008A78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018421A3" w14:textId="77777777"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Bijzonderheden</w:t>
            </w:r>
          </w:p>
        </w:tc>
        <w:sdt>
          <w:sdtPr>
            <w:id w:val="1615946667"/>
            <w:placeholder>
              <w:docPart w:val="104DD5410E684D27ACB0D06C4105CBD3"/>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450B1B71" w14:textId="77D151EE" w:rsidR="0088352F" w:rsidRPr="00E53816"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szCs w:val="24"/>
                  </w:rPr>
                </w:pPr>
                <w:r w:rsidRPr="00FB537A">
                  <w:rPr>
                    <w:rStyle w:val="Tekstvantijdelijkeaanduiding"/>
                  </w:rPr>
                  <w:t>Klik om tekst in te voeren.</w:t>
                </w:r>
              </w:p>
            </w:tc>
          </w:sdtContent>
        </w:sdt>
      </w:tr>
      <w:tr w:rsidR="0088352F" w:rsidRPr="00E53816" w14:paraId="3F35CF7B" w14:textId="77777777" w:rsidTr="008A78DB">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70492C97" w14:textId="77777777"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Problemen</w:t>
            </w:r>
          </w:p>
        </w:tc>
        <w:sdt>
          <w:sdtPr>
            <w:id w:val="1162662816"/>
            <w:placeholder>
              <w:docPart w:val="8F604E775AB349DEA87F621F55ABA7D9"/>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42407E30" w14:textId="086907A4" w:rsidR="0088352F" w:rsidRPr="00E53816" w:rsidRDefault="0088352F" w:rsidP="006E3286">
                <w:pPr>
                  <w:spacing w:before="40" w:after="40" w:line="288" w:lineRule="auto"/>
                  <w:cnfStyle w:val="000000000000" w:firstRow="0" w:lastRow="0" w:firstColumn="0" w:lastColumn="0" w:oddVBand="0" w:evenVBand="0" w:oddHBand="0" w:evenHBand="0" w:firstRowFirstColumn="0" w:firstRowLastColumn="0" w:lastRowFirstColumn="0" w:lastRowLastColumn="0"/>
                  <w:rPr>
                    <w:rFonts w:eastAsiaTheme="majorEastAsia" w:cstheme="minorHAnsi"/>
                    <w:b/>
                    <w:bCs/>
                    <w:szCs w:val="24"/>
                  </w:rPr>
                </w:pPr>
                <w:r w:rsidRPr="00FB537A">
                  <w:rPr>
                    <w:rStyle w:val="Tekstvantijdelijkeaanduiding"/>
                  </w:rPr>
                  <w:t>Klik om tekst in te voeren.</w:t>
                </w:r>
              </w:p>
            </w:tc>
          </w:sdtContent>
        </w:sdt>
      </w:tr>
      <w:tr w:rsidR="0088352F" w:rsidRPr="00E53816" w14:paraId="03F4500A"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vAlign w:val="center"/>
          </w:tcPr>
          <w:p w14:paraId="4EF98CF4" w14:textId="02CDEE82" w:rsidR="0088352F" w:rsidRPr="00E53816" w:rsidRDefault="0088352F" w:rsidP="006E3286">
            <w:pPr>
              <w:spacing w:before="40" w:after="40" w:line="288" w:lineRule="auto"/>
              <w:rPr>
                <w:rFonts w:cstheme="minorHAnsi"/>
                <w:b/>
                <w:bCs/>
                <w:i w:val="0"/>
                <w:iCs w:val="0"/>
                <w:szCs w:val="24"/>
              </w:rPr>
            </w:pPr>
            <w:r w:rsidRPr="00E53816">
              <w:rPr>
                <w:rFonts w:cstheme="minorHAnsi"/>
                <w:b/>
                <w:bCs/>
                <w:i w:val="0"/>
                <w:iCs w:val="0"/>
                <w:szCs w:val="24"/>
              </w:rPr>
              <w:t>Resultaten</w:t>
            </w:r>
            <w:r>
              <w:rPr>
                <w:rFonts w:cstheme="minorHAnsi"/>
                <w:b/>
                <w:bCs/>
                <w:i w:val="0"/>
                <w:iCs w:val="0"/>
                <w:szCs w:val="24"/>
              </w:rPr>
              <w:t xml:space="preserve"> </w:t>
            </w:r>
            <w:r w:rsidRPr="00E53816">
              <w:rPr>
                <w:rFonts w:cstheme="minorHAnsi"/>
                <w:b/>
                <w:bCs/>
                <w:i w:val="0"/>
                <w:iCs w:val="0"/>
                <w:szCs w:val="24"/>
              </w:rPr>
              <w:t>tussenevaluatie</w:t>
            </w:r>
          </w:p>
        </w:tc>
        <w:sdt>
          <w:sdtPr>
            <w:id w:val="1139772052"/>
            <w:placeholder>
              <w:docPart w:val="7646352523774ABAB2F13A56C2F1AEAB"/>
            </w:placeholder>
            <w:showingPlcHdr/>
            <w:text w:multiLine="1"/>
          </w:sdtPr>
          <w:sdtEndPr/>
          <w:sdtContent>
            <w:tc>
              <w:tcPr>
                <w:tcW w:w="5761" w:type="dxa"/>
                <w:tcBorders>
                  <w:top w:val="single" w:sz="4" w:space="0" w:color="C24E21"/>
                  <w:left w:val="single" w:sz="4" w:space="0" w:color="C24E21"/>
                  <w:bottom w:val="single" w:sz="4" w:space="0" w:color="C24E21"/>
                  <w:right w:val="single" w:sz="4" w:space="0" w:color="C24E21"/>
                </w:tcBorders>
              </w:tcPr>
              <w:p w14:paraId="56A14581" w14:textId="5FFF410C" w:rsidR="0088352F" w:rsidRPr="00E53816"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b/>
                    <w:bCs/>
                    <w:szCs w:val="24"/>
                  </w:rPr>
                </w:pPr>
                <w:r w:rsidRPr="00FB537A">
                  <w:rPr>
                    <w:rStyle w:val="Tekstvantijdelijkeaanduiding"/>
                  </w:rPr>
                  <w:t>Klik om tekst in te voeren.</w:t>
                </w:r>
              </w:p>
            </w:tc>
          </w:sdtContent>
        </w:sdt>
      </w:tr>
    </w:tbl>
    <w:p w14:paraId="4A6C078F" w14:textId="7ADF76E3" w:rsidR="00F3709A" w:rsidRDefault="00F3709A"/>
    <w:tbl>
      <w:tblPr>
        <w:tblStyle w:val="Onopgemaaktetabel5"/>
        <w:tblW w:w="0" w:type="auto"/>
        <w:tblBorders>
          <w:top w:val="single" w:sz="4" w:space="0" w:color="C24E21"/>
          <w:left w:val="single" w:sz="4" w:space="0" w:color="C24E21"/>
          <w:bottom w:val="single" w:sz="4" w:space="0" w:color="C24E21"/>
          <w:right w:val="single" w:sz="4" w:space="0" w:color="C24E21"/>
          <w:insideH w:val="single" w:sz="4" w:space="0" w:color="C24E21"/>
          <w:insideV w:val="single" w:sz="4" w:space="0" w:color="C24E21"/>
        </w:tblBorders>
        <w:tblLook w:val="04A0" w:firstRow="1" w:lastRow="0" w:firstColumn="1" w:lastColumn="0" w:noHBand="0" w:noVBand="1"/>
      </w:tblPr>
      <w:tblGrid>
        <w:gridCol w:w="3299"/>
        <w:gridCol w:w="14"/>
        <w:gridCol w:w="5747"/>
      </w:tblGrid>
      <w:tr w:rsidR="00724E48" w:rsidRPr="008A78DB" w14:paraId="35980D08" w14:textId="77777777" w:rsidTr="002209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13" w:type="dxa"/>
            <w:gridSpan w:val="2"/>
            <w:tcBorders>
              <w:bottom w:val="single" w:sz="4" w:space="0" w:color="C24E21"/>
            </w:tcBorders>
            <w:shd w:val="clear" w:color="auto" w:fill="E1784F" w:themeFill="accent1"/>
            <w:vAlign w:val="center"/>
          </w:tcPr>
          <w:p w14:paraId="3200005E" w14:textId="6CFBEEA1" w:rsidR="00724E48" w:rsidRPr="00724E48" w:rsidRDefault="00724E48" w:rsidP="00724E48">
            <w:pPr>
              <w:spacing w:before="40" w:after="40" w:line="288" w:lineRule="auto"/>
              <w:rPr>
                <w:rFonts w:cstheme="minorHAnsi"/>
                <w:b/>
                <w:bCs/>
                <w:szCs w:val="24"/>
              </w:rPr>
            </w:pPr>
            <w:r w:rsidRPr="00724E48">
              <w:rPr>
                <w:rFonts w:cstheme="minorHAnsi"/>
                <w:b/>
                <w:bCs/>
                <w:i w:val="0"/>
                <w:iCs w:val="0"/>
                <w:color w:val="FFFFFF" w:themeColor="background1"/>
                <w:szCs w:val="24"/>
              </w:rPr>
              <w:t xml:space="preserve">Prioriteit </w:t>
            </w:r>
            <w:sdt>
              <w:sdtPr>
                <w:rPr>
                  <w:rFonts w:cstheme="minorHAnsi"/>
                  <w:b/>
                  <w:bCs/>
                  <w:color w:val="FFFFFF" w:themeColor="background1"/>
                  <w:szCs w:val="24"/>
                </w:rPr>
                <w:id w:val="1127287949"/>
                <w:placeholder>
                  <w:docPart w:val="7F4CC214583B486791B745E628DE9C34"/>
                </w:placeholder>
                <w:comboBox>
                  <w:listItem w:displayText="1" w:value="1"/>
                  <w:listItem w:displayText="2" w:value="2"/>
                  <w:listItem w:displayText="3" w:value="3"/>
                  <w:listItem w:displayText="4" w:value="4"/>
                  <w:listItem w:displayText="5" w:value="5"/>
                  <w:listItem w:displayText="6" w:value="6"/>
                </w:comboBox>
              </w:sdtPr>
              <w:sdtEndPr/>
              <w:sdtContent>
                <w:r w:rsidRPr="00724E48">
                  <w:rPr>
                    <w:rFonts w:cstheme="minorHAnsi"/>
                    <w:b/>
                    <w:bCs/>
                    <w:i w:val="0"/>
                    <w:iCs w:val="0"/>
                    <w:color w:val="FFFFFF" w:themeColor="background1"/>
                    <w:szCs w:val="24"/>
                  </w:rPr>
                  <w:t>1</w:t>
                </w:r>
              </w:sdtContent>
            </w:sdt>
          </w:p>
        </w:tc>
        <w:tc>
          <w:tcPr>
            <w:tcW w:w="5747" w:type="dxa"/>
            <w:tcBorders>
              <w:bottom w:val="single" w:sz="4" w:space="0" w:color="C24E21"/>
            </w:tcBorders>
            <w:shd w:val="clear" w:color="auto" w:fill="E1784F" w:themeFill="accent1"/>
            <w:vAlign w:val="center"/>
          </w:tcPr>
          <w:p w14:paraId="451AF0E3" w14:textId="56F629FF" w:rsidR="00724E48" w:rsidRDefault="00724E48" w:rsidP="00724E48">
            <w:pPr>
              <w:spacing w:before="40" w:after="40" w:line="288" w:lineRule="auto"/>
              <w:cnfStyle w:val="100000000000" w:firstRow="1" w:lastRow="0" w:firstColumn="0" w:lastColumn="0" w:oddVBand="0" w:evenVBand="0" w:oddHBand="0" w:evenHBand="0" w:firstRowFirstColumn="0" w:firstRowLastColumn="0" w:lastRowFirstColumn="0" w:lastRowLastColumn="0"/>
            </w:pPr>
            <w:r w:rsidRPr="00C7685B">
              <w:rPr>
                <w:b/>
                <w:bCs/>
                <w:i w:val="0"/>
                <w:iCs w:val="0"/>
                <w:color w:val="FFFFFF" w:themeColor="background1"/>
              </w:rPr>
              <w:t xml:space="preserve">Doel: </w:t>
            </w:r>
            <w:sdt>
              <w:sdtPr>
                <w:rPr>
                  <w:b/>
                  <w:bCs/>
                  <w:color w:val="FFFFFF" w:themeColor="background1"/>
                </w:rPr>
                <w:id w:val="-516845980"/>
                <w:placeholder>
                  <w:docPart w:val="9F7F7FD84CF247F79A61BBC632F0BD10"/>
                </w:placeholder>
                <w:showingPlcHdr/>
                <w:text w:multiLine="1"/>
              </w:sdtPr>
              <w:sdtEndPr/>
              <w:sdtContent>
                <w:r w:rsidRPr="00C7685B">
                  <w:rPr>
                    <w:rStyle w:val="Tekstvantijdelijkeaanduiding"/>
                    <w:b/>
                    <w:bCs/>
                    <w:i w:val="0"/>
                    <w:iCs w:val="0"/>
                    <w:color w:val="FFFFFF" w:themeColor="background1"/>
                  </w:rPr>
                  <w:t>Klik om tekst in te voeren.</w:t>
                </w:r>
              </w:sdtContent>
            </w:sdt>
          </w:p>
        </w:tc>
      </w:tr>
      <w:tr w:rsidR="00724E48" w:rsidRPr="008A78DB" w14:paraId="638A91FB" w14:textId="77777777" w:rsidTr="00514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gridSpan w:val="2"/>
            <w:tcBorders>
              <w:top w:val="single" w:sz="4" w:space="0" w:color="C24E21"/>
            </w:tcBorders>
            <w:vAlign w:val="center"/>
          </w:tcPr>
          <w:p w14:paraId="2017451F" w14:textId="18311CC6" w:rsidR="00724E48" w:rsidRPr="00724E48" w:rsidRDefault="00724E48" w:rsidP="00724E48">
            <w:pPr>
              <w:spacing w:before="40" w:after="40" w:line="288" w:lineRule="auto"/>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1428876445"/>
                <w:placeholder>
                  <w:docPart w:val="541CE9C0681A47969487EA026C0F9137"/>
                </w:placeholder>
                <w:comboBox>
                  <w:listItem w:displayText="1" w:value="1"/>
                  <w:listItem w:displayText="2" w:value="2"/>
                  <w:listItem w:displayText="3" w:value="3"/>
                  <w:listItem w:displayText="4" w:value="4"/>
                  <w:listItem w:displayText="5" w:value="5"/>
                  <w:listItem w:displayText="6" w:value="6"/>
                </w:comboBox>
              </w:sdtPr>
              <w:sdtEndPr/>
              <w:sdtContent>
                <w:r w:rsidRPr="00724E48">
                  <w:rPr>
                    <w:rFonts w:cstheme="minorHAnsi"/>
                    <w:b/>
                    <w:bCs/>
                    <w:i w:val="0"/>
                    <w:iCs w:val="0"/>
                    <w:color w:val="auto"/>
                    <w:szCs w:val="24"/>
                  </w:rPr>
                  <w:t>3</w:t>
                </w:r>
              </w:sdtContent>
            </w:sdt>
          </w:p>
        </w:tc>
        <w:sdt>
          <w:sdtPr>
            <w:id w:val="488604692"/>
            <w:placeholder>
              <w:docPart w:val="E78D1DD48F7D461BAA43BDD1725B87FD"/>
            </w:placeholder>
            <w:showingPlcHdr/>
            <w:text w:multiLine="1"/>
          </w:sdtPr>
          <w:sdtEndPr/>
          <w:sdtContent>
            <w:tc>
              <w:tcPr>
                <w:tcW w:w="5747" w:type="dxa"/>
                <w:tcBorders>
                  <w:top w:val="single" w:sz="4" w:space="0" w:color="C24E21"/>
                </w:tcBorders>
              </w:tcPr>
              <w:p w14:paraId="37C389CF" w14:textId="1CA8C10D" w:rsidR="00724E48" w:rsidRPr="0088352F" w:rsidRDefault="00724E48" w:rsidP="00724E48">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i/>
                    <w:iCs/>
                  </w:rPr>
                </w:pPr>
                <w:r w:rsidRPr="0088352F">
                  <w:rPr>
                    <w:rStyle w:val="Tekstvantijdelijkeaanduiding"/>
                  </w:rPr>
                  <w:t>Klik om tekst in te voeren.</w:t>
                </w:r>
              </w:p>
            </w:tc>
          </w:sdtContent>
        </w:sdt>
      </w:tr>
      <w:tr w:rsidR="0088352F" w:rsidRPr="008A78DB" w14:paraId="2970BEEE" w14:textId="77777777" w:rsidTr="00A334A8">
        <w:tc>
          <w:tcPr>
            <w:cnfStyle w:val="001000000000" w:firstRow="0" w:lastRow="0" w:firstColumn="1" w:lastColumn="0" w:oddVBand="0" w:evenVBand="0" w:oddHBand="0" w:evenHBand="0" w:firstRowFirstColumn="0" w:firstRowLastColumn="0" w:lastRowFirstColumn="0" w:lastRowLastColumn="0"/>
            <w:tcW w:w="3313" w:type="dxa"/>
            <w:gridSpan w:val="2"/>
          </w:tcPr>
          <w:p w14:paraId="560F2479" w14:textId="0FC58C66" w:rsidR="0088352F" w:rsidRPr="00724E48" w:rsidRDefault="0088352F" w:rsidP="006E3286">
            <w:pPr>
              <w:spacing w:before="40" w:after="40" w:line="288" w:lineRule="auto"/>
              <w:rPr>
                <w:rFonts w:cstheme="minorHAnsi"/>
                <w:b/>
                <w:bCs/>
                <w:i w:val="0"/>
                <w:iCs w:val="0"/>
                <w:szCs w:val="24"/>
              </w:rPr>
            </w:pPr>
            <w:r w:rsidRPr="00724E48">
              <w:rPr>
                <w:rFonts w:cstheme="minorHAnsi"/>
                <w:b/>
                <w:bCs/>
                <w:i w:val="0"/>
                <w:iCs w:val="0"/>
                <w:szCs w:val="24"/>
              </w:rPr>
              <w:t>Procesbeschrijving</w:t>
            </w:r>
          </w:p>
        </w:tc>
        <w:sdt>
          <w:sdtPr>
            <w:id w:val="1982186341"/>
            <w:placeholder>
              <w:docPart w:val="FD7D7C3C6D0941FA82E374C3E8AB0087"/>
            </w:placeholder>
            <w:showingPlcHdr/>
            <w:text w:multiLine="1"/>
          </w:sdtPr>
          <w:sdtEndPr/>
          <w:sdtContent>
            <w:tc>
              <w:tcPr>
                <w:tcW w:w="5747" w:type="dxa"/>
              </w:tcPr>
              <w:p w14:paraId="1DF70B14" w14:textId="369D236F" w:rsidR="0088352F" w:rsidRPr="008A78DB" w:rsidRDefault="0088352F" w:rsidP="006E3286">
                <w:pPr>
                  <w:spacing w:before="40" w:after="40" w:line="288" w:lineRule="auto"/>
                  <w:cnfStyle w:val="000000000000" w:firstRow="0" w:lastRow="0" w:firstColumn="0" w:lastColumn="0" w:oddVBand="0" w:evenVBand="0" w:oddHBand="0" w:evenHBand="0" w:firstRowFirstColumn="0" w:firstRowLastColumn="0" w:lastRowFirstColumn="0" w:lastRowLastColumn="0"/>
                  <w:rPr>
                    <w:rFonts w:cstheme="minorHAnsi"/>
                  </w:rPr>
                </w:pPr>
                <w:r w:rsidRPr="00F96C47">
                  <w:rPr>
                    <w:rStyle w:val="Tekstvantijdelijkeaanduiding"/>
                  </w:rPr>
                  <w:t>Klik om tekst in te voeren.</w:t>
                </w:r>
              </w:p>
            </w:tc>
          </w:sdtContent>
        </w:sdt>
      </w:tr>
      <w:tr w:rsidR="0088352F" w:rsidRPr="008A78DB" w14:paraId="5C4E47FF" w14:textId="77777777" w:rsidTr="00A334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gridSpan w:val="2"/>
          </w:tcPr>
          <w:p w14:paraId="655980EF" w14:textId="77777777" w:rsidR="0088352F" w:rsidRPr="00724E48" w:rsidRDefault="0088352F" w:rsidP="006E3286">
            <w:pPr>
              <w:spacing w:before="40" w:after="40" w:line="288" w:lineRule="auto"/>
              <w:rPr>
                <w:rFonts w:cstheme="minorHAnsi"/>
                <w:b/>
                <w:bCs/>
                <w:i w:val="0"/>
                <w:iCs w:val="0"/>
                <w:szCs w:val="24"/>
              </w:rPr>
            </w:pPr>
            <w:r w:rsidRPr="00724E48">
              <w:rPr>
                <w:rFonts w:cstheme="minorHAnsi"/>
                <w:b/>
                <w:bCs/>
                <w:i w:val="0"/>
                <w:iCs w:val="0"/>
                <w:szCs w:val="24"/>
              </w:rPr>
              <w:t>Bijzonderheden</w:t>
            </w:r>
          </w:p>
        </w:tc>
        <w:sdt>
          <w:sdtPr>
            <w:id w:val="-97191203"/>
            <w:placeholder>
              <w:docPart w:val="973BCD48B20540F189358994743CE548"/>
            </w:placeholder>
            <w:showingPlcHdr/>
            <w:text w:multiLine="1"/>
          </w:sdtPr>
          <w:sdtEndPr/>
          <w:sdtContent>
            <w:tc>
              <w:tcPr>
                <w:tcW w:w="5747" w:type="dxa"/>
              </w:tcPr>
              <w:p w14:paraId="35B42DD0" w14:textId="34E61ADF" w:rsidR="0088352F" w:rsidRPr="008A78DB"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rPr>
                </w:pPr>
                <w:r w:rsidRPr="00F96C47">
                  <w:rPr>
                    <w:rStyle w:val="Tekstvantijdelijkeaanduiding"/>
                  </w:rPr>
                  <w:t>Klik om tekst in te voeren.</w:t>
                </w:r>
              </w:p>
            </w:tc>
          </w:sdtContent>
        </w:sdt>
      </w:tr>
      <w:tr w:rsidR="0088352F" w:rsidRPr="008A78DB" w14:paraId="2638DEFD" w14:textId="77777777" w:rsidTr="00A334A8">
        <w:tc>
          <w:tcPr>
            <w:cnfStyle w:val="001000000000" w:firstRow="0" w:lastRow="0" w:firstColumn="1" w:lastColumn="0" w:oddVBand="0" w:evenVBand="0" w:oddHBand="0" w:evenHBand="0" w:firstRowFirstColumn="0" w:firstRowLastColumn="0" w:lastRowFirstColumn="0" w:lastRowLastColumn="0"/>
            <w:tcW w:w="3313" w:type="dxa"/>
            <w:gridSpan w:val="2"/>
          </w:tcPr>
          <w:p w14:paraId="422CEDC2" w14:textId="77777777" w:rsidR="0088352F" w:rsidRPr="00724E48" w:rsidRDefault="0088352F" w:rsidP="006E3286">
            <w:pPr>
              <w:spacing w:before="40" w:after="40" w:line="288" w:lineRule="auto"/>
              <w:rPr>
                <w:rFonts w:cstheme="minorHAnsi"/>
                <w:b/>
                <w:bCs/>
                <w:i w:val="0"/>
                <w:iCs w:val="0"/>
                <w:szCs w:val="24"/>
              </w:rPr>
            </w:pPr>
            <w:r w:rsidRPr="00724E48">
              <w:rPr>
                <w:rFonts w:cstheme="minorHAnsi"/>
                <w:b/>
                <w:bCs/>
                <w:i w:val="0"/>
                <w:iCs w:val="0"/>
                <w:szCs w:val="24"/>
              </w:rPr>
              <w:t>Problemen</w:t>
            </w:r>
          </w:p>
        </w:tc>
        <w:sdt>
          <w:sdtPr>
            <w:id w:val="-1537814432"/>
            <w:placeholder>
              <w:docPart w:val="6FE02B09BE3244CBA676DF65A8107BD9"/>
            </w:placeholder>
            <w:showingPlcHdr/>
            <w:text w:multiLine="1"/>
          </w:sdtPr>
          <w:sdtEndPr/>
          <w:sdtContent>
            <w:tc>
              <w:tcPr>
                <w:tcW w:w="5747" w:type="dxa"/>
              </w:tcPr>
              <w:p w14:paraId="50AA0970" w14:textId="2F242D00" w:rsidR="0088352F" w:rsidRPr="008A78DB" w:rsidRDefault="0088352F" w:rsidP="006E3286">
                <w:pPr>
                  <w:spacing w:before="40" w:after="40" w:line="288" w:lineRule="auto"/>
                  <w:cnfStyle w:val="000000000000" w:firstRow="0" w:lastRow="0" w:firstColumn="0" w:lastColumn="0" w:oddVBand="0" w:evenVBand="0" w:oddHBand="0" w:evenHBand="0" w:firstRowFirstColumn="0" w:firstRowLastColumn="0" w:lastRowFirstColumn="0" w:lastRowLastColumn="0"/>
                  <w:rPr>
                    <w:rFonts w:cstheme="minorHAnsi"/>
                  </w:rPr>
                </w:pPr>
                <w:r w:rsidRPr="00F96C47">
                  <w:rPr>
                    <w:rStyle w:val="Tekstvantijdelijkeaanduiding"/>
                  </w:rPr>
                  <w:t>Klik om tekst in te voeren.</w:t>
                </w:r>
              </w:p>
            </w:tc>
          </w:sdtContent>
        </w:sdt>
      </w:tr>
      <w:tr w:rsidR="0088352F" w:rsidRPr="008A78DB" w14:paraId="1C04CDD3"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3" w:type="dxa"/>
            <w:gridSpan w:val="2"/>
            <w:tcBorders>
              <w:bottom w:val="single" w:sz="4" w:space="0" w:color="C24E21"/>
            </w:tcBorders>
          </w:tcPr>
          <w:p w14:paraId="2B95EE0D" w14:textId="581217C2" w:rsidR="0088352F" w:rsidRPr="00724E48" w:rsidRDefault="0088352F" w:rsidP="006E3286">
            <w:pPr>
              <w:spacing w:before="40" w:after="40" w:line="288" w:lineRule="auto"/>
              <w:rPr>
                <w:rFonts w:cstheme="minorHAnsi"/>
                <w:b/>
                <w:bCs/>
                <w:szCs w:val="24"/>
              </w:rPr>
            </w:pPr>
            <w:r w:rsidRPr="00724E48">
              <w:rPr>
                <w:rFonts w:cstheme="minorHAnsi"/>
                <w:b/>
                <w:bCs/>
                <w:i w:val="0"/>
                <w:iCs w:val="0"/>
                <w:szCs w:val="24"/>
              </w:rPr>
              <w:t>Resultaten tussenevaluatie</w:t>
            </w:r>
          </w:p>
        </w:tc>
        <w:sdt>
          <w:sdtPr>
            <w:id w:val="1000073600"/>
            <w:placeholder>
              <w:docPart w:val="F52BC3959F21434280704727DE43F1D9"/>
            </w:placeholder>
            <w:showingPlcHdr/>
            <w:text w:multiLine="1"/>
          </w:sdtPr>
          <w:sdtEndPr/>
          <w:sdtContent>
            <w:tc>
              <w:tcPr>
                <w:tcW w:w="5747" w:type="dxa"/>
                <w:tcBorders>
                  <w:bottom w:val="single" w:sz="4" w:space="0" w:color="C24E21"/>
                </w:tcBorders>
              </w:tcPr>
              <w:p w14:paraId="31DA3A8C" w14:textId="1868BB97" w:rsidR="0088352F" w:rsidRPr="008A78DB" w:rsidRDefault="0088352F" w:rsidP="006E3286">
                <w:pPr>
                  <w:spacing w:before="40" w:after="40" w:line="288" w:lineRule="auto"/>
                  <w:cnfStyle w:val="000000100000" w:firstRow="0" w:lastRow="0" w:firstColumn="0" w:lastColumn="0" w:oddVBand="0" w:evenVBand="0" w:oddHBand="1" w:evenHBand="0" w:firstRowFirstColumn="0" w:firstRowLastColumn="0" w:lastRowFirstColumn="0" w:lastRowLastColumn="0"/>
                  <w:rPr>
                    <w:rFonts w:cstheme="minorHAnsi"/>
                  </w:rPr>
                </w:pPr>
                <w:r w:rsidRPr="00F96C47">
                  <w:rPr>
                    <w:rStyle w:val="Tekstvantijdelijkeaanduiding"/>
                  </w:rPr>
                  <w:t>Klik om tekst in te voeren.</w:t>
                </w:r>
              </w:p>
            </w:tc>
          </w:sdtContent>
        </w:sdt>
      </w:tr>
      <w:tr w:rsidR="00724E48" w14:paraId="27236CEA" w14:textId="77777777" w:rsidTr="009B6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rPr>
              <w:b/>
              <w:bCs/>
              <w:color w:val="FFFFFF" w:themeColor="background1"/>
            </w:rPr>
            <w:id w:val="655269489"/>
            <w:placeholder>
              <w:docPart w:val="C9C7428CB6324507844335FEBB3CBA9C"/>
            </w:placeholder>
            <w:showingPlcHdr/>
            <w:text w:multiLine="1"/>
          </w:sdtPr>
          <w:sdtEndPr/>
          <w:sdtContent>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75563AD3" w14:textId="54D811DA" w:rsidR="00724E48" w:rsidRPr="00CA3FA9" w:rsidRDefault="00724E48" w:rsidP="00724E48">
                <w:pPr>
                  <w:spacing w:before="40" w:after="40" w:line="288" w:lineRule="auto"/>
                  <w:rPr>
                    <w:rFonts w:cstheme="minorHAnsi"/>
                    <w:b/>
                    <w:bCs/>
                    <w:i w:val="0"/>
                    <w:iCs w:val="0"/>
                    <w:color w:val="FFFFFF" w:themeColor="background1"/>
                    <w:szCs w:val="24"/>
                  </w:rPr>
                </w:pPr>
                <w:r w:rsidRPr="00CA3FA9">
                  <w:rPr>
                    <w:rStyle w:val="Tekstvantijdelijkeaanduiding"/>
                    <w:b/>
                    <w:bCs/>
                    <w:i w:val="0"/>
                    <w:iCs w:val="0"/>
                    <w:color w:val="FFFFFF" w:themeColor="background1"/>
                  </w:rPr>
                  <w:t>Klik om tekst in te voeren.</w:t>
                </w:r>
              </w:p>
            </w:tc>
          </w:sdtContent>
        </w:sdt>
        <w:tc>
          <w:tcPr>
            <w:tcW w:w="5761" w:type="dxa"/>
            <w:gridSpan w:val="2"/>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081BA206" w14:textId="4E3D29C3" w:rsidR="00724E48" w:rsidRPr="00CA3FA9" w:rsidRDefault="00724E48" w:rsidP="00724E48">
            <w:pPr>
              <w:spacing w:before="40" w:after="40" w:line="288" w:lineRule="auto"/>
              <w:cnfStyle w:val="000000000000" w:firstRow="0" w:lastRow="0" w:firstColumn="0" w:lastColumn="0" w:oddVBand="0" w:evenVBand="0" w:oddHBand="0" w:evenHBand="0" w:firstRowFirstColumn="0" w:firstRowLastColumn="0" w:lastRowFirstColumn="0" w:lastRowLastColumn="0"/>
              <w:rPr>
                <w:b/>
                <w:bCs/>
                <w:i/>
                <w:iCs/>
                <w:color w:val="FFFFFF" w:themeColor="background1"/>
              </w:rPr>
            </w:pPr>
            <w:r w:rsidRPr="00C7685B">
              <w:rPr>
                <w:b/>
                <w:bCs/>
                <w:color w:val="FFFFFF" w:themeColor="background1"/>
              </w:rPr>
              <w:t xml:space="preserve">Doel: </w:t>
            </w:r>
            <w:sdt>
              <w:sdtPr>
                <w:rPr>
                  <w:b/>
                  <w:bCs/>
                  <w:color w:val="FFFFFF" w:themeColor="background1"/>
                </w:rPr>
                <w:id w:val="1703901627"/>
                <w:placeholder>
                  <w:docPart w:val="C286671522404FB8B1062F1CCACF1C8B"/>
                </w:placeholder>
                <w:showingPlcHdr/>
                <w:text w:multiLine="1"/>
              </w:sdtPr>
              <w:sdtEndPr/>
              <w:sdtContent>
                <w:r w:rsidRPr="00C7685B">
                  <w:rPr>
                    <w:rStyle w:val="Tekstvantijdelijkeaanduiding"/>
                    <w:b/>
                    <w:bCs/>
                    <w:color w:val="FFFFFF" w:themeColor="background1"/>
                  </w:rPr>
                  <w:t>Klik om tekst in te voeren.</w:t>
                </w:r>
              </w:sdtContent>
            </w:sdt>
          </w:p>
        </w:tc>
      </w:tr>
      <w:sdt>
        <w:sdtPr>
          <w:rPr>
            <w:rFonts w:eastAsiaTheme="minorHAnsi" w:cstheme="minorHAnsi"/>
            <w:b/>
            <w:bCs/>
            <w:i w:val="0"/>
            <w:iCs w:val="0"/>
            <w:szCs w:val="24"/>
          </w:rPr>
          <w:id w:val="-2015288494"/>
          <w15:repeatingSection/>
        </w:sdtPr>
        <w:sdtEndPr>
          <w:rPr>
            <w:b w:val="0"/>
            <w:bCs w:val="0"/>
          </w:rPr>
        </w:sdtEndPr>
        <w:sdtContent>
          <w:sdt>
            <w:sdtPr>
              <w:rPr>
                <w:rFonts w:eastAsiaTheme="minorHAnsi" w:cstheme="minorHAnsi"/>
                <w:b/>
                <w:bCs/>
                <w:i w:val="0"/>
                <w:iCs w:val="0"/>
                <w:szCs w:val="24"/>
              </w:rPr>
              <w:id w:val="1567529336"/>
              <w:placeholder>
                <w:docPart w:val="4C8633446E0F430E87DD47A6FFE3F3A4"/>
              </w:placeholder>
              <w15:repeatingSectionItem/>
            </w:sdtPr>
            <w:sdtEndPr>
              <w:rPr>
                <w:b w:val="0"/>
                <w:bCs w:val="0"/>
              </w:rPr>
            </w:sdtEndPr>
            <w:sdtContent>
              <w:tr w:rsidR="00CA3FA9" w:rsidRPr="00A334A8" w14:paraId="220F1599" w14:textId="77777777" w:rsidTr="009B65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tcPr>
                  <w:p w14:paraId="355274F5" w14:textId="77777777" w:rsidR="00CA3FA9" w:rsidRPr="00A334A8" w:rsidRDefault="00CA3FA9" w:rsidP="00770F6C">
                    <w:pPr>
                      <w:spacing w:before="40" w:after="40"/>
                      <w:rPr>
                        <w:rFonts w:cstheme="minorHAnsi"/>
                        <w:b/>
                        <w:bCs/>
                        <w:i w:val="0"/>
                        <w:iCs w:val="0"/>
                        <w:szCs w:val="24"/>
                      </w:rPr>
                    </w:pPr>
                  </w:p>
                </w:tc>
                <w:tc>
                  <w:tcPr>
                    <w:tcW w:w="5761" w:type="dxa"/>
                    <w:gridSpan w:val="2"/>
                    <w:tcBorders>
                      <w:top w:val="single" w:sz="4" w:space="0" w:color="C24E21"/>
                      <w:left w:val="single" w:sz="4" w:space="0" w:color="C24E21"/>
                      <w:bottom w:val="single" w:sz="4" w:space="0" w:color="C24E21"/>
                      <w:right w:val="single" w:sz="4" w:space="0" w:color="C24E21"/>
                    </w:tcBorders>
                  </w:tcPr>
                  <w:p w14:paraId="375DBC57" w14:textId="77777777" w:rsidR="00CA3FA9" w:rsidRPr="00A334A8" w:rsidRDefault="00CA3FA9" w:rsidP="00C60B6E">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tc>
              </w:tr>
            </w:sdtContent>
          </w:sdt>
        </w:sdtContent>
      </w:sdt>
    </w:tbl>
    <w:p w14:paraId="7F186350" w14:textId="77777777" w:rsidR="00770F6C" w:rsidRDefault="00770F6C" w:rsidP="00770F6C"/>
    <w:tbl>
      <w:tblPr>
        <w:tblStyle w:val="Onopgemaaktetabel5"/>
        <w:tblW w:w="0" w:type="auto"/>
        <w:tblLook w:val="04A0" w:firstRow="1" w:lastRow="0" w:firstColumn="1" w:lastColumn="0" w:noHBand="0" w:noVBand="1"/>
      </w:tblPr>
      <w:tblGrid>
        <w:gridCol w:w="3299"/>
        <w:gridCol w:w="5761"/>
      </w:tblGrid>
      <w:tr w:rsidR="00724E48" w14:paraId="18FC2461" w14:textId="77777777" w:rsidTr="009B65A8">
        <w:trPr>
          <w:cnfStyle w:val="100000000000" w:firstRow="1" w:lastRow="0" w:firstColumn="0" w:lastColumn="0" w:oddVBand="0" w:evenVBand="0" w:oddHBand="0" w:evenHBand="0" w:firstRowFirstColumn="0" w:firstRowLastColumn="0" w:lastRowFirstColumn="0" w:lastRowLastColumn="0"/>
        </w:trPr>
        <w:sdt>
          <w:sdtPr>
            <w:rPr>
              <w:b/>
              <w:bCs/>
              <w:color w:val="FFFFFF" w:themeColor="background1"/>
            </w:rPr>
            <w:id w:val="-172025894"/>
            <w:placeholder>
              <w:docPart w:val="E67BF48CDD794C0A85186A875869C40E"/>
            </w:placeholder>
            <w:showingPlcHdr/>
            <w:text w:multiLine="1"/>
          </w:sdtPr>
          <w:sdtEndPr/>
          <w:sdtContent>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65A6E248" w14:textId="77777777" w:rsidR="00724E48" w:rsidRPr="00CA3FA9" w:rsidRDefault="00724E48" w:rsidP="00724E48">
                <w:pPr>
                  <w:spacing w:before="40" w:after="40" w:line="288" w:lineRule="auto"/>
                  <w:rPr>
                    <w:rFonts w:cstheme="minorHAnsi"/>
                    <w:b/>
                    <w:bCs/>
                    <w:i w:val="0"/>
                    <w:iCs w:val="0"/>
                    <w:color w:val="FFFFFF" w:themeColor="background1"/>
                    <w:szCs w:val="24"/>
                  </w:rPr>
                </w:pPr>
                <w:r w:rsidRPr="00CA3FA9">
                  <w:rPr>
                    <w:rStyle w:val="Tekstvantijdelijkeaanduiding"/>
                    <w:b/>
                    <w:bCs/>
                    <w:i w:val="0"/>
                    <w:iCs w:val="0"/>
                    <w:color w:val="FFFFFF" w:themeColor="background1"/>
                  </w:rPr>
                  <w:t>Klik om tekst in te voeren.</w:t>
                </w:r>
              </w:p>
            </w:tc>
          </w:sdtContent>
        </w:sdt>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4E43C57D" w14:textId="064174BE" w:rsidR="00724E48" w:rsidRPr="00CA3FA9" w:rsidRDefault="00724E48" w:rsidP="00724E48">
            <w:pPr>
              <w:spacing w:before="40" w:after="40" w:line="288" w:lineRule="auto"/>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C7685B">
              <w:rPr>
                <w:b/>
                <w:bCs/>
                <w:i w:val="0"/>
                <w:iCs w:val="0"/>
                <w:color w:val="FFFFFF" w:themeColor="background1"/>
              </w:rPr>
              <w:t xml:space="preserve">Doel: </w:t>
            </w:r>
            <w:sdt>
              <w:sdtPr>
                <w:rPr>
                  <w:b/>
                  <w:bCs/>
                  <w:color w:val="FFFFFF" w:themeColor="background1"/>
                </w:rPr>
                <w:id w:val="1445261693"/>
                <w:placeholder>
                  <w:docPart w:val="198CA56F675346E190305DC181F8FB8A"/>
                </w:placeholder>
                <w:showingPlcHdr/>
                <w:text w:multiLine="1"/>
              </w:sdtPr>
              <w:sdtEndPr/>
              <w:sdtContent>
                <w:r w:rsidRPr="00C7685B">
                  <w:rPr>
                    <w:rStyle w:val="Tekstvantijdelijkeaanduiding"/>
                    <w:b/>
                    <w:bCs/>
                    <w:i w:val="0"/>
                    <w:iCs w:val="0"/>
                    <w:color w:val="FFFFFF" w:themeColor="background1"/>
                  </w:rPr>
                  <w:t>Klik om tekst in te voeren.</w:t>
                </w:r>
              </w:sdtContent>
            </w:sdt>
          </w:p>
        </w:tc>
      </w:tr>
      <w:sdt>
        <w:sdtPr>
          <w:rPr>
            <w:rFonts w:eastAsiaTheme="minorHAnsi" w:cstheme="minorHAnsi"/>
            <w:b/>
            <w:bCs/>
            <w:i w:val="0"/>
            <w:iCs w:val="0"/>
            <w:szCs w:val="24"/>
          </w:rPr>
          <w:id w:val="1137762633"/>
          <w15:repeatingSection/>
        </w:sdtPr>
        <w:sdtEndPr>
          <w:rPr>
            <w:b w:val="0"/>
            <w:bCs w:val="0"/>
          </w:rPr>
        </w:sdtEndPr>
        <w:sdtContent>
          <w:sdt>
            <w:sdtPr>
              <w:rPr>
                <w:rFonts w:eastAsiaTheme="minorHAnsi" w:cstheme="minorHAnsi"/>
                <w:b/>
                <w:bCs/>
                <w:i w:val="0"/>
                <w:iCs w:val="0"/>
                <w:szCs w:val="24"/>
              </w:rPr>
              <w:id w:val="542650617"/>
              <w:placeholder>
                <w:docPart w:val="0EA2D097830E4934B55C5FA389A3E63A"/>
              </w:placeholder>
              <w15:repeatingSectionItem/>
            </w:sdtPr>
            <w:sdtEndPr>
              <w:rPr>
                <w:b w:val="0"/>
                <w:bCs w:val="0"/>
              </w:rPr>
            </w:sdtEndPr>
            <w:sdtContent>
              <w:tr w:rsidR="00770F6C" w:rsidRPr="00A334A8" w14:paraId="054825C9"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tcPr>
                  <w:p w14:paraId="1C0C5A28" w14:textId="77777777" w:rsidR="00770F6C" w:rsidRPr="00A334A8" w:rsidRDefault="00770F6C" w:rsidP="00C60B6E">
                    <w:pPr>
                      <w:spacing w:before="40" w:after="40"/>
                      <w:rPr>
                        <w:rFonts w:cstheme="minorHAnsi"/>
                        <w:b/>
                        <w:bCs/>
                        <w:i w:val="0"/>
                        <w:iCs w:val="0"/>
                        <w:szCs w:val="24"/>
                      </w:rPr>
                    </w:pPr>
                  </w:p>
                </w:tc>
                <w:tc>
                  <w:tcPr>
                    <w:tcW w:w="5761" w:type="dxa"/>
                    <w:tcBorders>
                      <w:top w:val="single" w:sz="4" w:space="0" w:color="C24E21"/>
                      <w:left w:val="single" w:sz="4" w:space="0" w:color="C24E21"/>
                      <w:bottom w:val="single" w:sz="4" w:space="0" w:color="C24E21"/>
                      <w:right w:val="single" w:sz="4" w:space="0" w:color="C24E21"/>
                    </w:tcBorders>
                  </w:tcPr>
                  <w:p w14:paraId="20EB7DDC" w14:textId="77777777" w:rsidR="00770F6C" w:rsidRPr="00A334A8" w:rsidRDefault="00770F6C" w:rsidP="00C60B6E">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tc>
              </w:tr>
            </w:sdtContent>
          </w:sdt>
        </w:sdtContent>
      </w:sdt>
    </w:tbl>
    <w:p w14:paraId="3BDE40B9" w14:textId="77777777" w:rsidR="00770F6C" w:rsidRDefault="00770F6C" w:rsidP="00770F6C"/>
    <w:p w14:paraId="34DA766F" w14:textId="07113131" w:rsidR="00FC5272" w:rsidRDefault="00FC5272">
      <w:pPr>
        <w:spacing w:after="160" w:line="259" w:lineRule="auto"/>
        <w:rPr>
          <w:b/>
          <w:bCs/>
        </w:rPr>
      </w:pPr>
      <w:r>
        <w:rPr>
          <w:b/>
          <w:bCs/>
        </w:rPr>
        <w:br w:type="page"/>
      </w:r>
    </w:p>
    <w:p w14:paraId="18A0C8C8" w14:textId="52EC89CB" w:rsidR="000A09A6" w:rsidRDefault="0077380C" w:rsidP="00A334A8">
      <w:pPr>
        <w:pStyle w:val="Kop1"/>
        <w:ind w:left="1418" w:hanging="1418"/>
      </w:pPr>
      <w:bookmarkStart w:id="12" w:name="_Toc177999186"/>
      <w:r>
        <w:lastRenderedPageBreak/>
        <w:t xml:space="preserve">Stap </w:t>
      </w:r>
      <w:r w:rsidR="0092757D">
        <w:t>9</w:t>
      </w:r>
      <w:r>
        <w:t>:</w:t>
      </w:r>
      <w:r w:rsidR="00C0120B">
        <w:t xml:space="preserve"> </w:t>
      </w:r>
      <w:r w:rsidR="00D75BEA">
        <w:t xml:space="preserve">Jaarlijkse </w:t>
      </w:r>
      <w:r w:rsidR="00F12565">
        <w:t>e</w:t>
      </w:r>
      <w:r w:rsidR="00293543">
        <w:t>valuatie</w:t>
      </w:r>
      <w:r w:rsidR="00DF2B4F">
        <w:t xml:space="preserve"> en</w:t>
      </w:r>
      <w:r>
        <w:t xml:space="preserve"> bijstellen</w:t>
      </w:r>
      <w:r w:rsidR="00977F3D">
        <w:t xml:space="preserve"> plan</w:t>
      </w:r>
      <w:bookmarkEnd w:id="12"/>
      <w:r>
        <w:t xml:space="preserve"> </w:t>
      </w:r>
    </w:p>
    <w:p w14:paraId="6A60125B" w14:textId="3B373F3F" w:rsidR="00A334A8" w:rsidRDefault="006E3286" w:rsidP="00DF2B4F">
      <w:pPr>
        <w:rPr>
          <w:i/>
          <w:iCs/>
        </w:rPr>
      </w:pPr>
      <w:r>
        <w:rPr>
          <w:i/>
          <w:iCs/>
          <w:noProof/>
        </w:rPr>
        <mc:AlternateContent>
          <mc:Choice Requires="wps">
            <w:drawing>
              <wp:anchor distT="0" distB="0" distL="114300" distR="114300" simplePos="0" relativeHeight="251658253" behindDoc="1" locked="0" layoutInCell="1" allowOverlap="1" wp14:anchorId="5C542AF5" wp14:editId="13943960">
                <wp:simplePos x="0" y="0"/>
                <wp:positionH relativeFrom="margin">
                  <wp:align>right</wp:align>
                </wp:positionH>
                <wp:positionV relativeFrom="paragraph">
                  <wp:posOffset>217805</wp:posOffset>
                </wp:positionV>
                <wp:extent cx="5734050" cy="4217670"/>
                <wp:effectExtent l="0" t="0" r="19050" b="11430"/>
                <wp:wrapTopAndBottom/>
                <wp:docPr id="1736908711" name="Rechthoek: afgeronde hoeken 3"/>
                <wp:cNvGraphicFramePr/>
                <a:graphic xmlns:a="http://schemas.openxmlformats.org/drawingml/2006/main">
                  <a:graphicData uri="http://schemas.microsoft.com/office/word/2010/wordprocessingShape">
                    <wps:wsp>
                      <wps:cNvSpPr/>
                      <wps:spPr>
                        <a:xfrm>
                          <a:off x="0" y="0"/>
                          <a:ext cx="5734050" cy="4217773"/>
                        </a:xfrm>
                        <a:prstGeom prst="roundRect">
                          <a:avLst>
                            <a:gd name="adj" fmla="val 7275"/>
                          </a:avLst>
                        </a:prstGeom>
                        <a:solidFill>
                          <a:schemeClr val="accent1">
                            <a:alpha val="30000"/>
                          </a:schemeClr>
                        </a:solidFill>
                        <a:ln w="12700">
                          <a:solidFill>
                            <a:srgbClr val="C24E2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606F37" w14:textId="77777777" w:rsidR="00A334A8" w:rsidRDefault="00A334A8" w:rsidP="00A334A8">
                            <w:r>
                              <w:t xml:space="preserve">Met de uitkomsten die beschreven staan onder stap 8 (uitvoering plan en tussentijdse evaluatie) is het goed om met elkaar in gesprek te gaan. Probeer dit gesprek met de hele werkgroep van dit dyslexiebeleidsplan te voeren, samen met een of meerdere betrokkenen van het bestuur / de directie. </w:t>
                            </w:r>
                          </w:p>
                          <w:p w14:paraId="1297759D" w14:textId="77777777" w:rsidR="00A334A8" w:rsidRDefault="00A334A8" w:rsidP="00A334A8"/>
                          <w:p w14:paraId="5787B956" w14:textId="77777777" w:rsidR="00A334A8" w:rsidRDefault="00A334A8" w:rsidP="00A334A8">
                            <w:r>
                              <w:t>Ga na of het activiteitenplan is uitgevoerd zoals is afgesproken. Zijn alle activiteiten volgens plan uitgevoerd: binnen de planning en budget en door de juiste personen? Welke activiteiten zijn nog niet behaald? Welke activiteiten of doelen hebben aanpassingen nodig?</w:t>
                            </w:r>
                          </w:p>
                          <w:p w14:paraId="0CDE0604" w14:textId="77777777" w:rsidR="00A334A8" w:rsidRDefault="00A334A8" w:rsidP="00A334A8"/>
                          <w:p w14:paraId="5EB9499C" w14:textId="31A1990D" w:rsidR="00A334A8" w:rsidRPr="0056783E" w:rsidRDefault="00A334A8" w:rsidP="00A334A8">
                            <w:r>
                              <w:t xml:space="preserve">Stel samen vast wat er precies aangepast moet worden en leg dat in onderstaand schema met elkaar vast. Spreek daarbij ook af welke zaken vastgelegd moeten worden in het dyslexieprotocol/ondersteuningsprofiel/schoolgids waar het gaat om het ondersteuningsaanbod. Door deze zaken vast te leggen in een (dyslexie)protocol kun je zaken die goed zijn gegaan en die je wil behouden, goed borgen. </w:t>
                            </w:r>
                          </w:p>
                        </w:txbxContent>
                      </wps:txbx>
                      <wps:bodyPr rot="0" spcFirstLastPara="0" vertOverflow="overflow" horzOverflow="overflow" vert="horz" wrap="square" lIns="108000" tIns="45720" rIns="10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42AF5" id="_x0000_s1039" style="position:absolute;margin-left:400.3pt;margin-top:17.15pt;width:451.5pt;height:332.1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" fillcolor="#e1784f [3204]" strokecolor="#c24e21" strokeweight="1pt">
                <v:fill opacity="19789f"/>
                <v:stroke joinstyle="miter"/>
                <v:textbox inset="3mm,,3mm">
                  <w:txbxContent>
                    <w:p w14:paraId="54606F37" w14:textId="77777777" w:rsidR="00A334A8" w:rsidRDefault="00A334A8" w:rsidP="00A334A8">
                      <w:r>
                        <w:t xml:space="preserve">Met de uitkomsten die beschreven staan onder stap 8 (uitvoering plan en tussentijdse evaluatie) is het goed om met elkaar in gesprek te gaan. Probeer dit gesprek met de hele werkgroep van dit dyslexiebeleidsplan te voeren, samen met een of meerdere betrokkenen van het bestuur / de directie. </w:t>
                      </w:r>
                    </w:p>
                    <w:p w14:paraId="1297759D" w14:textId="77777777" w:rsidR="00A334A8" w:rsidRDefault="00A334A8" w:rsidP="00A334A8"/>
                    <w:p w14:paraId="5787B956" w14:textId="77777777" w:rsidR="00A334A8" w:rsidRDefault="00A334A8" w:rsidP="00A334A8">
                      <w:r>
                        <w:t>Ga na of het activiteitenplan is uitgevoerd zoals is afgesproken. Zijn alle activiteiten volgens plan uitgevoerd: binnen de planning en budget en door de juiste personen? Welke activiteiten zijn nog niet behaald? Welke activiteiten of doelen hebben aanpassingen nodig?</w:t>
                      </w:r>
                    </w:p>
                    <w:p w14:paraId="0CDE0604" w14:textId="77777777" w:rsidR="00A334A8" w:rsidRDefault="00A334A8" w:rsidP="00A334A8"/>
                    <w:p w14:paraId="5EB9499C" w14:textId="31A1990D" w:rsidR="00A334A8" w:rsidRPr="0056783E" w:rsidRDefault="00A334A8" w:rsidP="00A334A8">
                      <w:r>
                        <w:t xml:space="preserve">Stel samen vast wat er precies aangepast moet worden en leg dat in onderstaand schema met elkaar vast. Spreek daarbij ook af welke zaken vastgelegd moeten worden in het dyslexieprotocol/ondersteuningsprofiel/schoolgids waar het gaat om het ondersteuningsaanbod. Door deze zaken vast te leggen in een (dyslexie)protocol kun je zaken die goed zijn gegaan en die je wil behouden, goed borgen. </w:t>
                      </w:r>
                    </w:p>
                  </w:txbxContent>
                </v:textbox>
                <w10:wrap type="topAndBottom" anchorx="margin"/>
              </v:roundrect>
            </w:pict>
          </mc:Fallback>
        </mc:AlternateContent>
      </w:r>
    </w:p>
    <w:p w14:paraId="3A887F3B" w14:textId="77777777" w:rsidR="00313FC0" w:rsidRDefault="00313FC0" w:rsidP="00DF2B4F"/>
    <w:p w14:paraId="723508D2" w14:textId="77777777" w:rsidR="00A334A8" w:rsidRDefault="00A334A8">
      <w:pPr>
        <w:spacing w:after="160" w:line="259" w:lineRule="auto"/>
        <w:rPr>
          <w:rFonts w:eastAsiaTheme="majorEastAsia" w:cstheme="majorBidi"/>
          <w:bCs/>
          <w:i/>
          <w:iCs/>
          <w:color w:val="5A5A5A" w:themeColor="text1" w:themeTint="BF"/>
          <w:sz w:val="28"/>
          <w:szCs w:val="28"/>
        </w:rPr>
      </w:pPr>
      <w:r>
        <w:br w:type="page"/>
      </w:r>
    </w:p>
    <w:p w14:paraId="239FF643" w14:textId="31AA349B" w:rsidR="00313FC0" w:rsidRDefault="009021D0" w:rsidP="0063399D">
      <w:pPr>
        <w:pStyle w:val="uitleg"/>
      </w:pPr>
      <w:r>
        <w:lastRenderedPageBreak/>
        <w:t>Uitwerking</w:t>
      </w:r>
      <w:r w:rsidR="00313FC0">
        <w:t xml:space="preserve"> </w:t>
      </w:r>
    </w:p>
    <w:p w14:paraId="4AE9BFE0" w14:textId="57655186" w:rsidR="00DF2B4F" w:rsidRPr="00313FC0" w:rsidRDefault="00FF652C" w:rsidP="00E16267">
      <w:pPr>
        <w:spacing w:after="60"/>
        <w:rPr>
          <w:b/>
        </w:rPr>
      </w:pPr>
      <w:r w:rsidRPr="00313FC0">
        <w:rPr>
          <w:b/>
        </w:rPr>
        <w:t>Bijgestelde doelen en activiteiten</w:t>
      </w:r>
    </w:p>
    <w:tbl>
      <w:tblPr>
        <w:tblStyle w:val="Onopgemaaktetabel5"/>
        <w:tblW w:w="0" w:type="auto"/>
        <w:tblLook w:val="04A0" w:firstRow="1" w:lastRow="0" w:firstColumn="1" w:lastColumn="0" w:noHBand="0" w:noVBand="1"/>
      </w:tblPr>
      <w:tblGrid>
        <w:gridCol w:w="3256"/>
        <w:gridCol w:w="5804"/>
      </w:tblGrid>
      <w:tr w:rsidR="00724E48" w:rsidRPr="00A334A8" w14:paraId="268F90A9" w14:textId="77777777" w:rsidTr="002311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69210DCF" w14:textId="6F2367A1" w:rsidR="00724E48" w:rsidRPr="00A334A8" w:rsidRDefault="00724E48" w:rsidP="00724E48">
            <w:pPr>
              <w:spacing w:before="40" w:after="40"/>
              <w:rPr>
                <w:rFonts w:cstheme="minorHAnsi"/>
                <w:b/>
                <w:bCs/>
                <w:i w:val="0"/>
                <w:iCs w:val="0"/>
                <w:color w:val="FFFFFF" w:themeColor="background1"/>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1906066770"/>
                <w:placeholder>
                  <w:docPart w:val="616FBB001C10447ABFC6BB654CAB74F9"/>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5804"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341BB8DC" w14:textId="1CA9308C" w:rsidR="00724E48" w:rsidRPr="00724E48" w:rsidRDefault="00724E48" w:rsidP="00724E48">
            <w:pPr>
              <w:spacing w:before="40" w:after="40"/>
              <w:cnfStyle w:val="100000000000" w:firstRow="1" w:lastRow="0" w:firstColumn="0" w:lastColumn="0" w:oddVBand="0" w:evenVBand="0" w:oddHBand="0" w:evenHBand="0" w:firstRowFirstColumn="0" w:firstRowLastColumn="0" w:lastRowFirstColumn="0" w:lastRowLastColumn="0"/>
              <w:rPr>
                <w:rFonts w:cstheme="minorHAnsi"/>
                <w:b/>
                <w:bCs/>
                <w:i w:val="0"/>
                <w:iCs w:val="0"/>
                <w:color w:val="FFFFFF" w:themeColor="background1"/>
                <w:szCs w:val="24"/>
              </w:rPr>
            </w:pPr>
            <w:r w:rsidRPr="00724E48">
              <w:rPr>
                <w:b/>
                <w:bCs/>
                <w:i w:val="0"/>
                <w:iCs w:val="0"/>
                <w:color w:val="FFFFFF" w:themeColor="background1"/>
              </w:rPr>
              <w:t xml:space="preserve">Doel: </w:t>
            </w:r>
            <w:sdt>
              <w:sdtPr>
                <w:rPr>
                  <w:b/>
                  <w:bCs/>
                  <w:color w:val="FFFFFF" w:themeColor="background1"/>
                </w:rPr>
                <w:id w:val="-193770243"/>
                <w:placeholder>
                  <w:docPart w:val="0FAA2334655F4964B9C202E54D7AC958"/>
                </w:placeholder>
                <w:showingPlcHdr/>
                <w:text w:multiLine="1"/>
              </w:sdtPr>
              <w:sdtEndPr/>
              <w:sdtContent>
                <w:r w:rsidRPr="00724E48">
                  <w:rPr>
                    <w:rStyle w:val="Tekstvantijdelijkeaanduiding"/>
                    <w:b/>
                    <w:bCs/>
                    <w:i w:val="0"/>
                    <w:iCs w:val="0"/>
                    <w:color w:val="FFFFFF" w:themeColor="background1"/>
                  </w:rPr>
                  <w:t>Klik om tekst in te voeren.</w:t>
                </w:r>
              </w:sdtContent>
            </w:sdt>
          </w:p>
        </w:tc>
      </w:tr>
      <w:tr w:rsidR="002D7AE2" w:rsidRPr="00A334A8" w14:paraId="1277F0A3"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6CAD7AD5" w14:textId="23474DA7" w:rsidR="002D7AE2" w:rsidRPr="00A334A8" w:rsidRDefault="002D7AE2" w:rsidP="002D7AE2">
            <w:pPr>
              <w:spacing w:before="40" w:after="40"/>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1595706032"/>
                <w:placeholder>
                  <w:docPart w:val="BFE0B737AB2D44BFB27308E9D4A4A3D5"/>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1</w:t>
                </w:r>
              </w:sdtContent>
            </w:sdt>
          </w:p>
        </w:tc>
        <w:sdt>
          <w:sdtPr>
            <w:id w:val="-254515647"/>
            <w:placeholder>
              <w:docPart w:val="0FCC4BCD408E4DDD89441188262BBD09"/>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564E3C9B" w14:textId="68BA7414" w:rsidR="002D7AE2" w:rsidRPr="00A334A8" w:rsidRDefault="002D7AE2" w:rsidP="002D7AE2">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960DEF">
                  <w:rPr>
                    <w:rStyle w:val="Tekstvantijdelijkeaanduiding"/>
                  </w:rPr>
                  <w:t>Klik om tekst in te voeren.</w:t>
                </w:r>
              </w:p>
            </w:tc>
          </w:sdtContent>
        </w:sdt>
      </w:tr>
      <w:tr w:rsidR="0088352F" w:rsidRPr="00A334A8" w14:paraId="368938F4" w14:textId="77777777" w:rsidTr="002311CD">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1E574707"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Planning</w:t>
            </w:r>
          </w:p>
        </w:tc>
        <w:sdt>
          <w:sdtPr>
            <w:id w:val="2137750386"/>
            <w:placeholder>
              <w:docPart w:val="3DA643DD85E74BA8A622BC3CBB4AD3F4"/>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154C98A9" w14:textId="14BA5303"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960DEF">
                  <w:rPr>
                    <w:rStyle w:val="Tekstvantijdelijkeaanduiding"/>
                  </w:rPr>
                  <w:t>Klik om tekst in te voeren.</w:t>
                </w:r>
              </w:p>
            </w:tc>
          </w:sdtContent>
        </w:sdt>
      </w:tr>
      <w:tr w:rsidR="008B2A7D" w:rsidRPr="00A334A8" w14:paraId="0AF44C0F"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7EC0CFC3" w14:textId="570A5A27" w:rsidR="008B2A7D" w:rsidRPr="00A334A8" w:rsidRDefault="008B2A7D" w:rsidP="008B2A7D">
            <w:pPr>
              <w:spacing w:before="40" w:after="40"/>
              <w:rPr>
                <w:rFonts w:cstheme="minorHAnsi"/>
                <w:b/>
                <w:bCs/>
                <w:szCs w:val="24"/>
              </w:rPr>
            </w:pPr>
            <w:r w:rsidRPr="00E53816">
              <w:rPr>
                <w:rFonts w:cstheme="minorHAnsi"/>
                <w:b/>
                <w:bCs/>
                <w:i w:val="0"/>
                <w:iCs w:val="0"/>
                <w:szCs w:val="24"/>
              </w:rPr>
              <w:t>Communicatie</w:t>
            </w:r>
          </w:p>
        </w:tc>
        <w:sdt>
          <w:sdtPr>
            <w:id w:val="-1687822806"/>
            <w:placeholder>
              <w:docPart w:val="180027DC6E484BCA9782E8E4A34428CB"/>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45EF5DF5" w14:textId="2963F25D" w:rsidR="008B2A7D" w:rsidRPr="008B2A7D" w:rsidRDefault="008B2A7D" w:rsidP="008B2A7D">
                <w:pPr>
                  <w:spacing w:before="40" w:after="40"/>
                  <w:cnfStyle w:val="000000100000" w:firstRow="0" w:lastRow="0" w:firstColumn="0" w:lastColumn="0" w:oddVBand="0" w:evenVBand="0" w:oddHBand="1" w:evenHBand="0" w:firstRowFirstColumn="0" w:firstRowLastColumn="0" w:lastRowFirstColumn="0" w:lastRowLastColumn="0"/>
                  <w:rPr>
                    <w:b/>
                    <w:bCs/>
                  </w:rPr>
                </w:pPr>
                <w:r w:rsidRPr="00960DEF">
                  <w:rPr>
                    <w:rStyle w:val="Tekstvantijdelijkeaanduiding"/>
                  </w:rPr>
                  <w:t>Klik om tekst in te voeren.</w:t>
                </w:r>
              </w:p>
            </w:tc>
          </w:sdtContent>
        </w:sdt>
      </w:tr>
      <w:tr w:rsidR="0088352F" w:rsidRPr="00A334A8" w14:paraId="6139EDEF" w14:textId="77777777" w:rsidTr="002311CD">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495AACE6" w14:textId="61A8CD9C"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Wie</w:t>
            </w:r>
          </w:p>
        </w:tc>
        <w:sdt>
          <w:sdtPr>
            <w:id w:val="1055124413"/>
            <w:placeholder>
              <w:docPart w:val="920E96FA9F904FA6A8BAC82FE1BB8BA7"/>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36A7DF9A" w14:textId="0FE8A077"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960DEF">
                  <w:rPr>
                    <w:rStyle w:val="Tekstvantijdelijkeaanduiding"/>
                  </w:rPr>
                  <w:t>Klik om tekst in te voeren.</w:t>
                </w:r>
              </w:p>
            </w:tc>
          </w:sdtContent>
        </w:sdt>
      </w:tr>
      <w:tr w:rsidR="0088352F" w:rsidRPr="00A334A8" w14:paraId="64C30FD2"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0669E59C"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Facilitering en kosten</w:t>
            </w:r>
          </w:p>
        </w:tc>
        <w:sdt>
          <w:sdtPr>
            <w:id w:val="1662113743"/>
            <w:placeholder>
              <w:docPart w:val="5FE646B8BEA34DA0AD7C3374EC43F169"/>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279A47D9" w14:textId="3E13725D" w:rsidR="0088352F" w:rsidRPr="00A334A8" w:rsidRDefault="0088352F" w:rsidP="0088352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960DEF">
                  <w:rPr>
                    <w:rStyle w:val="Tekstvantijdelijkeaanduiding"/>
                  </w:rPr>
                  <w:t>Klik om tekst in te voeren.</w:t>
                </w:r>
              </w:p>
            </w:tc>
          </w:sdtContent>
        </w:sdt>
      </w:tr>
      <w:tr w:rsidR="0088352F" w:rsidRPr="00A334A8" w14:paraId="6C22E4C1" w14:textId="77777777" w:rsidTr="00724E48">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262B49D1"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Tussenevaluatie</w:t>
            </w:r>
          </w:p>
        </w:tc>
        <w:sdt>
          <w:sdtPr>
            <w:id w:val="1326327547"/>
            <w:placeholder>
              <w:docPart w:val="FBDA830469E045C8A980B90508E2DB24"/>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65BBAE84" w14:textId="53D2E514"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960DEF">
                  <w:rPr>
                    <w:rStyle w:val="Tekstvantijdelijkeaanduiding"/>
                  </w:rPr>
                  <w:t>Klik om tekst in te voeren.</w:t>
                </w:r>
              </w:p>
            </w:tc>
          </w:sdtContent>
        </w:sdt>
      </w:tr>
    </w:tbl>
    <w:p w14:paraId="3A17311C" w14:textId="26C3C143" w:rsidR="00ED173E" w:rsidRDefault="00ED173E"/>
    <w:tbl>
      <w:tblPr>
        <w:tblStyle w:val="Onopgemaaktetabel5"/>
        <w:tblW w:w="0" w:type="auto"/>
        <w:tblLook w:val="04A0" w:firstRow="1" w:lastRow="0" w:firstColumn="1" w:lastColumn="0" w:noHBand="0" w:noVBand="1"/>
      </w:tblPr>
      <w:tblGrid>
        <w:gridCol w:w="3256"/>
        <w:gridCol w:w="5804"/>
      </w:tblGrid>
      <w:tr w:rsidR="00724E48" w:rsidRPr="00A334A8" w14:paraId="447535C2" w14:textId="77777777" w:rsidTr="009B65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490519FD" w14:textId="19AE1CF0" w:rsidR="00724E48" w:rsidRPr="00A334A8" w:rsidRDefault="00724E48" w:rsidP="00724E48">
            <w:pPr>
              <w:spacing w:before="40" w:after="40"/>
              <w:rPr>
                <w:rFonts w:cstheme="minorHAnsi"/>
                <w:b/>
                <w:bCs/>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159667715"/>
                <w:placeholder>
                  <w:docPart w:val="5F533019264B4089812BDE4FE107F81A"/>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5804"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63C2D513" w14:textId="74E2ABA3" w:rsidR="00724E48" w:rsidRPr="00ED173E" w:rsidRDefault="00724E48" w:rsidP="00724E48">
            <w:pPr>
              <w:spacing w:before="40" w:after="40"/>
              <w:cnfStyle w:val="100000000000" w:firstRow="1" w:lastRow="0" w:firstColumn="0" w:lastColumn="0" w:oddVBand="0" w:evenVBand="0" w:oddHBand="0" w:evenHBand="0" w:firstRowFirstColumn="0" w:firstRowLastColumn="0" w:lastRowFirstColumn="0" w:lastRowLastColumn="0"/>
              <w:rPr>
                <w:i w:val="0"/>
                <w:iCs w:val="0"/>
              </w:rPr>
            </w:pPr>
            <w:r w:rsidRPr="00ED173E">
              <w:rPr>
                <w:b/>
                <w:bCs/>
                <w:i w:val="0"/>
                <w:iCs w:val="0"/>
                <w:color w:val="FFFFFF" w:themeColor="background1"/>
              </w:rPr>
              <w:t xml:space="preserve">Doel: </w:t>
            </w:r>
            <w:sdt>
              <w:sdtPr>
                <w:rPr>
                  <w:b/>
                  <w:bCs/>
                  <w:color w:val="FFFFFF" w:themeColor="background1"/>
                </w:rPr>
                <w:id w:val="-479688705"/>
                <w:placeholder>
                  <w:docPart w:val="6EEC47740EA24359BC25E327D7E75FCD"/>
                </w:placeholder>
                <w:showingPlcHdr/>
                <w:text w:multiLine="1"/>
              </w:sdtPr>
              <w:sdtEndPr/>
              <w:sdtContent>
                <w:r w:rsidRPr="00ED173E">
                  <w:rPr>
                    <w:rStyle w:val="Tekstvantijdelijkeaanduiding"/>
                    <w:b/>
                    <w:bCs/>
                    <w:i w:val="0"/>
                    <w:iCs w:val="0"/>
                    <w:color w:val="FFFFFF" w:themeColor="background1"/>
                  </w:rPr>
                  <w:t>Klik om tekst in te voeren.</w:t>
                </w:r>
              </w:sdtContent>
            </w:sdt>
          </w:p>
        </w:tc>
      </w:tr>
      <w:tr w:rsidR="002D7AE2" w:rsidRPr="00A334A8" w14:paraId="377E16B3"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46581D84" w14:textId="3E1B30B5" w:rsidR="002D7AE2" w:rsidRPr="00A334A8" w:rsidRDefault="002D7AE2" w:rsidP="002D7AE2">
            <w:pPr>
              <w:spacing w:before="40" w:after="40"/>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1975259219"/>
                <w:placeholder>
                  <w:docPart w:val="68D1E3C8590945A2B679CFC884D976A9"/>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2</w:t>
                </w:r>
              </w:sdtContent>
            </w:sdt>
          </w:p>
        </w:tc>
        <w:sdt>
          <w:sdtPr>
            <w:id w:val="620269933"/>
            <w:placeholder>
              <w:docPart w:val="57503FA8C4F445F7889045BAE8125473"/>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3D711D4E" w14:textId="5C24AA91" w:rsidR="002D7AE2" w:rsidRPr="00A334A8" w:rsidRDefault="002D7AE2" w:rsidP="002D7AE2">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DC3864">
                  <w:rPr>
                    <w:rStyle w:val="Tekstvantijdelijkeaanduiding"/>
                  </w:rPr>
                  <w:t>Klik om tekst in te voeren.</w:t>
                </w:r>
              </w:p>
            </w:tc>
          </w:sdtContent>
        </w:sdt>
      </w:tr>
      <w:tr w:rsidR="0088352F" w:rsidRPr="00A334A8" w14:paraId="6FB87D02" w14:textId="77777777" w:rsidTr="002311CD">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7B3990F0"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Planning</w:t>
            </w:r>
          </w:p>
        </w:tc>
        <w:sdt>
          <w:sdtPr>
            <w:id w:val="1727872927"/>
            <w:placeholder>
              <w:docPart w:val="6BC055F37B27444D9D62AFAE9396AD6B"/>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6A7A4511" w14:textId="7BAB5BDB"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DC3864">
                  <w:rPr>
                    <w:rStyle w:val="Tekstvantijdelijkeaanduiding"/>
                  </w:rPr>
                  <w:t>Klik om tekst in te voeren.</w:t>
                </w:r>
              </w:p>
            </w:tc>
          </w:sdtContent>
        </w:sdt>
      </w:tr>
      <w:tr w:rsidR="00C422EE" w:rsidRPr="00A334A8" w14:paraId="649BDDE6"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4BE5BD0F" w14:textId="536E3A3B" w:rsidR="00C422EE" w:rsidRPr="00A334A8" w:rsidRDefault="00C422EE" w:rsidP="00C422EE">
            <w:pPr>
              <w:spacing w:before="40" w:after="40"/>
              <w:rPr>
                <w:rFonts w:cstheme="minorHAnsi"/>
                <w:b/>
                <w:bCs/>
                <w:szCs w:val="24"/>
              </w:rPr>
            </w:pPr>
            <w:r w:rsidRPr="00E53816">
              <w:rPr>
                <w:rFonts w:cstheme="minorHAnsi"/>
                <w:b/>
                <w:bCs/>
                <w:i w:val="0"/>
                <w:iCs w:val="0"/>
                <w:szCs w:val="24"/>
              </w:rPr>
              <w:t>Communicatie</w:t>
            </w:r>
          </w:p>
        </w:tc>
        <w:sdt>
          <w:sdtPr>
            <w:id w:val="291797376"/>
            <w:placeholder>
              <w:docPart w:val="B637A1F1D11F46EB83B1974AF8CF8D3C"/>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4792C4FC" w14:textId="46BCB902" w:rsidR="00C422EE" w:rsidRDefault="00C422EE" w:rsidP="00C422EE">
                <w:pPr>
                  <w:spacing w:before="40" w:after="40"/>
                  <w:cnfStyle w:val="000000100000" w:firstRow="0" w:lastRow="0" w:firstColumn="0" w:lastColumn="0" w:oddVBand="0" w:evenVBand="0" w:oddHBand="1" w:evenHBand="0" w:firstRowFirstColumn="0" w:firstRowLastColumn="0" w:lastRowFirstColumn="0" w:lastRowLastColumn="0"/>
                </w:pPr>
                <w:r w:rsidRPr="00960DEF">
                  <w:rPr>
                    <w:rStyle w:val="Tekstvantijdelijkeaanduiding"/>
                  </w:rPr>
                  <w:t>Klik om tekst in te voeren.</w:t>
                </w:r>
              </w:p>
            </w:tc>
          </w:sdtContent>
        </w:sdt>
      </w:tr>
      <w:tr w:rsidR="0088352F" w:rsidRPr="00A334A8" w14:paraId="71ED7EA3" w14:textId="77777777" w:rsidTr="002311CD">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13A09BC8"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Wie</w:t>
            </w:r>
          </w:p>
        </w:tc>
        <w:sdt>
          <w:sdtPr>
            <w:id w:val="-1272549877"/>
            <w:placeholder>
              <w:docPart w:val="D9624418F7FB41899915FC20EB3F4B23"/>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13850A6C" w14:textId="004914BA"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DC3864">
                  <w:rPr>
                    <w:rStyle w:val="Tekstvantijdelijkeaanduiding"/>
                  </w:rPr>
                  <w:t>Klik om tekst in te voeren.</w:t>
                </w:r>
              </w:p>
            </w:tc>
          </w:sdtContent>
        </w:sdt>
      </w:tr>
      <w:tr w:rsidR="0088352F" w:rsidRPr="00A334A8" w14:paraId="7E5E8299"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3F203644"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Facilitering en kosten</w:t>
            </w:r>
          </w:p>
        </w:tc>
        <w:sdt>
          <w:sdtPr>
            <w:id w:val="-999189038"/>
            <w:placeholder>
              <w:docPart w:val="ECA855760FA0474BAC6D2FC025EA3644"/>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51CE9CB4" w14:textId="7A01528F" w:rsidR="0088352F" w:rsidRPr="00A334A8" w:rsidRDefault="0088352F" w:rsidP="0088352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DC3864">
                  <w:rPr>
                    <w:rStyle w:val="Tekstvantijdelijkeaanduiding"/>
                  </w:rPr>
                  <w:t>Klik om tekst in te voeren.</w:t>
                </w:r>
              </w:p>
            </w:tc>
          </w:sdtContent>
        </w:sdt>
      </w:tr>
      <w:tr w:rsidR="0088352F" w:rsidRPr="00A334A8" w14:paraId="115B0354" w14:textId="77777777" w:rsidTr="00724E48">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7617305C"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Tussenevaluatie</w:t>
            </w:r>
          </w:p>
        </w:tc>
        <w:sdt>
          <w:sdtPr>
            <w:id w:val="1794323328"/>
            <w:placeholder>
              <w:docPart w:val="82A3FA8934274BE0B7F5C90DAB92A7F5"/>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72A7259E" w14:textId="0C05982D"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DC3864">
                  <w:rPr>
                    <w:rStyle w:val="Tekstvantijdelijkeaanduiding"/>
                  </w:rPr>
                  <w:t>Klik om tekst in te voeren.</w:t>
                </w:r>
              </w:p>
            </w:tc>
          </w:sdtContent>
        </w:sdt>
      </w:tr>
    </w:tbl>
    <w:p w14:paraId="47DD07E4" w14:textId="05848063" w:rsidR="00ED173E" w:rsidRDefault="00ED173E"/>
    <w:tbl>
      <w:tblPr>
        <w:tblStyle w:val="Onopgemaaktetabel5"/>
        <w:tblW w:w="0" w:type="auto"/>
        <w:tblLook w:val="04A0" w:firstRow="1" w:lastRow="0" w:firstColumn="1" w:lastColumn="0" w:noHBand="0" w:noVBand="1"/>
      </w:tblPr>
      <w:tblGrid>
        <w:gridCol w:w="3256"/>
        <w:gridCol w:w="5804"/>
      </w:tblGrid>
      <w:tr w:rsidR="00724E48" w:rsidRPr="00A334A8" w14:paraId="428A4BFE" w14:textId="77777777" w:rsidTr="009B65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2215204C" w14:textId="3478DDBE" w:rsidR="00724E48" w:rsidRPr="00A334A8" w:rsidRDefault="00724E48" w:rsidP="00724E48">
            <w:pPr>
              <w:spacing w:before="40" w:after="40"/>
              <w:rPr>
                <w:rFonts w:cstheme="minorHAnsi"/>
                <w:b/>
                <w:bCs/>
                <w:szCs w:val="24"/>
              </w:rPr>
            </w:pPr>
            <w:r w:rsidRPr="00E53816">
              <w:rPr>
                <w:rFonts w:cstheme="minorHAnsi"/>
                <w:b/>
                <w:bCs/>
                <w:i w:val="0"/>
                <w:iCs w:val="0"/>
                <w:color w:val="FFFFFF" w:themeColor="background1"/>
                <w:szCs w:val="24"/>
              </w:rPr>
              <w:t xml:space="preserve">Prioriteit </w:t>
            </w:r>
            <w:sdt>
              <w:sdtPr>
                <w:rPr>
                  <w:rFonts w:cstheme="minorHAnsi"/>
                  <w:b/>
                  <w:bCs/>
                  <w:color w:val="FFFFFF" w:themeColor="background1"/>
                  <w:szCs w:val="24"/>
                </w:rPr>
                <w:id w:val="2015718377"/>
                <w:placeholder>
                  <w:docPart w:val="302C166DFAB24DE48213971F1484B648"/>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5804"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1F84BE6E" w14:textId="58C06E6C" w:rsidR="00724E48" w:rsidRPr="00ED173E" w:rsidRDefault="00724E48" w:rsidP="00724E48">
            <w:pPr>
              <w:spacing w:before="40" w:after="40"/>
              <w:cnfStyle w:val="100000000000" w:firstRow="1" w:lastRow="0" w:firstColumn="0" w:lastColumn="0" w:oddVBand="0" w:evenVBand="0" w:oddHBand="0" w:evenHBand="0" w:firstRowFirstColumn="0" w:firstRowLastColumn="0" w:lastRowFirstColumn="0" w:lastRowLastColumn="0"/>
              <w:rPr>
                <w:i w:val="0"/>
                <w:iCs w:val="0"/>
              </w:rPr>
            </w:pPr>
            <w:r w:rsidRPr="00ED173E">
              <w:rPr>
                <w:b/>
                <w:bCs/>
                <w:i w:val="0"/>
                <w:iCs w:val="0"/>
                <w:color w:val="FFFFFF" w:themeColor="background1"/>
              </w:rPr>
              <w:t xml:space="preserve">Doel: </w:t>
            </w:r>
            <w:sdt>
              <w:sdtPr>
                <w:rPr>
                  <w:b/>
                  <w:bCs/>
                  <w:color w:val="FFFFFF" w:themeColor="background1"/>
                </w:rPr>
                <w:id w:val="-1633093547"/>
                <w:placeholder>
                  <w:docPart w:val="729A74D4C1F94F2C9B9BFE682CFEDA40"/>
                </w:placeholder>
                <w:showingPlcHdr/>
                <w:text w:multiLine="1"/>
              </w:sdtPr>
              <w:sdtEndPr/>
              <w:sdtContent>
                <w:r w:rsidRPr="00ED173E">
                  <w:rPr>
                    <w:rStyle w:val="Tekstvantijdelijkeaanduiding"/>
                    <w:b/>
                    <w:bCs/>
                    <w:i w:val="0"/>
                    <w:iCs w:val="0"/>
                    <w:color w:val="FFFFFF" w:themeColor="background1"/>
                  </w:rPr>
                  <w:t>Klik om tekst in te voeren.</w:t>
                </w:r>
              </w:sdtContent>
            </w:sdt>
          </w:p>
        </w:tc>
      </w:tr>
      <w:tr w:rsidR="002D7AE2" w:rsidRPr="00A334A8" w14:paraId="31A2EAC8"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0B8F84D8" w14:textId="51CEDFCD" w:rsidR="002D7AE2" w:rsidRPr="00A334A8" w:rsidRDefault="002D7AE2" w:rsidP="002D7AE2">
            <w:pPr>
              <w:spacing w:before="40" w:after="40"/>
              <w:rPr>
                <w:rFonts w:cstheme="minorHAnsi"/>
                <w:b/>
                <w:bCs/>
                <w:i w:val="0"/>
                <w:iCs w:val="0"/>
                <w:szCs w:val="24"/>
              </w:rPr>
            </w:pPr>
            <w:r w:rsidRPr="00724E48">
              <w:rPr>
                <w:rFonts w:cstheme="minorHAnsi"/>
                <w:b/>
                <w:bCs/>
                <w:i w:val="0"/>
                <w:iCs w:val="0"/>
                <w:color w:val="auto"/>
                <w:szCs w:val="24"/>
              </w:rPr>
              <w:t xml:space="preserve">Activiteit </w:t>
            </w:r>
            <w:sdt>
              <w:sdtPr>
                <w:rPr>
                  <w:rFonts w:cstheme="minorHAnsi"/>
                  <w:b/>
                  <w:bCs/>
                  <w:color w:val="auto"/>
                  <w:szCs w:val="24"/>
                </w:rPr>
                <w:id w:val="698972573"/>
                <w:placeholder>
                  <w:docPart w:val="5B2C78222CAD4E01BB5DB3B1C7DE0F36"/>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auto"/>
                    <w:szCs w:val="24"/>
                  </w:rPr>
                  <w:t>3</w:t>
                </w:r>
              </w:sdtContent>
            </w:sdt>
          </w:p>
        </w:tc>
        <w:sdt>
          <w:sdtPr>
            <w:id w:val="1776592312"/>
            <w:placeholder>
              <w:docPart w:val="114BDFBFC2D54E6BBAF8326086F8301F"/>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1BE8160E" w14:textId="528C7675" w:rsidR="002D7AE2" w:rsidRPr="00A334A8" w:rsidRDefault="002D7AE2" w:rsidP="002D7AE2">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r w:rsidR="0088352F" w:rsidRPr="00A334A8" w14:paraId="3B7A679A" w14:textId="77777777" w:rsidTr="002311CD">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5215D060"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Planning</w:t>
            </w:r>
          </w:p>
        </w:tc>
        <w:sdt>
          <w:sdtPr>
            <w:id w:val="-967280529"/>
            <w:placeholder>
              <w:docPart w:val="AA9D7FCD353D426482C65BA513A42EB8"/>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29E7C4EC" w14:textId="495FB215"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r w:rsidR="00C422EE" w:rsidRPr="00A334A8" w14:paraId="238EAA24"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5676A58F" w14:textId="763BDD83" w:rsidR="00C422EE" w:rsidRPr="00A334A8" w:rsidRDefault="00C422EE" w:rsidP="00C422EE">
            <w:pPr>
              <w:spacing w:before="40" w:after="40"/>
              <w:rPr>
                <w:rFonts w:cstheme="minorHAnsi"/>
                <w:b/>
                <w:bCs/>
                <w:szCs w:val="24"/>
              </w:rPr>
            </w:pPr>
            <w:r w:rsidRPr="00E53816">
              <w:rPr>
                <w:rFonts w:cstheme="minorHAnsi"/>
                <w:b/>
                <w:bCs/>
                <w:i w:val="0"/>
                <w:iCs w:val="0"/>
                <w:szCs w:val="24"/>
              </w:rPr>
              <w:t>Communicatie</w:t>
            </w:r>
          </w:p>
        </w:tc>
        <w:sdt>
          <w:sdtPr>
            <w:id w:val="1463074400"/>
            <w:placeholder>
              <w:docPart w:val="0AD5676DF0094EFB93D9DB66D6722145"/>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20BA3BA3" w14:textId="71ADE625" w:rsidR="00C422EE" w:rsidRDefault="00C422EE" w:rsidP="00C422EE">
                <w:pPr>
                  <w:spacing w:before="40" w:after="40"/>
                  <w:cnfStyle w:val="000000100000" w:firstRow="0" w:lastRow="0" w:firstColumn="0" w:lastColumn="0" w:oddVBand="0" w:evenVBand="0" w:oddHBand="1" w:evenHBand="0" w:firstRowFirstColumn="0" w:firstRowLastColumn="0" w:lastRowFirstColumn="0" w:lastRowLastColumn="0"/>
                </w:pPr>
                <w:r w:rsidRPr="00960DEF">
                  <w:rPr>
                    <w:rStyle w:val="Tekstvantijdelijkeaanduiding"/>
                  </w:rPr>
                  <w:t>Klik om tekst in te voeren.</w:t>
                </w:r>
              </w:p>
            </w:tc>
          </w:sdtContent>
        </w:sdt>
      </w:tr>
      <w:tr w:rsidR="0088352F" w:rsidRPr="00A334A8" w14:paraId="02F892BB" w14:textId="77777777" w:rsidTr="002311CD">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61E55EED"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Wie</w:t>
            </w:r>
          </w:p>
        </w:tc>
        <w:sdt>
          <w:sdtPr>
            <w:id w:val="36551415"/>
            <w:placeholder>
              <w:docPart w:val="D865D575D9354F16AFCB012298119426"/>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37779E16" w14:textId="038BFC3E"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r w:rsidR="0088352F" w:rsidRPr="00A334A8" w14:paraId="7E42486A" w14:textId="77777777" w:rsidTr="00231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1521B028"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Facilitering en kosten</w:t>
            </w:r>
          </w:p>
        </w:tc>
        <w:sdt>
          <w:sdtPr>
            <w:id w:val="-1378155867"/>
            <w:placeholder>
              <w:docPart w:val="EBCA364528C24B138AF5D8FA8BE76103"/>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486FA60E" w14:textId="5EBF3881" w:rsidR="0088352F" w:rsidRPr="00A334A8" w:rsidRDefault="0088352F" w:rsidP="0088352F">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r w:rsidR="0088352F" w:rsidRPr="00A334A8" w14:paraId="0D8C8D73" w14:textId="77777777" w:rsidTr="009B65A8">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1C0B9FDF" w14:textId="77777777" w:rsidR="0088352F" w:rsidRPr="00A334A8" w:rsidRDefault="0088352F" w:rsidP="0088352F">
            <w:pPr>
              <w:spacing w:before="40" w:after="40"/>
              <w:rPr>
                <w:rFonts w:cstheme="minorHAnsi"/>
                <w:b/>
                <w:bCs/>
                <w:i w:val="0"/>
                <w:iCs w:val="0"/>
                <w:szCs w:val="24"/>
              </w:rPr>
            </w:pPr>
            <w:r w:rsidRPr="00A334A8">
              <w:rPr>
                <w:rFonts w:cstheme="minorHAnsi"/>
                <w:b/>
                <w:bCs/>
                <w:i w:val="0"/>
                <w:iCs w:val="0"/>
                <w:szCs w:val="24"/>
              </w:rPr>
              <w:t>Tussenevaluatie</w:t>
            </w:r>
          </w:p>
        </w:tc>
        <w:sdt>
          <w:sdtPr>
            <w:id w:val="2107919555"/>
            <w:placeholder>
              <w:docPart w:val="EB0AB64AD0D44540937E5E3A1A26252B"/>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0500DF8B" w14:textId="1BB5208A" w:rsidR="0088352F" w:rsidRPr="00A334A8" w:rsidRDefault="0088352F" w:rsidP="0088352F">
                <w:pPr>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bl>
    <w:p w14:paraId="4D7E5B80" w14:textId="1FB6C95F" w:rsidR="00D9517D" w:rsidRDefault="00D9517D"/>
    <w:tbl>
      <w:tblPr>
        <w:tblStyle w:val="Onopgemaaktetabel5"/>
        <w:tblW w:w="0" w:type="auto"/>
        <w:tblLook w:val="04A0" w:firstRow="1" w:lastRow="0" w:firstColumn="1" w:lastColumn="0" w:noHBand="0" w:noVBand="1"/>
      </w:tblPr>
      <w:tblGrid>
        <w:gridCol w:w="3256"/>
        <w:gridCol w:w="5804"/>
      </w:tblGrid>
      <w:tr w:rsidR="00724E48" w:rsidRPr="00A334A8" w14:paraId="1FB79297" w14:textId="77777777" w:rsidTr="00A351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02707FA0" w14:textId="65C98823" w:rsidR="00724E48" w:rsidRPr="00A334A8" w:rsidRDefault="00724E48" w:rsidP="00724E48">
            <w:pPr>
              <w:keepNext/>
              <w:keepLines/>
              <w:spacing w:before="40" w:after="40"/>
              <w:rPr>
                <w:rFonts w:cstheme="minorHAnsi"/>
                <w:b/>
                <w:bCs/>
                <w:szCs w:val="24"/>
              </w:rPr>
            </w:pPr>
            <w:r w:rsidRPr="00E53816">
              <w:rPr>
                <w:rFonts w:cstheme="minorHAnsi"/>
                <w:b/>
                <w:bCs/>
                <w:i w:val="0"/>
                <w:iCs w:val="0"/>
                <w:color w:val="FFFFFF" w:themeColor="background1"/>
                <w:szCs w:val="24"/>
              </w:rPr>
              <w:lastRenderedPageBreak/>
              <w:t xml:space="preserve">Prioriteit </w:t>
            </w:r>
            <w:sdt>
              <w:sdtPr>
                <w:rPr>
                  <w:rFonts w:cstheme="minorHAnsi"/>
                  <w:b/>
                  <w:bCs/>
                  <w:color w:val="FFFFFF" w:themeColor="background1"/>
                  <w:szCs w:val="24"/>
                </w:rPr>
                <w:id w:val="-1865197964"/>
                <w:placeholder>
                  <w:docPart w:val="F1EB49346AAF4306B81115E9C3AF330E"/>
                </w:placeholder>
                <w:comboBox>
                  <w:listItem w:displayText="1" w:value="1"/>
                  <w:listItem w:displayText="2" w:value="2"/>
                  <w:listItem w:displayText="3" w:value="3"/>
                  <w:listItem w:displayText="4" w:value="4"/>
                  <w:listItem w:displayText="5" w:value="5"/>
                  <w:listItem w:displayText="6" w:value="6"/>
                </w:comboBox>
              </w:sdtPr>
              <w:sdtEndPr/>
              <w:sdtContent>
                <w:r>
                  <w:rPr>
                    <w:rFonts w:cstheme="minorHAnsi"/>
                    <w:b/>
                    <w:bCs/>
                    <w:i w:val="0"/>
                    <w:iCs w:val="0"/>
                    <w:color w:val="FFFFFF" w:themeColor="background1"/>
                    <w:szCs w:val="24"/>
                  </w:rPr>
                  <w:t>1</w:t>
                </w:r>
              </w:sdtContent>
            </w:sdt>
          </w:p>
        </w:tc>
        <w:tc>
          <w:tcPr>
            <w:tcW w:w="5804"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30DCBFD1" w14:textId="651B7013" w:rsidR="00724E48" w:rsidRPr="00724E48" w:rsidRDefault="00724E48" w:rsidP="00724E48">
            <w:pPr>
              <w:keepNext/>
              <w:keepLines/>
              <w:spacing w:before="40" w:after="40"/>
              <w:cnfStyle w:val="100000000000" w:firstRow="1" w:lastRow="0" w:firstColumn="0" w:lastColumn="0" w:oddVBand="0" w:evenVBand="0" w:oddHBand="0" w:evenHBand="0" w:firstRowFirstColumn="0" w:firstRowLastColumn="0" w:lastRowFirstColumn="0" w:lastRowLastColumn="0"/>
              <w:rPr>
                <w:i w:val="0"/>
                <w:iCs w:val="0"/>
              </w:rPr>
            </w:pPr>
            <w:r w:rsidRPr="00724E48">
              <w:rPr>
                <w:b/>
                <w:bCs/>
                <w:i w:val="0"/>
                <w:iCs w:val="0"/>
                <w:color w:val="FFFFFF" w:themeColor="background1"/>
              </w:rPr>
              <w:t xml:space="preserve">Doel: </w:t>
            </w:r>
            <w:sdt>
              <w:sdtPr>
                <w:rPr>
                  <w:b/>
                  <w:bCs/>
                  <w:color w:val="FFFFFF" w:themeColor="background1"/>
                </w:rPr>
                <w:id w:val="436644212"/>
                <w:placeholder>
                  <w:docPart w:val="36FE5CF1DE14462E9D81C251134B6DFE"/>
                </w:placeholder>
                <w:showingPlcHdr/>
                <w:text w:multiLine="1"/>
              </w:sdtPr>
              <w:sdtEndPr/>
              <w:sdtContent>
                <w:r w:rsidRPr="00724E48">
                  <w:rPr>
                    <w:rStyle w:val="Tekstvantijdelijkeaanduiding"/>
                    <w:b/>
                    <w:bCs/>
                    <w:i w:val="0"/>
                    <w:iCs w:val="0"/>
                    <w:color w:val="FFFFFF" w:themeColor="background1"/>
                  </w:rPr>
                  <w:t>Klik om tekst in te voeren.</w:t>
                </w:r>
              </w:sdtContent>
            </w:sdt>
          </w:p>
        </w:tc>
      </w:tr>
      <w:tr w:rsidR="0088352F" w:rsidRPr="00A334A8" w14:paraId="0493E3DF" w14:textId="77777777" w:rsidTr="006E32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2D8A28E3" w14:textId="6F092932" w:rsidR="0088352F" w:rsidRPr="00A334A8" w:rsidRDefault="0088352F" w:rsidP="00C422EE">
            <w:pPr>
              <w:keepNext/>
              <w:keepLines/>
              <w:spacing w:before="40" w:after="40"/>
              <w:rPr>
                <w:rFonts w:cstheme="minorHAnsi"/>
                <w:b/>
                <w:bCs/>
                <w:i w:val="0"/>
                <w:iCs w:val="0"/>
                <w:szCs w:val="24"/>
              </w:rPr>
            </w:pPr>
            <w:r w:rsidRPr="00A334A8">
              <w:rPr>
                <w:rFonts w:cstheme="minorHAnsi"/>
                <w:b/>
                <w:bCs/>
                <w:i w:val="0"/>
                <w:iCs w:val="0"/>
                <w:szCs w:val="24"/>
              </w:rPr>
              <w:t>Vast te leggen afspraken</w:t>
            </w:r>
          </w:p>
        </w:tc>
        <w:sdt>
          <w:sdtPr>
            <w:id w:val="463466578"/>
            <w:placeholder>
              <w:docPart w:val="48005ED1011E4F908621B4376D9E15CC"/>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284F4842" w14:textId="6C5664FE" w:rsidR="0088352F" w:rsidRPr="00A334A8" w:rsidRDefault="0088352F" w:rsidP="00C422EE">
                <w:pPr>
                  <w:keepNext/>
                  <w:keepLines/>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r w:rsidR="0088352F" w:rsidRPr="00A334A8" w14:paraId="5A1EDB69" w14:textId="77777777" w:rsidTr="006E3286">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389997F6" w14:textId="246CAE40" w:rsidR="0088352F" w:rsidRPr="00A334A8" w:rsidRDefault="0088352F" w:rsidP="00C422EE">
            <w:pPr>
              <w:keepNext/>
              <w:keepLines/>
              <w:spacing w:before="40" w:after="40"/>
              <w:rPr>
                <w:rFonts w:cstheme="minorHAnsi"/>
                <w:b/>
                <w:bCs/>
                <w:i w:val="0"/>
                <w:iCs w:val="0"/>
                <w:szCs w:val="24"/>
              </w:rPr>
            </w:pPr>
            <w:r w:rsidRPr="00A334A8">
              <w:rPr>
                <w:rFonts w:cstheme="minorHAnsi"/>
                <w:b/>
                <w:bCs/>
                <w:i w:val="0"/>
                <w:iCs w:val="0"/>
                <w:szCs w:val="24"/>
              </w:rPr>
              <w:t>Waar wordt dit vastgelegd</w:t>
            </w:r>
          </w:p>
        </w:tc>
        <w:sdt>
          <w:sdtPr>
            <w:id w:val="-884865868"/>
            <w:placeholder>
              <w:docPart w:val="6D773800DD404BDBA5CCBA409265F8A4"/>
            </w:placeholder>
            <w:showingPlcHdr/>
            <w:text w:multiLine="1"/>
          </w:sdtPr>
          <w:sdtEndPr/>
          <w:sdtContent>
            <w:tc>
              <w:tcPr>
                <w:tcW w:w="5804" w:type="dxa"/>
                <w:tcBorders>
                  <w:top w:val="single" w:sz="4" w:space="0" w:color="C24E21"/>
                  <w:left w:val="single" w:sz="4" w:space="0" w:color="C24E21"/>
                  <w:bottom w:val="single" w:sz="4" w:space="0" w:color="C24E21"/>
                  <w:right w:val="single" w:sz="4" w:space="0" w:color="C24E21"/>
                </w:tcBorders>
              </w:tcPr>
              <w:p w14:paraId="776789D0" w14:textId="5A038878" w:rsidR="0088352F" w:rsidRPr="00A334A8" w:rsidRDefault="0088352F" w:rsidP="00C422EE">
                <w:pPr>
                  <w:keepNext/>
                  <w:keepLines/>
                  <w:spacing w:before="40" w:after="40"/>
                  <w:cnfStyle w:val="000000000000" w:firstRow="0" w:lastRow="0" w:firstColumn="0" w:lastColumn="0" w:oddVBand="0" w:evenVBand="0" w:oddHBand="0" w:evenHBand="0" w:firstRowFirstColumn="0" w:firstRowLastColumn="0" w:lastRowFirstColumn="0" w:lastRowLastColumn="0"/>
                  <w:rPr>
                    <w:rFonts w:cstheme="minorHAnsi"/>
                    <w:szCs w:val="24"/>
                  </w:rPr>
                </w:pPr>
                <w:r w:rsidRPr="001E602D">
                  <w:rPr>
                    <w:rStyle w:val="Tekstvantijdelijkeaanduiding"/>
                  </w:rPr>
                  <w:t>Klik om tekst in te voeren.</w:t>
                </w:r>
              </w:p>
            </w:tc>
          </w:sdtContent>
        </w:sdt>
      </w:tr>
      <w:tr w:rsidR="0088352F" w:rsidRPr="00A334A8" w14:paraId="458C6C0D"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C24E21"/>
              <w:left w:val="single" w:sz="4" w:space="0" w:color="C24E21"/>
              <w:bottom w:val="single" w:sz="4" w:space="0" w:color="C24E21"/>
              <w:right w:val="single" w:sz="4" w:space="0" w:color="C24E21"/>
            </w:tcBorders>
            <w:vAlign w:val="center"/>
          </w:tcPr>
          <w:p w14:paraId="50B7F16D" w14:textId="60387E06" w:rsidR="0088352F" w:rsidRPr="00A334A8" w:rsidRDefault="0088352F" w:rsidP="00C422EE">
            <w:pPr>
              <w:keepNext/>
              <w:keepLines/>
              <w:spacing w:before="40" w:after="40"/>
              <w:rPr>
                <w:rFonts w:cstheme="minorHAnsi"/>
                <w:b/>
                <w:bCs/>
                <w:i w:val="0"/>
                <w:iCs w:val="0"/>
                <w:szCs w:val="24"/>
              </w:rPr>
            </w:pPr>
            <w:r w:rsidRPr="00A334A8">
              <w:rPr>
                <w:rFonts w:cstheme="minorHAnsi"/>
                <w:b/>
                <w:bCs/>
                <w:i w:val="0"/>
                <w:iCs w:val="0"/>
                <w:szCs w:val="24"/>
              </w:rPr>
              <w:t>Wanneer</w:t>
            </w:r>
          </w:p>
        </w:tc>
        <w:tc>
          <w:tcPr>
            <w:tcW w:w="5804" w:type="dxa"/>
            <w:tcBorders>
              <w:top w:val="single" w:sz="4" w:space="0" w:color="C24E21"/>
              <w:left w:val="single" w:sz="4" w:space="0" w:color="C24E21"/>
              <w:bottom w:val="single" w:sz="4" w:space="0" w:color="C24E21"/>
              <w:right w:val="single" w:sz="4" w:space="0" w:color="C24E21"/>
            </w:tcBorders>
          </w:tcPr>
          <w:p w14:paraId="3BB5B924" w14:textId="330A1595" w:rsidR="0088352F" w:rsidRPr="00A334A8" w:rsidRDefault="00452C61" w:rsidP="00C422EE">
            <w:pPr>
              <w:keepNext/>
              <w:keepLines/>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sdt>
              <w:sdtPr>
                <w:id w:val="273762477"/>
                <w:placeholder>
                  <w:docPart w:val="AEF020CF82D4468C95310EB4EFE7A855"/>
                </w:placeholder>
                <w:showingPlcHdr/>
                <w:text w:multiLine="1"/>
              </w:sdtPr>
              <w:sdtEndPr/>
              <w:sdtContent>
                <w:r w:rsidR="0088352F" w:rsidRPr="001E602D">
                  <w:rPr>
                    <w:rStyle w:val="Tekstvantijdelijkeaanduiding"/>
                  </w:rPr>
                  <w:t>Klik om tekst in te voeren.</w:t>
                </w:r>
              </w:sdtContent>
            </w:sdt>
          </w:p>
        </w:tc>
      </w:tr>
    </w:tbl>
    <w:p w14:paraId="10C534AD" w14:textId="77777777" w:rsidR="002311CD" w:rsidRDefault="002311CD" w:rsidP="00E46420"/>
    <w:tbl>
      <w:tblPr>
        <w:tblStyle w:val="Onopgemaaktetabel5"/>
        <w:tblW w:w="0" w:type="auto"/>
        <w:tblLook w:val="04A0" w:firstRow="1" w:lastRow="0" w:firstColumn="1" w:lastColumn="0" w:noHBand="0" w:noVBand="1"/>
      </w:tblPr>
      <w:tblGrid>
        <w:gridCol w:w="3299"/>
        <w:gridCol w:w="5761"/>
      </w:tblGrid>
      <w:tr w:rsidR="00724E48" w14:paraId="1F4B27B1" w14:textId="77777777" w:rsidTr="009B65A8">
        <w:trPr>
          <w:cnfStyle w:val="100000000000" w:firstRow="1" w:lastRow="0" w:firstColumn="0" w:lastColumn="0" w:oddVBand="0" w:evenVBand="0" w:oddHBand="0" w:evenHBand="0" w:firstRowFirstColumn="0" w:firstRowLastColumn="0" w:lastRowFirstColumn="0" w:lastRowLastColumn="0"/>
        </w:trPr>
        <w:sdt>
          <w:sdtPr>
            <w:rPr>
              <w:b/>
              <w:bCs/>
              <w:color w:val="FFFFFF" w:themeColor="background1"/>
            </w:rPr>
            <w:id w:val="1886364141"/>
            <w:placeholder>
              <w:docPart w:val="613035586E934F61AF198C9B2FDB5509"/>
            </w:placeholder>
            <w:showingPlcHdr/>
            <w:text w:multiLine="1"/>
          </w:sdtPr>
          <w:sdtEndPr/>
          <w:sdtContent>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78827BB4" w14:textId="77777777" w:rsidR="00724E48" w:rsidRPr="00CA3FA9" w:rsidRDefault="00724E48" w:rsidP="00724E48">
                <w:pPr>
                  <w:spacing w:before="40" w:after="40" w:line="288" w:lineRule="auto"/>
                  <w:rPr>
                    <w:rFonts w:cstheme="minorHAnsi"/>
                    <w:b/>
                    <w:bCs/>
                    <w:i w:val="0"/>
                    <w:iCs w:val="0"/>
                    <w:color w:val="FFFFFF" w:themeColor="background1"/>
                    <w:szCs w:val="24"/>
                  </w:rPr>
                </w:pPr>
                <w:r w:rsidRPr="00CA3FA9">
                  <w:rPr>
                    <w:rStyle w:val="Tekstvantijdelijkeaanduiding"/>
                    <w:b/>
                    <w:bCs/>
                    <w:i w:val="0"/>
                    <w:iCs w:val="0"/>
                    <w:color w:val="FFFFFF" w:themeColor="background1"/>
                  </w:rPr>
                  <w:t>Klik om tekst in te voeren.</w:t>
                </w:r>
              </w:p>
            </w:tc>
          </w:sdtContent>
        </w:sdt>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40D0A4B2" w14:textId="015ABD80" w:rsidR="00724E48" w:rsidRPr="00724E48" w:rsidRDefault="00724E48" w:rsidP="00724E48">
            <w:pPr>
              <w:spacing w:before="40" w:after="40" w:line="288" w:lineRule="auto"/>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724E48">
              <w:rPr>
                <w:b/>
                <w:bCs/>
                <w:i w:val="0"/>
                <w:iCs w:val="0"/>
                <w:color w:val="FFFFFF" w:themeColor="background1"/>
              </w:rPr>
              <w:t xml:space="preserve">Doel: </w:t>
            </w:r>
            <w:sdt>
              <w:sdtPr>
                <w:rPr>
                  <w:b/>
                  <w:bCs/>
                  <w:color w:val="FFFFFF" w:themeColor="background1"/>
                </w:rPr>
                <w:id w:val="1321848982"/>
                <w:placeholder>
                  <w:docPart w:val="109C7825A86346B3AD41DD89C08BF3FC"/>
                </w:placeholder>
                <w:showingPlcHdr/>
                <w:text w:multiLine="1"/>
              </w:sdtPr>
              <w:sdtEndPr/>
              <w:sdtContent>
                <w:r w:rsidRPr="00724E48">
                  <w:rPr>
                    <w:rStyle w:val="Tekstvantijdelijkeaanduiding"/>
                    <w:b/>
                    <w:bCs/>
                    <w:i w:val="0"/>
                    <w:iCs w:val="0"/>
                    <w:color w:val="FFFFFF" w:themeColor="background1"/>
                  </w:rPr>
                  <w:t>Klik om tekst in te voeren.</w:t>
                </w:r>
              </w:sdtContent>
            </w:sdt>
          </w:p>
        </w:tc>
      </w:tr>
      <w:sdt>
        <w:sdtPr>
          <w:rPr>
            <w:rFonts w:eastAsiaTheme="minorHAnsi" w:cstheme="minorHAnsi"/>
            <w:b/>
            <w:bCs/>
            <w:i w:val="0"/>
            <w:iCs w:val="0"/>
            <w:szCs w:val="24"/>
          </w:rPr>
          <w:id w:val="1044647347"/>
          <w15:repeatingSection/>
        </w:sdtPr>
        <w:sdtEndPr>
          <w:rPr>
            <w:b w:val="0"/>
            <w:bCs w:val="0"/>
          </w:rPr>
        </w:sdtEndPr>
        <w:sdtContent>
          <w:sdt>
            <w:sdtPr>
              <w:rPr>
                <w:rFonts w:eastAsiaTheme="minorHAnsi" w:cstheme="minorHAnsi"/>
                <w:b/>
                <w:bCs/>
                <w:i w:val="0"/>
                <w:iCs w:val="0"/>
                <w:szCs w:val="24"/>
              </w:rPr>
              <w:id w:val="-375392889"/>
              <w:placeholder>
                <w:docPart w:val="7EB54CE68A8E4D8E9DC2D5732B3D4E60"/>
              </w:placeholder>
              <w15:repeatingSectionItem/>
            </w:sdtPr>
            <w:sdtEndPr>
              <w:rPr>
                <w:b w:val="0"/>
                <w:bCs w:val="0"/>
              </w:rPr>
            </w:sdtEndPr>
            <w:sdtContent>
              <w:tr w:rsidR="002311CD" w:rsidRPr="00A334A8" w14:paraId="4823ABCE"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tcPr>
                  <w:p w14:paraId="213E81C7" w14:textId="77777777" w:rsidR="002311CD" w:rsidRPr="00A334A8" w:rsidRDefault="002311CD" w:rsidP="00C60B6E">
                    <w:pPr>
                      <w:spacing w:before="40" w:after="40"/>
                      <w:rPr>
                        <w:rFonts w:cstheme="minorHAnsi"/>
                        <w:b/>
                        <w:bCs/>
                        <w:i w:val="0"/>
                        <w:iCs w:val="0"/>
                        <w:szCs w:val="24"/>
                      </w:rPr>
                    </w:pPr>
                  </w:p>
                </w:tc>
                <w:tc>
                  <w:tcPr>
                    <w:tcW w:w="5761" w:type="dxa"/>
                    <w:tcBorders>
                      <w:top w:val="single" w:sz="4" w:space="0" w:color="C24E21"/>
                      <w:left w:val="single" w:sz="4" w:space="0" w:color="C24E21"/>
                      <w:bottom w:val="single" w:sz="4" w:space="0" w:color="C24E21"/>
                      <w:right w:val="single" w:sz="4" w:space="0" w:color="C24E21"/>
                    </w:tcBorders>
                  </w:tcPr>
                  <w:p w14:paraId="760565EA" w14:textId="77777777" w:rsidR="002311CD" w:rsidRPr="00A334A8" w:rsidRDefault="002311CD" w:rsidP="00C60B6E">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tc>
              </w:tr>
            </w:sdtContent>
          </w:sdt>
        </w:sdtContent>
      </w:sdt>
    </w:tbl>
    <w:p w14:paraId="1B82E9F6" w14:textId="77777777" w:rsidR="002311CD" w:rsidRDefault="002311CD" w:rsidP="00E46420"/>
    <w:tbl>
      <w:tblPr>
        <w:tblStyle w:val="Onopgemaaktetabel5"/>
        <w:tblW w:w="0" w:type="auto"/>
        <w:tblLook w:val="04A0" w:firstRow="1" w:lastRow="0" w:firstColumn="1" w:lastColumn="0" w:noHBand="0" w:noVBand="1"/>
      </w:tblPr>
      <w:tblGrid>
        <w:gridCol w:w="3299"/>
        <w:gridCol w:w="5761"/>
      </w:tblGrid>
      <w:tr w:rsidR="00724E48" w14:paraId="1C8E0B75" w14:textId="77777777" w:rsidTr="009B65A8">
        <w:trPr>
          <w:cnfStyle w:val="100000000000" w:firstRow="1" w:lastRow="0" w:firstColumn="0" w:lastColumn="0" w:oddVBand="0" w:evenVBand="0" w:oddHBand="0" w:evenHBand="0" w:firstRowFirstColumn="0" w:firstRowLastColumn="0" w:lastRowFirstColumn="0" w:lastRowLastColumn="0"/>
        </w:trPr>
        <w:sdt>
          <w:sdtPr>
            <w:rPr>
              <w:b/>
              <w:bCs/>
              <w:color w:val="FFFFFF" w:themeColor="background1"/>
            </w:rPr>
            <w:id w:val="-1425033352"/>
            <w:placeholder>
              <w:docPart w:val="16B1AFB6DCA7430BA47B56F8B08B36F4"/>
            </w:placeholder>
            <w:showingPlcHdr/>
            <w:text w:multiLine="1"/>
          </w:sdtPr>
          <w:sdtEndPr/>
          <w:sdtContent>
            <w:tc>
              <w:tcPr>
                <w:cnfStyle w:val="001000000100" w:firstRow="0" w:lastRow="0" w:firstColumn="1" w:lastColumn="0" w:oddVBand="0" w:evenVBand="0" w:oddHBand="0" w:evenHBand="0" w:firstRowFirstColumn="1"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085639F8" w14:textId="77777777" w:rsidR="00724E48" w:rsidRPr="00CA3FA9" w:rsidRDefault="00724E48" w:rsidP="00724E48">
                <w:pPr>
                  <w:spacing w:before="40" w:after="40" w:line="288" w:lineRule="auto"/>
                  <w:rPr>
                    <w:rFonts w:cstheme="minorHAnsi"/>
                    <w:b/>
                    <w:bCs/>
                    <w:i w:val="0"/>
                    <w:iCs w:val="0"/>
                    <w:color w:val="FFFFFF" w:themeColor="background1"/>
                    <w:szCs w:val="24"/>
                  </w:rPr>
                </w:pPr>
                <w:r w:rsidRPr="00CA3FA9">
                  <w:rPr>
                    <w:rStyle w:val="Tekstvantijdelijkeaanduiding"/>
                    <w:b/>
                    <w:bCs/>
                    <w:i w:val="0"/>
                    <w:iCs w:val="0"/>
                    <w:color w:val="FFFFFF" w:themeColor="background1"/>
                  </w:rPr>
                  <w:t>Klik om tekst in te voeren.</w:t>
                </w:r>
              </w:p>
            </w:tc>
          </w:sdtContent>
        </w:sdt>
        <w:tc>
          <w:tcPr>
            <w:tcW w:w="5761" w:type="dxa"/>
            <w:tcBorders>
              <w:top w:val="single" w:sz="4" w:space="0" w:color="C24E21"/>
              <w:left w:val="single" w:sz="4" w:space="0" w:color="C24E21"/>
              <w:bottom w:val="single" w:sz="4" w:space="0" w:color="C24E21"/>
              <w:right w:val="single" w:sz="4" w:space="0" w:color="C24E21"/>
            </w:tcBorders>
            <w:shd w:val="clear" w:color="auto" w:fill="E1784F" w:themeFill="accent1"/>
            <w:vAlign w:val="center"/>
          </w:tcPr>
          <w:p w14:paraId="6EFA8A06" w14:textId="21C743E5" w:rsidR="00724E48" w:rsidRPr="00724E48" w:rsidRDefault="00724E48" w:rsidP="00724E48">
            <w:pPr>
              <w:spacing w:before="40" w:after="40" w:line="288" w:lineRule="auto"/>
              <w:cnfStyle w:val="100000000000" w:firstRow="1" w:lastRow="0" w:firstColumn="0" w:lastColumn="0" w:oddVBand="0" w:evenVBand="0" w:oddHBand="0" w:evenHBand="0" w:firstRowFirstColumn="0" w:firstRowLastColumn="0" w:lastRowFirstColumn="0" w:lastRowLastColumn="0"/>
              <w:rPr>
                <w:b/>
                <w:bCs/>
                <w:i w:val="0"/>
                <w:iCs w:val="0"/>
                <w:color w:val="FFFFFF" w:themeColor="background1"/>
              </w:rPr>
            </w:pPr>
            <w:r w:rsidRPr="00724E48">
              <w:rPr>
                <w:b/>
                <w:bCs/>
                <w:i w:val="0"/>
                <w:iCs w:val="0"/>
                <w:color w:val="FFFFFF" w:themeColor="background1"/>
              </w:rPr>
              <w:t xml:space="preserve">Doel: </w:t>
            </w:r>
            <w:sdt>
              <w:sdtPr>
                <w:rPr>
                  <w:b/>
                  <w:bCs/>
                  <w:color w:val="FFFFFF" w:themeColor="background1"/>
                </w:rPr>
                <w:id w:val="-1405520350"/>
                <w:placeholder>
                  <w:docPart w:val="1DA69034082E490DBA59E55CB1738C63"/>
                </w:placeholder>
                <w:showingPlcHdr/>
                <w:text w:multiLine="1"/>
              </w:sdtPr>
              <w:sdtEndPr/>
              <w:sdtContent>
                <w:r w:rsidRPr="00724E48">
                  <w:rPr>
                    <w:rStyle w:val="Tekstvantijdelijkeaanduiding"/>
                    <w:b/>
                    <w:bCs/>
                    <w:i w:val="0"/>
                    <w:iCs w:val="0"/>
                    <w:color w:val="FFFFFF" w:themeColor="background1"/>
                  </w:rPr>
                  <w:t>Klik om tekst in te voeren.</w:t>
                </w:r>
              </w:sdtContent>
            </w:sdt>
          </w:p>
        </w:tc>
      </w:tr>
      <w:sdt>
        <w:sdtPr>
          <w:rPr>
            <w:rFonts w:eastAsiaTheme="minorHAnsi" w:cstheme="minorHAnsi"/>
            <w:b/>
            <w:bCs/>
            <w:i w:val="0"/>
            <w:iCs w:val="0"/>
            <w:szCs w:val="24"/>
          </w:rPr>
          <w:id w:val="-494417478"/>
          <w15:repeatingSection/>
        </w:sdtPr>
        <w:sdtEndPr>
          <w:rPr>
            <w:b w:val="0"/>
            <w:bCs w:val="0"/>
          </w:rPr>
        </w:sdtEndPr>
        <w:sdtContent>
          <w:sdt>
            <w:sdtPr>
              <w:rPr>
                <w:rFonts w:eastAsiaTheme="minorHAnsi" w:cstheme="minorHAnsi"/>
                <w:b/>
                <w:bCs/>
                <w:i w:val="0"/>
                <w:iCs w:val="0"/>
                <w:szCs w:val="24"/>
              </w:rPr>
              <w:id w:val="1231733283"/>
              <w:placeholder>
                <w:docPart w:val="807E59B19A78449A81D12738E717F85F"/>
              </w:placeholder>
              <w15:repeatingSectionItem/>
            </w:sdtPr>
            <w:sdtEndPr>
              <w:rPr>
                <w:b w:val="0"/>
                <w:bCs w:val="0"/>
              </w:rPr>
            </w:sdtEndPr>
            <w:sdtContent>
              <w:tr w:rsidR="002311CD" w:rsidRPr="00A334A8" w14:paraId="637ECDD3" w14:textId="77777777" w:rsidTr="009B65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9" w:type="dxa"/>
                    <w:tcBorders>
                      <w:top w:val="single" w:sz="4" w:space="0" w:color="C24E21"/>
                      <w:left w:val="single" w:sz="4" w:space="0" w:color="C24E21"/>
                      <w:bottom w:val="single" w:sz="4" w:space="0" w:color="C24E21"/>
                      <w:right w:val="single" w:sz="4" w:space="0" w:color="C24E21"/>
                    </w:tcBorders>
                  </w:tcPr>
                  <w:p w14:paraId="105A43F9" w14:textId="77777777" w:rsidR="002311CD" w:rsidRPr="00A334A8" w:rsidRDefault="002311CD" w:rsidP="00C60B6E">
                    <w:pPr>
                      <w:spacing w:before="40" w:after="40"/>
                      <w:rPr>
                        <w:rFonts w:cstheme="minorHAnsi"/>
                        <w:b/>
                        <w:bCs/>
                        <w:i w:val="0"/>
                        <w:iCs w:val="0"/>
                        <w:szCs w:val="24"/>
                      </w:rPr>
                    </w:pPr>
                  </w:p>
                </w:tc>
                <w:tc>
                  <w:tcPr>
                    <w:tcW w:w="5761" w:type="dxa"/>
                    <w:tcBorders>
                      <w:top w:val="single" w:sz="4" w:space="0" w:color="C24E21"/>
                      <w:left w:val="single" w:sz="4" w:space="0" w:color="C24E21"/>
                      <w:bottom w:val="single" w:sz="4" w:space="0" w:color="C24E21"/>
                      <w:right w:val="single" w:sz="4" w:space="0" w:color="C24E21"/>
                    </w:tcBorders>
                  </w:tcPr>
                  <w:p w14:paraId="71EE7155" w14:textId="77777777" w:rsidR="002311CD" w:rsidRPr="00A334A8" w:rsidRDefault="002311CD" w:rsidP="00C60B6E">
                    <w:pPr>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tc>
              </w:tr>
            </w:sdtContent>
          </w:sdt>
        </w:sdtContent>
      </w:sdt>
    </w:tbl>
    <w:p w14:paraId="12AB12EA" w14:textId="77777777" w:rsidR="002311CD" w:rsidRDefault="002311CD" w:rsidP="002311CD"/>
    <w:p w14:paraId="28CD521F" w14:textId="77777777" w:rsidR="002311CD" w:rsidRDefault="002311CD" w:rsidP="002311CD"/>
    <w:p w14:paraId="53E5F48F" w14:textId="77777777" w:rsidR="002311CD" w:rsidRDefault="002311CD" w:rsidP="002311CD"/>
    <w:p w14:paraId="3F85C2C9" w14:textId="77777777" w:rsidR="002311CD" w:rsidRDefault="002311CD" w:rsidP="002311CD"/>
    <w:p w14:paraId="3519F7FA" w14:textId="4146BB9E" w:rsidR="00A334A8" w:rsidRDefault="00A334A8">
      <w:pPr>
        <w:spacing w:after="160" w:line="259" w:lineRule="auto"/>
        <w:rPr>
          <w:rFonts w:eastAsiaTheme="majorEastAsia" w:cstheme="majorBidi"/>
          <w:b/>
          <w:color w:val="C24E21"/>
          <w:sz w:val="32"/>
          <w:szCs w:val="32"/>
        </w:rPr>
      </w:pPr>
      <w:r>
        <w:br w:type="page"/>
      </w:r>
    </w:p>
    <w:p w14:paraId="0D8B6F70" w14:textId="5414980C" w:rsidR="001937F5" w:rsidRPr="00F54531" w:rsidRDefault="009D0BEB" w:rsidP="00F54531">
      <w:pPr>
        <w:pStyle w:val="Kop1"/>
      </w:pPr>
      <w:bookmarkStart w:id="13" w:name="_Toc177999187"/>
      <w:r>
        <w:lastRenderedPageBreak/>
        <w:t>Afsluiting</w:t>
      </w:r>
      <w:bookmarkEnd w:id="13"/>
      <w:r>
        <w:t xml:space="preserve"> </w:t>
      </w:r>
    </w:p>
    <w:p w14:paraId="61700681" w14:textId="77777777" w:rsidR="008A78DB" w:rsidRDefault="008A78DB" w:rsidP="0088352F"/>
    <w:p w14:paraId="552F4C75" w14:textId="15FE8CE6" w:rsidR="008D6031" w:rsidRDefault="00092470" w:rsidP="008A78DB">
      <w:r>
        <w:t>Verbeteren is een cyclisch proces. Jullie hebben een bepaalde geldigheidsduur aan dit document gegeven. Na die tijd is het dus nodig om het gehele dyslexiebeleidsplan te herzien</w:t>
      </w:r>
      <w:r w:rsidR="009C2103">
        <w:t xml:space="preserve"> en tussentijds kan het waar nodig op onderdelen worden bijgesteld. </w:t>
      </w:r>
      <w:r w:rsidR="00D64D86">
        <w:t xml:space="preserve">Om voor borging te zorgen stel je </w:t>
      </w:r>
      <w:r w:rsidR="003E67B1">
        <w:t xml:space="preserve">ook in ieder dyslexiebeleidsplan vast welke zaken vastgelegd gaan worden in het ondersteuningsaanbod van de school. Dit kun je vastleggen in het dyslexieprotocol, maar dit kan ook in het </w:t>
      </w:r>
      <w:r w:rsidR="00BE7040">
        <w:t>schoolondersteuningsprofiel of de schoolgids.</w:t>
      </w:r>
    </w:p>
    <w:p w14:paraId="6F0614EB" w14:textId="77777777" w:rsidR="008A78DB" w:rsidRDefault="008A78DB" w:rsidP="00776D9B">
      <w:pPr>
        <w:spacing w:after="160" w:line="259" w:lineRule="auto"/>
      </w:pPr>
    </w:p>
    <w:p w14:paraId="3013C628" w14:textId="77777777" w:rsidR="00F265B2" w:rsidRDefault="00F265B2" w:rsidP="008A78DB">
      <w:pPr>
        <w:sectPr w:rsidR="00F265B2" w:rsidSect="000414D1">
          <w:footnotePr>
            <w:numStart w:val="4"/>
          </w:footnotePr>
          <w:pgSz w:w="11906" w:h="16838" w:code="9"/>
          <w:pgMar w:top="1418" w:right="1418" w:bottom="1985" w:left="1418" w:header="1418" w:footer="1418" w:gutter="0"/>
          <w:cols w:space="708"/>
          <w:docGrid w:linePitch="360"/>
        </w:sectPr>
      </w:pPr>
    </w:p>
    <w:p w14:paraId="05001F61" w14:textId="77777777" w:rsidR="00A334A8" w:rsidRDefault="008D6031" w:rsidP="008A78DB">
      <w:r>
        <w:t xml:space="preserve">Dit </w:t>
      </w:r>
      <w:r w:rsidR="00347AFB">
        <w:t>format</w:t>
      </w:r>
      <w:r>
        <w:t xml:space="preserve"> is bedoeld als hulpmiddel om </w:t>
      </w:r>
      <w:r w:rsidR="00F15841">
        <w:t xml:space="preserve">duidelijke doelen op te stellen en concrete acties te formuleren om leerlingen met </w:t>
      </w:r>
      <w:r w:rsidR="000D05F3">
        <w:t xml:space="preserve">lees- en spellingproblemen optimaal te ondersteunen. </w:t>
      </w:r>
      <w:r w:rsidR="00BA7E31">
        <w:t>Feedbac</w:t>
      </w:r>
      <w:r w:rsidR="00616DC1">
        <w:t>k</w:t>
      </w:r>
      <w:r w:rsidR="00BA7E31">
        <w:t>/opmerkingen</w:t>
      </w:r>
      <w:r w:rsidR="00616DC1">
        <w:t xml:space="preserve"> ten aanzien van dit format zijn welkom en kunnen gestuurd worden naar </w:t>
      </w:r>
      <w:hyperlink r:id="rId43" w:history="1">
        <w:r w:rsidR="00616DC1" w:rsidRPr="004B4383">
          <w:rPr>
            <w:rStyle w:val="Hyperlink"/>
          </w:rPr>
          <w:t>info@dyslexiecentraal.nl</w:t>
        </w:r>
      </w:hyperlink>
      <w:r w:rsidR="00616DC1">
        <w:t xml:space="preserve">  </w:t>
      </w:r>
      <w:r w:rsidR="00BA7E31">
        <w:t xml:space="preserve"> </w:t>
      </w:r>
    </w:p>
    <w:p w14:paraId="2482A5AA" w14:textId="77777777" w:rsidR="00F265B2" w:rsidRDefault="00F265B2">
      <w:pPr>
        <w:spacing w:after="160" w:line="259" w:lineRule="auto"/>
        <w:sectPr w:rsidR="00F265B2" w:rsidSect="00542BAB">
          <w:type w:val="continuous"/>
          <w:pgSz w:w="11906" w:h="16838" w:code="9"/>
          <w:pgMar w:top="1418" w:right="1418" w:bottom="1985" w:left="1418" w:header="1418" w:footer="1418" w:gutter="0"/>
          <w:cols w:space="708"/>
          <w:docGrid w:linePitch="360"/>
        </w:sectPr>
      </w:pPr>
    </w:p>
    <w:p w14:paraId="252F72CD" w14:textId="77777777" w:rsidR="00A334A8" w:rsidRDefault="00A334A8">
      <w:pPr>
        <w:spacing w:after="160" w:line="259" w:lineRule="auto"/>
      </w:pPr>
    </w:p>
    <w:p w14:paraId="33A5588E" w14:textId="77777777" w:rsidR="00A334A8" w:rsidRDefault="00A334A8">
      <w:pPr>
        <w:spacing w:after="160" w:line="259" w:lineRule="auto"/>
      </w:pPr>
    </w:p>
    <w:p w14:paraId="345E4A62" w14:textId="2853D87F" w:rsidR="00157BB8" w:rsidRDefault="00157BB8">
      <w:pPr>
        <w:spacing w:after="160" w:line="259" w:lineRule="auto"/>
        <w:rPr>
          <w:rFonts w:eastAsiaTheme="majorEastAsia" w:cstheme="majorBidi"/>
          <w:b/>
          <w:sz w:val="32"/>
          <w:szCs w:val="32"/>
        </w:rPr>
      </w:pPr>
      <w:r>
        <w:rPr>
          <w:rFonts w:eastAsiaTheme="majorEastAsia" w:cstheme="majorBidi"/>
          <w:b/>
          <w:sz w:val="32"/>
          <w:szCs w:val="32"/>
        </w:rPr>
        <w:br w:type="page"/>
      </w:r>
    </w:p>
    <w:p w14:paraId="202A98E7" w14:textId="7D974CC9" w:rsidR="00157BB8" w:rsidRDefault="00157BB8" w:rsidP="0088352F">
      <w:pPr>
        <w:pStyle w:val="Kop1"/>
      </w:pPr>
      <w:bookmarkStart w:id="14" w:name="_Toc177999188"/>
      <w:r>
        <w:lastRenderedPageBreak/>
        <w:t>Bijlage 1: SWOT-analyse</w:t>
      </w:r>
      <w:bookmarkEnd w:id="14"/>
    </w:p>
    <w:p w14:paraId="6DF9E945" w14:textId="77777777" w:rsidR="00D4545D" w:rsidRDefault="00D4545D" w:rsidP="00D4545D"/>
    <w:p w14:paraId="6B5C36EE" w14:textId="7B72C909" w:rsidR="00D4545D" w:rsidRDefault="00D4545D" w:rsidP="00D4545D">
      <w:r>
        <w:t>Op basis van de verzamelde informatie bij stap 4 kun je een SWOT-analyse maken (zie hieronder voor een format voor de SWOT-analyse). Voor het maken van een SWOT-analyse, b</w:t>
      </w:r>
      <w:r w:rsidRPr="001B1321">
        <w:t xml:space="preserve">reng </w:t>
      </w:r>
      <w:r>
        <w:t xml:space="preserve">je </w:t>
      </w:r>
      <w:r w:rsidRPr="001B1321">
        <w:t>eerst in kaart wat volgens jullie de sterktes en zwaktes zijn</w:t>
      </w:r>
      <w:r>
        <w:t xml:space="preserve"> </w:t>
      </w:r>
      <w:r w:rsidRPr="001B1321">
        <w:t>op het gebied van de begeleiding en ondersteuning van leerlingen met lees-</w:t>
      </w:r>
      <w:r>
        <w:t>,</w:t>
      </w:r>
      <w:r w:rsidRPr="001B1321">
        <w:t xml:space="preserve"> spellingproblemen en dyslexie</w:t>
      </w:r>
      <w:r>
        <w:t>.</w:t>
      </w:r>
      <w:r w:rsidRPr="001B1321">
        <w:t xml:space="preserve"> Vervolgens ga </w:t>
      </w:r>
      <w:r>
        <w:t>je</w:t>
      </w:r>
      <w:r w:rsidRPr="001B1321">
        <w:t xml:space="preserve"> na welke omgevingsfactoren van invloed (kunnen) zijn op de aspecten die jullie hebben vermeld bij sterktes/zwaktes. Deze omgevingsfactoren kunnen zowel een positieve invloed (kansen) hebben, als een negatieve invloed (bedreigingen). Op die manier </w:t>
      </w:r>
      <w:r>
        <w:t>wordt duidelijk</w:t>
      </w:r>
      <w:r w:rsidRPr="004667AE">
        <w:t xml:space="preserve"> waar kansen liggen voor begeleiding en ondersteuning van leerlingen met lees-</w:t>
      </w:r>
      <w:r>
        <w:t xml:space="preserve">, </w:t>
      </w:r>
      <w:r w:rsidRPr="004667AE">
        <w:t>spellingproblemen en dyslexie en wat extra aandacht vraagt.</w:t>
      </w:r>
      <w:r>
        <w:t xml:space="preserve"> </w:t>
      </w:r>
      <w:r w:rsidRPr="00EA072D">
        <w:t xml:space="preserve">Uit </w:t>
      </w:r>
      <w:r>
        <w:t xml:space="preserve">de </w:t>
      </w:r>
      <w:r w:rsidRPr="00EA072D">
        <w:t>SWOT</w:t>
      </w:r>
      <w:r>
        <w:t>-analyse</w:t>
      </w:r>
      <w:r w:rsidRPr="00EA072D">
        <w:t xml:space="preserve"> </w:t>
      </w:r>
      <w:r>
        <w:t xml:space="preserve">kun je </w:t>
      </w:r>
      <w:r w:rsidRPr="00EA072D">
        <w:t xml:space="preserve">doelen </w:t>
      </w:r>
      <w:r>
        <w:t xml:space="preserve">op het gebied van ondersteuning bij lees- en/of spellingproblemen en dyslexie </w:t>
      </w:r>
      <w:r w:rsidRPr="00EA072D">
        <w:t xml:space="preserve">afleiden. </w:t>
      </w:r>
    </w:p>
    <w:p w14:paraId="11301D63" w14:textId="77777777" w:rsidR="00D4545D" w:rsidRDefault="00D4545D" w:rsidP="00D4545D"/>
    <w:p w14:paraId="44EDA4B4" w14:textId="77777777" w:rsidR="00D4545D" w:rsidRPr="007B2804" w:rsidRDefault="00D4545D" w:rsidP="00D4545D">
      <w:pPr>
        <w:rPr>
          <w:i/>
          <w:iCs/>
          <w:color w:val="C24E21"/>
        </w:rPr>
      </w:pPr>
      <w:r w:rsidRPr="007B2804">
        <w:rPr>
          <w:i/>
          <w:iCs/>
          <w:color w:val="C24E21"/>
        </w:rPr>
        <w:t>Voorbeelden SWOT-analyse</w:t>
      </w:r>
    </w:p>
    <w:p w14:paraId="6BD4795C" w14:textId="77777777" w:rsidR="00D4545D" w:rsidRPr="008319E5" w:rsidRDefault="00D4545D" w:rsidP="00D4545D">
      <w:r>
        <w:t>In de hieronder beschreven voorbeelden wordt aan de hand van een ingevulde scan een SWOT-analyse gemaakt.</w:t>
      </w:r>
    </w:p>
    <w:p w14:paraId="5140B4CF" w14:textId="77777777" w:rsidR="00D4545D" w:rsidRDefault="00D4545D" w:rsidP="00D4545D">
      <w:pPr>
        <w:rPr>
          <w:b/>
          <w:bCs/>
        </w:rPr>
      </w:pPr>
    </w:p>
    <w:p w14:paraId="3A6542BD" w14:textId="77777777" w:rsidR="00D4545D" w:rsidRDefault="00D4545D" w:rsidP="00D4545D">
      <w:r w:rsidRPr="004C1515">
        <w:rPr>
          <w:b/>
          <w:bCs/>
        </w:rPr>
        <w:t>Onderwijs en begeleiding op Ondersteuningsniveau 2</w:t>
      </w:r>
      <w:r>
        <w:t xml:space="preserve">: </w:t>
      </w:r>
    </w:p>
    <w:p w14:paraId="59BE28D2" w14:textId="77777777" w:rsidR="00D4545D" w:rsidRDefault="00D4545D" w:rsidP="00D4545D">
      <w:pPr>
        <w:pStyle w:val="Lijstalinea"/>
        <w:numPr>
          <w:ilvl w:val="0"/>
          <w:numId w:val="36"/>
        </w:numPr>
        <w:ind w:left="284" w:hanging="284"/>
      </w:pPr>
      <w:r>
        <w:t>Zwakte: leraren</w:t>
      </w:r>
      <w:r w:rsidRPr="001222E8">
        <w:t xml:space="preserve"> weten niet goed hoe ze </w:t>
      </w:r>
      <w:r>
        <w:t>leerlingen met lees-, spellingproblemen en dyslexie in hun les moeten begeleiden.</w:t>
      </w:r>
    </w:p>
    <w:p w14:paraId="6F30EA29" w14:textId="77777777" w:rsidR="00D4545D" w:rsidRDefault="00D4545D" w:rsidP="00D4545D">
      <w:pPr>
        <w:pStyle w:val="Lijstalinea"/>
        <w:numPr>
          <w:ilvl w:val="0"/>
          <w:numId w:val="36"/>
        </w:numPr>
        <w:ind w:left="284" w:hanging="284"/>
      </w:pPr>
      <w:r>
        <w:t>Bedreiging: er komen steeds meer aanmeldingen binnen van leerlingen met een extra ondersteuningsbehoefte, waardoor dit veel van de school vraagt.</w:t>
      </w:r>
    </w:p>
    <w:p w14:paraId="429419FC" w14:textId="77777777" w:rsidR="00D4545D" w:rsidRDefault="00D4545D" w:rsidP="00D4545D">
      <w:r w:rsidRPr="004C1515">
        <w:rPr>
          <w:b/>
          <w:bCs/>
        </w:rPr>
        <w:t>(Leerling- en) ouderbetrokkenheid</w:t>
      </w:r>
      <w:r>
        <w:t>:</w:t>
      </w:r>
    </w:p>
    <w:p w14:paraId="46B5B263" w14:textId="77777777" w:rsidR="00D4545D" w:rsidRDefault="00D4545D" w:rsidP="00D4545D">
      <w:pPr>
        <w:pStyle w:val="Lijstalinea"/>
        <w:numPr>
          <w:ilvl w:val="0"/>
          <w:numId w:val="36"/>
        </w:numPr>
        <w:ind w:left="284" w:hanging="284"/>
      </w:pPr>
      <w:r>
        <w:t>Sterkte (vo): v</w:t>
      </w:r>
      <w:r w:rsidRPr="004E2521">
        <w:t xml:space="preserve">oor de nieuwe leerlingen en </w:t>
      </w:r>
      <w:r>
        <w:t xml:space="preserve">hun </w:t>
      </w:r>
      <w:r w:rsidRPr="004E2521">
        <w:t xml:space="preserve">ouders is er een voorlichtingsavond in </w:t>
      </w:r>
      <w:r>
        <w:t>oktober</w:t>
      </w:r>
      <w:r w:rsidRPr="004E2521">
        <w:t xml:space="preserve"> waarin het dyslexiebeleid wordt toegelicht. In het schoolblad staat aangegeven welke (nieuwe) faciliteiten toegestaan worden.</w:t>
      </w:r>
    </w:p>
    <w:p w14:paraId="438951A3" w14:textId="77777777" w:rsidR="00D4545D" w:rsidRDefault="00D4545D" w:rsidP="00D4545D">
      <w:r w:rsidRPr="004C1515">
        <w:rPr>
          <w:b/>
          <w:bCs/>
        </w:rPr>
        <w:t>Ontwikkeling en professionalisering</w:t>
      </w:r>
      <w:r>
        <w:t>:</w:t>
      </w:r>
    </w:p>
    <w:p w14:paraId="060DB39C" w14:textId="77777777" w:rsidR="00D4545D" w:rsidRDefault="00D4545D" w:rsidP="00D4545D">
      <w:pPr>
        <w:pStyle w:val="Lijstalinea"/>
        <w:numPr>
          <w:ilvl w:val="0"/>
          <w:numId w:val="36"/>
        </w:numPr>
        <w:ind w:left="284" w:hanging="284"/>
      </w:pPr>
      <w:r>
        <w:t>Kans (po): de uren voor de lees-/spellingspecialist worden verhoogd, waardoor er ruimte ontstaat om a</w:t>
      </w:r>
      <w:r w:rsidRPr="002621ED">
        <w:t xml:space="preserve">lle </w:t>
      </w:r>
      <w:r>
        <w:t>leraren</w:t>
      </w:r>
      <w:r w:rsidRPr="002621ED">
        <w:t xml:space="preserve"> tijdens een studiemiddag voor</w:t>
      </w:r>
      <w:r>
        <w:t>lichting te geven</w:t>
      </w:r>
      <w:r w:rsidRPr="002621ED">
        <w:t xml:space="preserve"> over signalen van mogelijk ernstige lees- en/of spellingproblemen.</w:t>
      </w:r>
    </w:p>
    <w:p w14:paraId="4524B92F" w14:textId="636A8237" w:rsidR="00D4545D" w:rsidRDefault="00D4545D">
      <w:pPr>
        <w:spacing w:after="160" w:line="259" w:lineRule="auto"/>
      </w:pPr>
      <w:r>
        <w:br w:type="page"/>
      </w:r>
    </w:p>
    <w:tbl>
      <w:tblPr>
        <w:tblStyle w:val="Tabelraster"/>
        <w:tblW w:w="9067" w:type="dxa"/>
        <w:tblBorders>
          <w:top w:val="single" w:sz="4" w:space="0" w:color="C24E21"/>
          <w:left w:val="single" w:sz="4" w:space="0" w:color="C24E21"/>
          <w:bottom w:val="single" w:sz="4" w:space="0" w:color="C24E21"/>
          <w:right w:val="single" w:sz="4" w:space="0" w:color="C24E21"/>
          <w:insideH w:val="single" w:sz="4" w:space="0" w:color="C24E21"/>
          <w:insideV w:val="single" w:sz="4" w:space="0" w:color="C24E21"/>
        </w:tblBorders>
        <w:tblLook w:val="04A0" w:firstRow="1" w:lastRow="0" w:firstColumn="1" w:lastColumn="0" w:noHBand="0" w:noVBand="1"/>
      </w:tblPr>
      <w:tblGrid>
        <w:gridCol w:w="3219"/>
        <w:gridCol w:w="2924"/>
        <w:gridCol w:w="2924"/>
      </w:tblGrid>
      <w:tr w:rsidR="001D30D0" w:rsidRPr="001D30D0" w14:paraId="1E7CE809" w14:textId="77777777" w:rsidTr="001D30D0">
        <w:tc>
          <w:tcPr>
            <w:tcW w:w="9067" w:type="dxa"/>
            <w:gridSpan w:val="3"/>
            <w:shd w:val="clear" w:color="auto" w:fill="E1784F" w:themeFill="accent1"/>
          </w:tcPr>
          <w:p w14:paraId="1D389370" w14:textId="77777777" w:rsidR="00157BB8" w:rsidRPr="001D30D0" w:rsidRDefault="00157BB8" w:rsidP="00A334A8">
            <w:pPr>
              <w:spacing w:before="40" w:after="40" w:line="264" w:lineRule="auto"/>
              <w:jc w:val="center"/>
              <w:rPr>
                <w:rFonts w:cstheme="minorHAnsi"/>
                <w:b/>
                <w:bCs/>
                <w:color w:val="FFFFFF" w:themeColor="background1"/>
                <w:sz w:val="22"/>
                <w:szCs w:val="22"/>
              </w:rPr>
            </w:pPr>
            <w:r w:rsidRPr="001D30D0">
              <w:rPr>
                <w:rFonts w:cstheme="minorHAnsi"/>
                <w:b/>
                <w:bCs/>
                <w:color w:val="FFFFFF" w:themeColor="background1"/>
                <w:sz w:val="22"/>
                <w:szCs w:val="22"/>
              </w:rPr>
              <w:lastRenderedPageBreak/>
              <w:t>SWOT-analyse dyslexiebeleid</w:t>
            </w:r>
          </w:p>
        </w:tc>
      </w:tr>
      <w:tr w:rsidR="00157BB8" w:rsidRPr="00A334A8" w14:paraId="47CFCDBE" w14:textId="77777777" w:rsidTr="00DB213E">
        <w:tc>
          <w:tcPr>
            <w:tcW w:w="9067" w:type="dxa"/>
            <w:gridSpan w:val="3"/>
            <w:vAlign w:val="center"/>
          </w:tcPr>
          <w:p w14:paraId="38DE6B86" w14:textId="6C0B4748" w:rsidR="00157BB8" w:rsidRPr="00A334A8" w:rsidRDefault="00157BB8" w:rsidP="00DB213E">
            <w:pPr>
              <w:spacing w:before="40" w:after="40" w:line="264" w:lineRule="auto"/>
              <w:ind w:left="1892" w:hanging="1892"/>
              <w:rPr>
                <w:rFonts w:cstheme="minorHAnsi"/>
                <w:b/>
                <w:bCs/>
                <w:sz w:val="22"/>
                <w:szCs w:val="22"/>
              </w:rPr>
            </w:pPr>
            <w:r w:rsidRPr="00A334A8">
              <w:rPr>
                <w:rFonts w:cstheme="minorHAnsi"/>
                <w:sz w:val="22"/>
                <w:szCs w:val="22"/>
              </w:rPr>
              <w:t>Naam school:</w:t>
            </w:r>
            <w:r w:rsidR="00DB213E">
              <w:rPr>
                <w:rFonts w:cstheme="minorHAnsi"/>
                <w:sz w:val="22"/>
                <w:szCs w:val="22"/>
              </w:rPr>
              <w:tab/>
            </w:r>
            <w:sdt>
              <w:sdtPr>
                <w:id w:val="677540996"/>
                <w:placeholder>
                  <w:docPart w:val="B42E3E56376640C3BF8756FEEEBB6D55"/>
                </w:placeholder>
                <w:text w:multiLine="1"/>
              </w:sdtPr>
              <w:sdtEndPr/>
              <w:sdtContent>
                <w:r w:rsidR="00D66E1A">
                  <w:t>e</w:t>
                </w:r>
              </w:sdtContent>
            </w:sdt>
          </w:p>
        </w:tc>
      </w:tr>
      <w:tr w:rsidR="00157BB8" w:rsidRPr="00A334A8" w14:paraId="5CC658F8" w14:textId="77777777" w:rsidTr="00DB213E">
        <w:tc>
          <w:tcPr>
            <w:tcW w:w="9067" w:type="dxa"/>
            <w:gridSpan w:val="3"/>
            <w:tcBorders>
              <w:bottom w:val="single" w:sz="4" w:space="0" w:color="C24E21"/>
            </w:tcBorders>
            <w:vAlign w:val="center"/>
          </w:tcPr>
          <w:p w14:paraId="0A14D89B" w14:textId="024F0FD5" w:rsidR="00157BB8" w:rsidRPr="00A334A8" w:rsidRDefault="00157BB8" w:rsidP="00DB213E">
            <w:pPr>
              <w:spacing w:before="40" w:after="40" w:line="264" w:lineRule="auto"/>
              <w:ind w:left="1892" w:hanging="1892"/>
              <w:rPr>
                <w:rFonts w:cstheme="minorHAnsi"/>
                <w:b/>
                <w:bCs/>
                <w:sz w:val="22"/>
                <w:szCs w:val="22"/>
              </w:rPr>
            </w:pPr>
            <w:r w:rsidRPr="00A334A8">
              <w:rPr>
                <w:rFonts w:cstheme="minorHAnsi"/>
                <w:sz w:val="22"/>
                <w:szCs w:val="22"/>
              </w:rPr>
              <w:t>Naam invuller(s):</w:t>
            </w:r>
            <w:r w:rsidR="00DB213E">
              <w:rPr>
                <w:rFonts w:cstheme="minorHAnsi"/>
                <w:sz w:val="22"/>
                <w:szCs w:val="22"/>
              </w:rPr>
              <w:tab/>
            </w:r>
            <w:sdt>
              <w:sdtPr>
                <w:id w:val="-122240838"/>
                <w:placeholder>
                  <w:docPart w:val="8EF6E468714547CC97CE37D9B6348CED"/>
                </w:placeholder>
                <w:showingPlcHdr/>
                <w:text w:multiLine="1"/>
              </w:sdtPr>
              <w:sdtEndPr/>
              <w:sdtContent>
                <w:r w:rsidR="00DB213E">
                  <w:rPr>
                    <w:rStyle w:val="Tekstvantijdelijkeaanduiding"/>
                  </w:rPr>
                  <w:t>Vul hier in.</w:t>
                </w:r>
              </w:sdtContent>
            </w:sdt>
          </w:p>
        </w:tc>
      </w:tr>
      <w:tr w:rsidR="001D30D0" w:rsidRPr="001D30D0" w14:paraId="39716AB3" w14:textId="77777777" w:rsidTr="001D30D0">
        <w:tc>
          <w:tcPr>
            <w:tcW w:w="3219" w:type="dxa"/>
            <w:shd w:val="clear" w:color="auto" w:fill="E1784F" w:themeFill="accent1"/>
          </w:tcPr>
          <w:p w14:paraId="405017CE" w14:textId="488B8959" w:rsidR="00157BB8" w:rsidRPr="001D30D0" w:rsidRDefault="00157BB8" w:rsidP="00A334A8">
            <w:pPr>
              <w:spacing w:before="40" w:after="40" w:line="264" w:lineRule="auto"/>
              <w:rPr>
                <w:rFonts w:cstheme="minorHAnsi"/>
                <w:color w:val="FFFFFF" w:themeColor="background1"/>
                <w:sz w:val="22"/>
                <w:szCs w:val="22"/>
              </w:rPr>
            </w:pPr>
            <w:r w:rsidRPr="001D30D0">
              <w:rPr>
                <w:rFonts w:cstheme="minorHAnsi"/>
                <w:color w:val="FFFFFF" w:themeColor="background1"/>
                <w:sz w:val="22"/>
                <w:szCs w:val="22"/>
              </w:rPr>
              <w:t>Domein</w:t>
            </w:r>
          </w:p>
        </w:tc>
        <w:tc>
          <w:tcPr>
            <w:tcW w:w="2924" w:type="dxa"/>
            <w:shd w:val="clear" w:color="auto" w:fill="E1784F" w:themeFill="accent1"/>
          </w:tcPr>
          <w:p w14:paraId="5BAE2163" w14:textId="77777777" w:rsidR="00157BB8" w:rsidRPr="001D30D0" w:rsidRDefault="00157BB8" w:rsidP="001D30D0">
            <w:pPr>
              <w:spacing w:before="40" w:after="40" w:line="264" w:lineRule="auto"/>
              <w:jc w:val="center"/>
              <w:rPr>
                <w:rFonts w:cstheme="minorHAnsi"/>
                <w:b/>
                <w:bCs/>
                <w:color w:val="FFFFFF" w:themeColor="background1"/>
                <w:sz w:val="22"/>
                <w:szCs w:val="22"/>
              </w:rPr>
            </w:pPr>
            <w:r w:rsidRPr="001D30D0">
              <w:rPr>
                <w:rFonts w:cstheme="minorHAnsi"/>
                <w:b/>
                <w:bCs/>
                <w:color w:val="FFFFFF" w:themeColor="background1"/>
                <w:sz w:val="22"/>
                <w:szCs w:val="22"/>
              </w:rPr>
              <w:t>Sterktes</w:t>
            </w:r>
          </w:p>
        </w:tc>
        <w:tc>
          <w:tcPr>
            <w:tcW w:w="2924" w:type="dxa"/>
            <w:shd w:val="clear" w:color="auto" w:fill="E1784F" w:themeFill="accent1"/>
          </w:tcPr>
          <w:p w14:paraId="4243ADDA" w14:textId="77777777" w:rsidR="00157BB8" w:rsidRPr="001D30D0" w:rsidRDefault="00157BB8" w:rsidP="001D30D0">
            <w:pPr>
              <w:spacing w:before="40" w:after="40" w:line="264" w:lineRule="auto"/>
              <w:jc w:val="center"/>
              <w:rPr>
                <w:rFonts w:cstheme="minorHAnsi"/>
                <w:b/>
                <w:bCs/>
                <w:color w:val="FFFFFF" w:themeColor="background1"/>
                <w:sz w:val="22"/>
                <w:szCs w:val="22"/>
              </w:rPr>
            </w:pPr>
            <w:r w:rsidRPr="001D30D0">
              <w:rPr>
                <w:rFonts w:cstheme="minorHAnsi"/>
                <w:b/>
                <w:bCs/>
                <w:color w:val="FFFFFF" w:themeColor="background1"/>
                <w:sz w:val="22"/>
                <w:szCs w:val="22"/>
              </w:rPr>
              <w:t>Zwaktes</w:t>
            </w:r>
          </w:p>
        </w:tc>
      </w:tr>
      <w:tr w:rsidR="0088352F" w:rsidRPr="00A334A8" w14:paraId="2085E068" w14:textId="77777777" w:rsidTr="001D30D0">
        <w:tc>
          <w:tcPr>
            <w:tcW w:w="3219" w:type="dxa"/>
          </w:tcPr>
          <w:p w14:paraId="4F171B16" w14:textId="77777777" w:rsidR="0088352F" w:rsidRPr="00A334A8" w:rsidRDefault="0088352F" w:rsidP="0088352F">
            <w:pPr>
              <w:spacing w:before="40" w:after="40" w:line="264" w:lineRule="auto"/>
              <w:rPr>
                <w:rFonts w:cstheme="minorHAnsi"/>
                <w:sz w:val="22"/>
                <w:szCs w:val="22"/>
              </w:rPr>
            </w:pPr>
            <w:r w:rsidRPr="00A334A8">
              <w:rPr>
                <w:sz w:val="22"/>
                <w:szCs w:val="22"/>
              </w:rPr>
              <w:t>Onderwijs en begeleiding op Ondersteuningsniveau 1</w:t>
            </w:r>
          </w:p>
        </w:tc>
        <w:sdt>
          <w:sdtPr>
            <w:id w:val="-101959730"/>
            <w:placeholder>
              <w:docPart w:val="D9358F01D40148E3AD1A785FE9FC2454"/>
            </w:placeholder>
            <w:showingPlcHdr/>
            <w:text w:multiLine="1"/>
          </w:sdtPr>
          <w:sdtEndPr/>
          <w:sdtContent>
            <w:tc>
              <w:tcPr>
                <w:tcW w:w="2924" w:type="dxa"/>
                <w:shd w:val="clear" w:color="auto" w:fill="auto"/>
              </w:tcPr>
              <w:p w14:paraId="4476EE76" w14:textId="52D8AD1B"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681975178"/>
            <w:placeholder>
              <w:docPart w:val="01CA860FC13C46F08148E8F4AC4FBBF7"/>
            </w:placeholder>
            <w:showingPlcHdr/>
            <w:text w:multiLine="1"/>
          </w:sdtPr>
          <w:sdtEndPr/>
          <w:sdtContent>
            <w:tc>
              <w:tcPr>
                <w:tcW w:w="2924" w:type="dxa"/>
                <w:shd w:val="clear" w:color="auto" w:fill="auto"/>
              </w:tcPr>
              <w:p w14:paraId="21A70C0C" w14:textId="1E08BB2C"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132333EC" w14:textId="77777777" w:rsidTr="001D30D0">
        <w:tc>
          <w:tcPr>
            <w:tcW w:w="3219" w:type="dxa"/>
          </w:tcPr>
          <w:p w14:paraId="4AFECA86" w14:textId="77777777" w:rsidR="0088352F" w:rsidRPr="00A334A8" w:rsidRDefault="0088352F" w:rsidP="0088352F">
            <w:pPr>
              <w:spacing w:before="40" w:after="40" w:line="264" w:lineRule="auto"/>
              <w:rPr>
                <w:rFonts w:cstheme="minorHAnsi"/>
                <w:sz w:val="22"/>
                <w:szCs w:val="22"/>
              </w:rPr>
            </w:pPr>
            <w:r w:rsidRPr="00A334A8">
              <w:rPr>
                <w:sz w:val="22"/>
                <w:szCs w:val="22"/>
              </w:rPr>
              <w:t>Begeleiding op Ondersteuningsniveau 2</w:t>
            </w:r>
          </w:p>
        </w:tc>
        <w:sdt>
          <w:sdtPr>
            <w:id w:val="-681038704"/>
            <w:placeholder>
              <w:docPart w:val="EF5B27822221476884321AD1972DC968"/>
            </w:placeholder>
            <w:showingPlcHdr/>
            <w:text w:multiLine="1"/>
          </w:sdtPr>
          <w:sdtEndPr/>
          <w:sdtContent>
            <w:tc>
              <w:tcPr>
                <w:tcW w:w="2924" w:type="dxa"/>
                <w:shd w:val="clear" w:color="auto" w:fill="auto"/>
              </w:tcPr>
              <w:p w14:paraId="2BAC613B" w14:textId="164CC67A"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52054433"/>
            <w:placeholder>
              <w:docPart w:val="66CF87C60C7142FB95C9E5B27B6EE8E7"/>
            </w:placeholder>
            <w:showingPlcHdr/>
            <w:text w:multiLine="1"/>
          </w:sdtPr>
          <w:sdtEndPr/>
          <w:sdtContent>
            <w:tc>
              <w:tcPr>
                <w:tcW w:w="2924" w:type="dxa"/>
                <w:shd w:val="clear" w:color="auto" w:fill="auto"/>
              </w:tcPr>
              <w:p w14:paraId="0F1AD327" w14:textId="0434C6C7"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793F57AD" w14:textId="77777777" w:rsidTr="001D30D0">
        <w:tc>
          <w:tcPr>
            <w:tcW w:w="3219" w:type="dxa"/>
          </w:tcPr>
          <w:p w14:paraId="488B936A" w14:textId="77777777" w:rsidR="0088352F" w:rsidRPr="00A334A8" w:rsidRDefault="0088352F" w:rsidP="0088352F">
            <w:pPr>
              <w:spacing w:before="40" w:after="40" w:line="264" w:lineRule="auto"/>
              <w:rPr>
                <w:rFonts w:cstheme="minorHAnsi"/>
                <w:sz w:val="22"/>
                <w:szCs w:val="22"/>
              </w:rPr>
            </w:pPr>
            <w:r w:rsidRPr="00A334A8">
              <w:rPr>
                <w:sz w:val="22"/>
                <w:szCs w:val="22"/>
              </w:rPr>
              <w:t>Intensievere begeleiding op Ondersteuningsniveau 3</w:t>
            </w:r>
          </w:p>
        </w:tc>
        <w:sdt>
          <w:sdtPr>
            <w:id w:val="-285198082"/>
            <w:placeholder>
              <w:docPart w:val="72234032B5A54F7AA33B2CBA9FBF7E3D"/>
            </w:placeholder>
            <w:showingPlcHdr/>
            <w:text w:multiLine="1"/>
          </w:sdtPr>
          <w:sdtEndPr/>
          <w:sdtContent>
            <w:tc>
              <w:tcPr>
                <w:tcW w:w="2924" w:type="dxa"/>
                <w:shd w:val="clear" w:color="auto" w:fill="auto"/>
              </w:tcPr>
              <w:p w14:paraId="2DA32991" w14:textId="5CCD663D"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60478613"/>
            <w:placeholder>
              <w:docPart w:val="53525BD3FD67417FB2414803FD2B7837"/>
            </w:placeholder>
            <w:showingPlcHdr/>
            <w:text w:multiLine="1"/>
          </w:sdtPr>
          <w:sdtEndPr/>
          <w:sdtContent>
            <w:tc>
              <w:tcPr>
                <w:tcW w:w="2924" w:type="dxa"/>
                <w:shd w:val="clear" w:color="auto" w:fill="auto"/>
              </w:tcPr>
              <w:p w14:paraId="677E7445" w14:textId="74E039AB"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4CB782A6" w14:textId="77777777" w:rsidTr="001D30D0">
        <w:tc>
          <w:tcPr>
            <w:tcW w:w="3219" w:type="dxa"/>
          </w:tcPr>
          <w:p w14:paraId="0E13752C" w14:textId="77777777" w:rsidR="0088352F" w:rsidRPr="00A334A8" w:rsidRDefault="0088352F" w:rsidP="0088352F">
            <w:pPr>
              <w:spacing w:before="40" w:after="40" w:line="264" w:lineRule="auto"/>
              <w:rPr>
                <w:rFonts w:cstheme="minorHAnsi"/>
                <w:sz w:val="22"/>
                <w:szCs w:val="22"/>
              </w:rPr>
            </w:pPr>
            <w:r w:rsidRPr="00A334A8">
              <w:rPr>
                <w:sz w:val="22"/>
                <w:szCs w:val="22"/>
              </w:rPr>
              <w:t>Visie en missie</w:t>
            </w:r>
          </w:p>
        </w:tc>
        <w:sdt>
          <w:sdtPr>
            <w:id w:val="-240564875"/>
            <w:placeholder>
              <w:docPart w:val="1466C1BD0FAA4557B16555F1190985E0"/>
            </w:placeholder>
            <w:showingPlcHdr/>
            <w:text w:multiLine="1"/>
          </w:sdtPr>
          <w:sdtEndPr/>
          <w:sdtContent>
            <w:tc>
              <w:tcPr>
                <w:tcW w:w="2924" w:type="dxa"/>
                <w:shd w:val="clear" w:color="auto" w:fill="auto"/>
              </w:tcPr>
              <w:p w14:paraId="1B82CD10" w14:textId="797CBC02"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00234645"/>
            <w:placeholder>
              <w:docPart w:val="44E749A8BFA74300917E29B0BCF1DAFC"/>
            </w:placeholder>
            <w:showingPlcHdr/>
            <w:text w:multiLine="1"/>
          </w:sdtPr>
          <w:sdtEndPr/>
          <w:sdtContent>
            <w:tc>
              <w:tcPr>
                <w:tcW w:w="2924" w:type="dxa"/>
                <w:shd w:val="clear" w:color="auto" w:fill="auto"/>
              </w:tcPr>
              <w:p w14:paraId="04019B82" w14:textId="131E2165"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3BACE101" w14:textId="77777777" w:rsidTr="001D30D0">
        <w:tc>
          <w:tcPr>
            <w:tcW w:w="3219" w:type="dxa"/>
          </w:tcPr>
          <w:p w14:paraId="371BEB87" w14:textId="77777777" w:rsidR="0088352F" w:rsidRPr="00A334A8" w:rsidRDefault="0088352F" w:rsidP="0088352F">
            <w:pPr>
              <w:spacing w:before="40" w:after="40" w:line="264" w:lineRule="auto"/>
              <w:rPr>
                <w:rFonts w:cstheme="minorHAnsi"/>
                <w:sz w:val="22"/>
                <w:szCs w:val="22"/>
              </w:rPr>
            </w:pPr>
            <w:r w:rsidRPr="00A334A8">
              <w:rPr>
                <w:sz w:val="22"/>
                <w:szCs w:val="22"/>
              </w:rPr>
              <w:t>Onderwijskundig beleid en uitvoering</w:t>
            </w:r>
          </w:p>
        </w:tc>
        <w:sdt>
          <w:sdtPr>
            <w:id w:val="-1822958947"/>
            <w:placeholder>
              <w:docPart w:val="D0CF943AD7C94A62A3DE3DFF444D02F9"/>
            </w:placeholder>
            <w:showingPlcHdr/>
            <w:text w:multiLine="1"/>
          </w:sdtPr>
          <w:sdtEndPr/>
          <w:sdtContent>
            <w:tc>
              <w:tcPr>
                <w:tcW w:w="2924" w:type="dxa"/>
                <w:shd w:val="clear" w:color="auto" w:fill="auto"/>
              </w:tcPr>
              <w:p w14:paraId="45276FFC" w14:textId="15D13D37"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313788951"/>
            <w:placeholder>
              <w:docPart w:val="35242FB9671941A99284932CE33F919C"/>
            </w:placeholder>
            <w:showingPlcHdr/>
            <w:text w:multiLine="1"/>
          </w:sdtPr>
          <w:sdtEndPr/>
          <w:sdtContent>
            <w:tc>
              <w:tcPr>
                <w:tcW w:w="2924" w:type="dxa"/>
                <w:shd w:val="clear" w:color="auto" w:fill="auto"/>
              </w:tcPr>
              <w:p w14:paraId="14FFFD80" w14:textId="6D1F2BA7"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470AD128" w14:textId="77777777" w:rsidTr="001D30D0">
        <w:tc>
          <w:tcPr>
            <w:tcW w:w="3219" w:type="dxa"/>
          </w:tcPr>
          <w:p w14:paraId="7240C478" w14:textId="77777777" w:rsidR="0088352F" w:rsidRPr="00A334A8" w:rsidRDefault="0088352F" w:rsidP="0088352F">
            <w:pPr>
              <w:spacing w:before="40" w:after="40" w:line="264" w:lineRule="auto"/>
              <w:rPr>
                <w:rFonts w:cstheme="minorHAnsi"/>
                <w:sz w:val="22"/>
                <w:szCs w:val="22"/>
              </w:rPr>
            </w:pPr>
            <w:r w:rsidRPr="00A334A8">
              <w:rPr>
                <w:sz w:val="22"/>
                <w:szCs w:val="22"/>
              </w:rPr>
              <w:t>(Leerling- en) ouderbetrokkenheid</w:t>
            </w:r>
          </w:p>
        </w:tc>
        <w:sdt>
          <w:sdtPr>
            <w:id w:val="-1454087643"/>
            <w:placeholder>
              <w:docPart w:val="D014D09F2AF84394A4EE515AB3D9EAE2"/>
            </w:placeholder>
            <w:showingPlcHdr/>
            <w:text w:multiLine="1"/>
          </w:sdtPr>
          <w:sdtEndPr/>
          <w:sdtContent>
            <w:tc>
              <w:tcPr>
                <w:tcW w:w="2924" w:type="dxa"/>
                <w:shd w:val="clear" w:color="auto" w:fill="auto"/>
              </w:tcPr>
              <w:p w14:paraId="39BE1905" w14:textId="456FC73E"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743337553"/>
            <w:placeholder>
              <w:docPart w:val="E78DFFD855A64D5A84A5C411DA2C7577"/>
            </w:placeholder>
            <w:showingPlcHdr/>
            <w:text w:multiLine="1"/>
          </w:sdtPr>
          <w:sdtEndPr/>
          <w:sdtContent>
            <w:tc>
              <w:tcPr>
                <w:tcW w:w="2924" w:type="dxa"/>
                <w:shd w:val="clear" w:color="auto" w:fill="auto"/>
              </w:tcPr>
              <w:p w14:paraId="4CD29E2C" w14:textId="27896ED5"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5AF98731" w14:textId="77777777" w:rsidTr="001D30D0">
        <w:tc>
          <w:tcPr>
            <w:tcW w:w="3219" w:type="dxa"/>
          </w:tcPr>
          <w:p w14:paraId="0506B6D7" w14:textId="77777777" w:rsidR="0088352F" w:rsidRPr="00A334A8" w:rsidRDefault="0088352F" w:rsidP="0088352F">
            <w:pPr>
              <w:spacing w:before="40" w:after="40" w:line="264" w:lineRule="auto"/>
              <w:rPr>
                <w:rFonts w:cstheme="minorHAnsi"/>
                <w:sz w:val="22"/>
                <w:szCs w:val="22"/>
              </w:rPr>
            </w:pPr>
            <w:r w:rsidRPr="00A334A8">
              <w:rPr>
                <w:sz w:val="22"/>
                <w:szCs w:val="22"/>
              </w:rPr>
              <w:t>Interprofessionele samenwerking</w:t>
            </w:r>
          </w:p>
        </w:tc>
        <w:sdt>
          <w:sdtPr>
            <w:id w:val="91904516"/>
            <w:placeholder>
              <w:docPart w:val="FD643E08CD4A482C91FB855AB0147A38"/>
            </w:placeholder>
            <w:showingPlcHdr/>
            <w:text w:multiLine="1"/>
          </w:sdtPr>
          <w:sdtEndPr/>
          <w:sdtContent>
            <w:tc>
              <w:tcPr>
                <w:tcW w:w="2924" w:type="dxa"/>
                <w:shd w:val="clear" w:color="auto" w:fill="auto"/>
              </w:tcPr>
              <w:p w14:paraId="6DA0F845" w14:textId="4D2B3B13"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92534111"/>
            <w:placeholder>
              <w:docPart w:val="5F6991ECFB444C5AB0739CE382AF844F"/>
            </w:placeholder>
            <w:showingPlcHdr/>
            <w:text w:multiLine="1"/>
          </w:sdtPr>
          <w:sdtEndPr/>
          <w:sdtContent>
            <w:tc>
              <w:tcPr>
                <w:tcW w:w="2924" w:type="dxa"/>
                <w:shd w:val="clear" w:color="auto" w:fill="auto"/>
              </w:tcPr>
              <w:p w14:paraId="536168AD" w14:textId="2874F2D2"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65A67B7C" w14:textId="77777777" w:rsidTr="001D30D0">
        <w:tc>
          <w:tcPr>
            <w:tcW w:w="3219" w:type="dxa"/>
            <w:tcBorders>
              <w:bottom w:val="single" w:sz="4" w:space="0" w:color="C24E21"/>
            </w:tcBorders>
          </w:tcPr>
          <w:p w14:paraId="31C4548B" w14:textId="77777777" w:rsidR="0088352F" w:rsidRPr="00A334A8" w:rsidRDefault="0088352F" w:rsidP="0088352F">
            <w:pPr>
              <w:spacing w:before="40" w:after="40" w:line="264" w:lineRule="auto"/>
              <w:rPr>
                <w:rFonts w:cstheme="minorHAnsi"/>
                <w:sz w:val="22"/>
                <w:szCs w:val="22"/>
              </w:rPr>
            </w:pPr>
            <w:r w:rsidRPr="00A334A8">
              <w:rPr>
                <w:sz w:val="22"/>
                <w:szCs w:val="22"/>
              </w:rPr>
              <w:t>Ontwikkeling en professionalisering</w:t>
            </w:r>
          </w:p>
        </w:tc>
        <w:sdt>
          <w:sdtPr>
            <w:id w:val="1751766050"/>
            <w:placeholder>
              <w:docPart w:val="01D318ECE63B4EE8AC34D9FB7CC87ED7"/>
            </w:placeholder>
            <w:showingPlcHdr/>
            <w:text w:multiLine="1"/>
          </w:sdtPr>
          <w:sdtEndPr/>
          <w:sdtContent>
            <w:tc>
              <w:tcPr>
                <w:tcW w:w="2924" w:type="dxa"/>
                <w:tcBorders>
                  <w:bottom w:val="single" w:sz="4" w:space="0" w:color="C24E21"/>
                </w:tcBorders>
                <w:shd w:val="clear" w:color="auto" w:fill="auto"/>
              </w:tcPr>
              <w:p w14:paraId="53EC27FE" w14:textId="4B355FA1"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888530142"/>
            <w:placeholder>
              <w:docPart w:val="D217D0112BEB4B54AB3C9148D1FA4470"/>
            </w:placeholder>
            <w:showingPlcHdr/>
            <w:text w:multiLine="1"/>
          </w:sdtPr>
          <w:sdtEndPr/>
          <w:sdtContent>
            <w:tc>
              <w:tcPr>
                <w:tcW w:w="2924" w:type="dxa"/>
                <w:tcBorders>
                  <w:bottom w:val="single" w:sz="4" w:space="0" w:color="C24E21"/>
                </w:tcBorders>
                <w:shd w:val="clear" w:color="auto" w:fill="auto"/>
              </w:tcPr>
              <w:p w14:paraId="25C730C3" w14:textId="6B486DFF"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157BB8" w:rsidRPr="00A334A8" w14:paraId="1C483D55" w14:textId="77777777" w:rsidTr="001D30D0">
        <w:tc>
          <w:tcPr>
            <w:tcW w:w="3219" w:type="dxa"/>
            <w:shd w:val="clear" w:color="auto" w:fill="E1784F" w:themeFill="accent1"/>
          </w:tcPr>
          <w:p w14:paraId="3EDC2B4C" w14:textId="77777777" w:rsidR="00157BB8" w:rsidRPr="001D30D0" w:rsidRDefault="00157BB8" w:rsidP="00A334A8">
            <w:pPr>
              <w:spacing w:before="40" w:after="40" w:line="264" w:lineRule="auto"/>
              <w:rPr>
                <w:rFonts w:cstheme="minorHAnsi"/>
                <w:color w:val="FFFFFF" w:themeColor="background1"/>
                <w:sz w:val="22"/>
                <w:szCs w:val="22"/>
              </w:rPr>
            </w:pPr>
            <w:r w:rsidRPr="001D30D0">
              <w:rPr>
                <w:rFonts w:cstheme="minorHAnsi"/>
                <w:color w:val="FFFFFF" w:themeColor="background1"/>
                <w:sz w:val="22"/>
                <w:szCs w:val="22"/>
              </w:rPr>
              <w:t>Domein</w:t>
            </w:r>
          </w:p>
        </w:tc>
        <w:tc>
          <w:tcPr>
            <w:tcW w:w="2924" w:type="dxa"/>
            <w:shd w:val="clear" w:color="auto" w:fill="E1784F" w:themeFill="accent1"/>
          </w:tcPr>
          <w:p w14:paraId="1F75E7FD" w14:textId="77777777" w:rsidR="00157BB8" w:rsidRPr="001D30D0" w:rsidRDefault="00157BB8" w:rsidP="001D30D0">
            <w:pPr>
              <w:spacing w:before="40" w:after="40" w:line="264" w:lineRule="auto"/>
              <w:jc w:val="center"/>
              <w:rPr>
                <w:rFonts w:cstheme="minorHAnsi"/>
                <w:b/>
                <w:bCs/>
                <w:color w:val="FFFFFF" w:themeColor="background1"/>
                <w:sz w:val="22"/>
                <w:szCs w:val="22"/>
              </w:rPr>
            </w:pPr>
            <w:r w:rsidRPr="001D30D0">
              <w:rPr>
                <w:rFonts w:cstheme="minorHAnsi"/>
                <w:b/>
                <w:bCs/>
                <w:color w:val="FFFFFF" w:themeColor="background1"/>
                <w:sz w:val="22"/>
                <w:szCs w:val="22"/>
              </w:rPr>
              <w:t>Kansen</w:t>
            </w:r>
          </w:p>
        </w:tc>
        <w:tc>
          <w:tcPr>
            <w:tcW w:w="2924" w:type="dxa"/>
            <w:shd w:val="clear" w:color="auto" w:fill="E1784F" w:themeFill="accent1"/>
          </w:tcPr>
          <w:p w14:paraId="0951A589" w14:textId="77777777" w:rsidR="00157BB8" w:rsidRPr="001D30D0" w:rsidRDefault="00157BB8" w:rsidP="001D30D0">
            <w:pPr>
              <w:spacing w:before="40" w:after="40" w:line="264" w:lineRule="auto"/>
              <w:jc w:val="center"/>
              <w:rPr>
                <w:rFonts w:cstheme="minorHAnsi"/>
                <w:b/>
                <w:bCs/>
                <w:color w:val="FFFFFF" w:themeColor="background1"/>
                <w:sz w:val="22"/>
                <w:szCs w:val="22"/>
              </w:rPr>
            </w:pPr>
            <w:r w:rsidRPr="001D30D0">
              <w:rPr>
                <w:rFonts w:cstheme="minorHAnsi"/>
                <w:b/>
                <w:bCs/>
                <w:color w:val="FFFFFF" w:themeColor="background1"/>
                <w:sz w:val="22"/>
                <w:szCs w:val="22"/>
              </w:rPr>
              <w:t>Bedreigingen</w:t>
            </w:r>
          </w:p>
        </w:tc>
      </w:tr>
      <w:tr w:rsidR="0088352F" w:rsidRPr="00A334A8" w14:paraId="37AD9743" w14:textId="77777777" w:rsidTr="001D30D0">
        <w:tc>
          <w:tcPr>
            <w:tcW w:w="3219" w:type="dxa"/>
          </w:tcPr>
          <w:p w14:paraId="1A65A113" w14:textId="77777777" w:rsidR="0088352F" w:rsidRPr="00A334A8" w:rsidRDefault="0088352F" w:rsidP="0088352F">
            <w:pPr>
              <w:spacing w:before="40" w:after="40" w:line="264" w:lineRule="auto"/>
              <w:rPr>
                <w:rFonts w:cstheme="minorHAnsi"/>
                <w:sz w:val="22"/>
                <w:szCs w:val="22"/>
              </w:rPr>
            </w:pPr>
            <w:bookmarkStart w:id="15" w:name="_Hlk174354056"/>
            <w:r w:rsidRPr="00A334A8">
              <w:rPr>
                <w:sz w:val="22"/>
                <w:szCs w:val="22"/>
              </w:rPr>
              <w:t>Onderwijs en begeleiding op Ondersteuningsniveau 1</w:t>
            </w:r>
          </w:p>
        </w:tc>
        <w:sdt>
          <w:sdtPr>
            <w:id w:val="1884293761"/>
            <w:placeholder>
              <w:docPart w:val="F4A372E10C9D4CA8BB554863ABA0951B"/>
            </w:placeholder>
            <w:showingPlcHdr/>
            <w:text w:multiLine="1"/>
          </w:sdtPr>
          <w:sdtEndPr/>
          <w:sdtContent>
            <w:tc>
              <w:tcPr>
                <w:tcW w:w="2924" w:type="dxa"/>
                <w:shd w:val="clear" w:color="auto" w:fill="auto"/>
              </w:tcPr>
              <w:p w14:paraId="47E11C69" w14:textId="6AE78D11"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828092076"/>
            <w:placeholder>
              <w:docPart w:val="E24D98D701F14589963DB374BEF7058C"/>
            </w:placeholder>
            <w:showingPlcHdr/>
            <w:text w:multiLine="1"/>
          </w:sdtPr>
          <w:sdtEndPr/>
          <w:sdtContent>
            <w:tc>
              <w:tcPr>
                <w:tcW w:w="2924" w:type="dxa"/>
                <w:shd w:val="clear" w:color="auto" w:fill="auto"/>
              </w:tcPr>
              <w:p w14:paraId="220BBF10" w14:textId="5378ACF8"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526769F3" w14:textId="77777777" w:rsidTr="001D30D0">
        <w:tc>
          <w:tcPr>
            <w:tcW w:w="3219" w:type="dxa"/>
          </w:tcPr>
          <w:p w14:paraId="1990C600" w14:textId="77777777" w:rsidR="0088352F" w:rsidRPr="00A334A8" w:rsidRDefault="0088352F" w:rsidP="0088352F">
            <w:pPr>
              <w:spacing w:before="40" w:after="40" w:line="264" w:lineRule="auto"/>
              <w:rPr>
                <w:rFonts w:cstheme="minorHAnsi"/>
                <w:sz w:val="22"/>
                <w:szCs w:val="22"/>
              </w:rPr>
            </w:pPr>
            <w:r w:rsidRPr="00A334A8">
              <w:rPr>
                <w:sz w:val="22"/>
                <w:szCs w:val="22"/>
              </w:rPr>
              <w:t>Begeleiding op Ondersteuningsniveau 2</w:t>
            </w:r>
          </w:p>
        </w:tc>
        <w:sdt>
          <w:sdtPr>
            <w:id w:val="-1613666179"/>
            <w:placeholder>
              <w:docPart w:val="C70C65753DD2467FA8A577CB3D7FA8C0"/>
            </w:placeholder>
            <w:showingPlcHdr/>
            <w:text w:multiLine="1"/>
          </w:sdtPr>
          <w:sdtEndPr/>
          <w:sdtContent>
            <w:tc>
              <w:tcPr>
                <w:tcW w:w="2924" w:type="dxa"/>
                <w:shd w:val="clear" w:color="auto" w:fill="auto"/>
              </w:tcPr>
              <w:p w14:paraId="6208AD9D" w14:textId="68BEB85D"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278923952"/>
            <w:placeholder>
              <w:docPart w:val="B0B6419585834D5DB31AB0859D030F93"/>
            </w:placeholder>
            <w:showingPlcHdr/>
            <w:text w:multiLine="1"/>
          </w:sdtPr>
          <w:sdtEndPr/>
          <w:sdtContent>
            <w:tc>
              <w:tcPr>
                <w:tcW w:w="2924" w:type="dxa"/>
                <w:shd w:val="clear" w:color="auto" w:fill="auto"/>
              </w:tcPr>
              <w:p w14:paraId="01F9420C" w14:textId="271981B6"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7FD2829D" w14:textId="77777777" w:rsidTr="001D30D0">
        <w:tc>
          <w:tcPr>
            <w:tcW w:w="3219" w:type="dxa"/>
          </w:tcPr>
          <w:p w14:paraId="645873D5" w14:textId="77777777" w:rsidR="0088352F" w:rsidRPr="00A334A8" w:rsidRDefault="0088352F" w:rsidP="0088352F">
            <w:pPr>
              <w:spacing w:before="40" w:after="40" w:line="264" w:lineRule="auto"/>
              <w:rPr>
                <w:rFonts w:cstheme="minorHAnsi"/>
                <w:sz w:val="22"/>
                <w:szCs w:val="22"/>
              </w:rPr>
            </w:pPr>
            <w:r w:rsidRPr="00A334A8">
              <w:rPr>
                <w:sz w:val="22"/>
                <w:szCs w:val="22"/>
              </w:rPr>
              <w:t>Intensievere begeleiding op Ondersteuningsniveau 3</w:t>
            </w:r>
          </w:p>
        </w:tc>
        <w:sdt>
          <w:sdtPr>
            <w:id w:val="-1156996844"/>
            <w:placeholder>
              <w:docPart w:val="0253D9E6BD1A4D02937882C7A7E26F51"/>
            </w:placeholder>
            <w:showingPlcHdr/>
            <w:text w:multiLine="1"/>
          </w:sdtPr>
          <w:sdtEndPr/>
          <w:sdtContent>
            <w:tc>
              <w:tcPr>
                <w:tcW w:w="2924" w:type="dxa"/>
                <w:shd w:val="clear" w:color="auto" w:fill="auto"/>
              </w:tcPr>
              <w:p w14:paraId="30609A15" w14:textId="754E7D0A"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410696421"/>
            <w:placeholder>
              <w:docPart w:val="FB65F2694E9B45FC9F44EBD59785F677"/>
            </w:placeholder>
            <w:showingPlcHdr/>
            <w:text w:multiLine="1"/>
          </w:sdtPr>
          <w:sdtEndPr/>
          <w:sdtContent>
            <w:tc>
              <w:tcPr>
                <w:tcW w:w="2924" w:type="dxa"/>
                <w:shd w:val="clear" w:color="auto" w:fill="auto"/>
              </w:tcPr>
              <w:p w14:paraId="0503DA18" w14:textId="40AD2769"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308B802E" w14:textId="77777777" w:rsidTr="001D30D0">
        <w:tc>
          <w:tcPr>
            <w:tcW w:w="3219" w:type="dxa"/>
          </w:tcPr>
          <w:p w14:paraId="49E9AE35" w14:textId="77777777" w:rsidR="0088352F" w:rsidRPr="00A334A8" w:rsidRDefault="0088352F" w:rsidP="0088352F">
            <w:pPr>
              <w:spacing w:before="40" w:after="40" w:line="264" w:lineRule="auto"/>
              <w:rPr>
                <w:rFonts w:cstheme="minorHAnsi"/>
                <w:sz w:val="22"/>
                <w:szCs w:val="22"/>
              </w:rPr>
            </w:pPr>
            <w:r w:rsidRPr="00A334A8">
              <w:rPr>
                <w:sz w:val="22"/>
                <w:szCs w:val="22"/>
              </w:rPr>
              <w:t>Visie en missie</w:t>
            </w:r>
          </w:p>
        </w:tc>
        <w:sdt>
          <w:sdtPr>
            <w:id w:val="1676687284"/>
            <w:placeholder>
              <w:docPart w:val="C8B5874CD62D46A5AC46A2B280B7395C"/>
            </w:placeholder>
            <w:showingPlcHdr/>
            <w:text w:multiLine="1"/>
          </w:sdtPr>
          <w:sdtEndPr/>
          <w:sdtContent>
            <w:tc>
              <w:tcPr>
                <w:tcW w:w="2924" w:type="dxa"/>
                <w:shd w:val="clear" w:color="auto" w:fill="auto"/>
              </w:tcPr>
              <w:p w14:paraId="24CCF3C2" w14:textId="25050E0D"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271355099"/>
            <w:placeholder>
              <w:docPart w:val="9189DEE1BEC248A0991F86B72B7F4A28"/>
            </w:placeholder>
            <w:showingPlcHdr/>
            <w:text w:multiLine="1"/>
          </w:sdtPr>
          <w:sdtEndPr/>
          <w:sdtContent>
            <w:tc>
              <w:tcPr>
                <w:tcW w:w="2924" w:type="dxa"/>
                <w:shd w:val="clear" w:color="auto" w:fill="auto"/>
              </w:tcPr>
              <w:p w14:paraId="65B01E69" w14:textId="308EC025"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71C8E80A" w14:textId="77777777" w:rsidTr="001D30D0">
        <w:tc>
          <w:tcPr>
            <w:tcW w:w="3219" w:type="dxa"/>
          </w:tcPr>
          <w:p w14:paraId="72C13CF9" w14:textId="77777777" w:rsidR="0088352F" w:rsidRPr="00A334A8" w:rsidRDefault="0088352F" w:rsidP="0088352F">
            <w:pPr>
              <w:spacing w:before="40" w:after="40" w:line="264" w:lineRule="auto"/>
              <w:rPr>
                <w:rFonts w:cstheme="minorHAnsi"/>
                <w:sz w:val="22"/>
                <w:szCs w:val="22"/>
              </w:rPr>
            </w:pPr>
            <w:r w:rsidRPr="00A334A8">
              <w:rPr>
                <w:sz w:val="22"/>
                <w:szCs w:val="22"/>
              </w:rPr>
              <w:t>Onderwijskundig beleid en uitvoering</w:t>
            </w:r>
          </w:p>
        </w:tc>
        <w:sdt>
          <w:sdtPr>
            <w:id w:val="-363605744"/>
            <w:placeholder>
              <w:docPart w:val="1153347F4DD14752AF316459323F3FBB"/>
            </w:placeholder>
            <w:showingPlcHdr/>
            <w:text w:multiLine="1"/>
          </w:sdtPr>
          <w:sdtEndPr/>
          <w:sdtContent>
            <w:tc>
              <w:tcPr>
                <w:tcW w:w="2924" w:type="dxa"/>
                <w:shd w:val="clear" w:color="auto" w:fill="auto"/>
              </w:tcPr>
              <w:p w14:paraId="7A4D1B9B" w14:textId="5F500B09"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629079053"/>
            <w:placeholder>
              <w:docPart w:val="9577BC361E2745709140897B31699923"/>
            </w:placeholder>
            <w:showingPlcHdr/>
            <w:text w:multiLine="1"/>
          </w:sdtPr>
          <w:sdtEndPr/>
          <w:sdtContent>
            <w:tc>
              <w:tcPr>
                <w:tcW w:w="2924" w:type="dxa"/>
                <w:shd w:val="clear" w:color="auto" w:fill="auto"/>
              </w:tcPr>
              <w:p w14:paraId="7B2912F3" w14:textId="6E11C47D"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59E876F4" w14:textId="77777777" w:rsidTr="001D30D0">
        <w:tc>
          <w:tcPr>
            <w:tcW w:w="3219" w:type="dxa"/>
          </w:tcPr>
          <w:p w14:paraId="437AB9E6" w14:textId="77777777" w:rsidR="0088352F" w:rsidRPr="00A334A8" w:rsidRDefault="0088352F" w:rsidP="0088352F">
            <w:pPr>
              <w:spacing w:before="40" w:after="40" w:line="264" w:lineRule="auto"/>
              <w:rPr>
                <w:rFonts w:cstheme="minorHAnsi"/>
                <w:sz w:val="22"/>
                <w:szCs w:val="22"/>
              </w:rPr>
            </w:pPr>
            <w:r w:rsidRPr="00A334A8">
              <w:rPr>
                <w:sz w:val="22"/>
                <w:szCs w:val="22"/>
              </w:rPr>
              <w:t>(Leerling- en) ouderbetrokkenheid</w:t>
            </w:r>
          </w:p>
        </w:tc>
        <w:sdt>
          <w:sdtPr>
            <w:id w:val="263650631"/>
            <w:placeholder>
              <w:docPart w:val="8419CE8AC873416FB59041D553B840DC"/>
            </w:placeholder>
            <w:showingPlcHdr/>
            <w:text w:multiLine="1"/>
          </w:sdtPr>
          <w:sdtEndPr/>
          <w:sdtContent>
            <w:tc>
              <w:tcPr>
                <w:tcW w:w="2924" w:type="dxa"/>
                <w:shd w:val="clear" w:color="auto" w:fill="auto"/>
              </w:tcPr>
              <w:p w14:paraId="563A868B" w14:textId="02653F36"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932667879"/>
            <w:placeholder>
              <w:docPart w:val="CC1B892AC62A403A994EFB2831F6D4FF"/>
            </w:placeholder>
            <w:showingPlcHdr/>
            <w:text w:multiLine="1"/>
          </w:sdtPr>
          <w:sdtEndPr/>
          <w:sdtContent>
            <w:tc>
              <w:tcPr>
                <w:tcW w:w="2924" w:type="dxa"/>
                <w:shd w:val="clear" w:color="auto" w:fill="auto"/>
              </w:tcPr>
              <w:p w14:paraId="1E48621B" w14:textId="490AB654"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695EB86A" w14:textId="77777777" w:rsidTr="001D30D0">
        <w:tc>
          <w:tcPr>
            <w:tcW w:w="3219" w:type="dxa"/>
          </w:tcPr>
          <w:p w14:paraId="462863FA" w14:textId="77777777" w:rsidR="0088352F" w:rsidRPr="00A334A8" w:rsidRDefault="0088352F" w:rsidP="0088352F">
            <w:pPr>
              <w:spacing w:before="40" w:after="40" w:line="264" w:lineRule="auto"/>
              <w:rPr>
                <w:rFonts w:cstheme="minorHAnsi"/>
                <w:sz w:val="22"/>
                <w:szCs w:val="22"/>
              </w:rPr>
            </w:pPr>
            <w:r w:rsidRPr="00A334A8">
              <w:rPr>
                <w:sz w:val="22"/>
                <w:szCs w:val="22"/>
              </w:rPr>
              <w:t>Interprofessionele samenwerking</w:t>
            </w:r>
          </w:p>
        </w:tc>
        <w:sdt>
          <w:sdtPr>
            <w:id w:val="-310332090"/>
            <w:placeholder>
              <w:docPart w:val="E67B3FBB169147768D7D56A27913DCA1"/>
            </w:placeholder>
            <w:showingPlcHdr/>
            <w:text w:multiLine="1"/>
          </w:sdtPr>
          <w:sdtEndPr/>
          <w:sdtContent>
            <w:tc>
              <w:tcPr>
                <w:tcW w:w="2924" w:type="dxa"/>
                <w:shd w:val="clear" w:color="auto" w:fill="auto"/>
              </w:tcPr>
              <w:p w14:paraId="169058E5" w14:textId="48600929"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840773756"/>
            <w:placeholder>
              <w:docPart w:val="752D60671D9F4E55BC1337124541E11F"/>
            </w:placeholder>
            <w:showingPlcHdr/>
            <w:text w:multiLine="1"/>
          </w:sdtPr>
          <w:sdtEndPr/>
          <w:sdtContent>
            <w:tc>
              <w:tcPr>
                <w:tcW w:w="2924" w:type="dxa"/>
                <w:shd w:val="clear" w:color="auto" w:fill="auto"/>
              </w:tcPr>
              <w:p w14:paraId="3AAF1252" w14:textId="386A4E15"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tr w:rsidR="0088352F" w:rsidRPr="00A334A8" w14:paraId="1597DB26" w14:textId="77777777" w:rsidTr="001D30D0">
        <w:tc>
          <w:tcPr>
            <w:tcW w:w="3219" w:type="dxa"/>
          </w:tcPr>
          <w:p w14:paraId="71D5B889" w14:textId="77777777" w:rsidR="0088352F" w:rsidRPr="00A334A8" w:rsidRDefault="0088352F" w:rsidP="0088352F">
            <w:pPr>
              <w:spacing w:before="40" w:after="40" w:line="264" w:lineRule="auto"/>
              <w:rPr>
                <w:rFonts w:cstheme="minorHAnsi"/>
                <w:sz w:val="22"/>
                <w:szCs w:val="22"/>
              </w:rPr>
            </w:pPr>
            <w:r w:rsidRPr="00A334A8">
              <w:rPr>
                <w:sz w:val="22"/>
                <w:szCs w:val="22"/>
              </w:rPr>
              <w:t>Ontwikkeling en professionalisering</w:t>
            </w:r>
          </w:p>
        </w:tc>
        <w:sdt>
          <w:sdtPr>
            <w:id w:val="290251709"/>
            <w:placeholder>
              <w:docPart w:val="3EB8220DF7CE4925997F6971F435D959"/>
            </w:placeholder>
            <w:showingPlcHdr/>
            <w:text w:multiLine="1"/>
          </w:sdtPr>
          <w:sdtEndPr/>
          <w:sdtContent>
            <w:tc>
              <w:tcPr>
                <w:tcW w:w="2924" w:type="dxa"/>
                <w:shd w:val="clear" w:color="auto" w:fill="auto"/>
              </w:tcPr>
              <w:p w14:paraId="2F154D8A" w14:textId="129695EE"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sdt>
          <w:sdtPr>
            <w:id w:val="1017126499"/>
            <w:placeholder>
              <w:docPart w:val="64833D8E1DE74063B9E43DE5DE271905"/>
            </w:placeholder>
            <w:showingPlcHdr/>
            <w:text w:multiLine="1"/>
          </w:sdtPr>
          <w:sdtEndPr/>
          <w:sdtContent>
            <w:tc>
              <w:tcPr>
                <w:tcW w:w="2924" w:type="dxa"/>
                <w:shd w:val="clear" w:color="auto" w:fill="auto"/>
              </w:tcPr>
              <w:p w14:paraId="5F4C8504" w14:textId="03CC16D1" w:rsidR="0088352F" w:rsidRPr="00A334A8" w:rsidRDefault="0088352F" w:rsidP="0088352F">
                <w:pPr>
                  <w:spacing w:before="40" w:after="40" w:line="264" w:lineRule="auto"/>
                  <w:rPr>
                    <w:rFonts w:cstheme="minorHAnsi"/>
                    <w:sz w:val="22"/>
                    <w:szCs w:val="22"/>
                  </w:rPr>
                </w:pPr>
                <w:r>
                  <w:rPr>
                    <w:rStyle w:val="Tekstvantijdelijkeaanduiding"/>
                  </w:rPr>
                  <w:t>Vul hier in.</w:t>
                </w:r>
              </w:p>
            </w:tc>
          </w:sdtContent>
        </w:sdt>
      </w:tr>
      <w:bookmarkEnd w:id="15"/>
    </w:tbl>
    <w:p w14:paraId="60BFE950" w14:textId="18086F39" w:rsidR="00157BB8" w:rsidRPr="00776D9B" w:rsidRDefault="00157BB8" w:rsidP="0088352F"/>
    <w:sectPr w:rsidR="00157BB8" w:rsidRPr="00776D9B" w:rsidSect="00542BAB">
      <w:type w:val="continuous"/>
      <w:pgSz w:w="11906" w:h="16838" w:code="9"/>
      <w:pgMar w:top="1418" w:right="1418" w:bottom="1985" w:left="1418" w:header="1418" w:footer="141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Alice Visschedijk" w:date="2024-09-26T15:14:00Z" w:initials="AV">
    <w:p w14:paraId="192B1309" w14:textId="77777777" w:rsidR="00450705" w:rsidRDefault="00450705" w:rsidP="00450705">
      <w:pPr>
        <w:pStyle w:val="Tekstopmerking"/>
      </w:pPr>
      <w:r>
        <w:rPr>
          <w:rStyle w:val="Verwijzingopmerking"/>
        </w:rPr>
        <w:annotationRef/>
      </w:r>
      <w:r>
        <w:t>Invulveld na deze titel mag weg</w:t>
      </w:r>
    </w:p>
  </w:comment>
  <w:comment w:id="6" w:author="Alice Visschedijk" w:date="2024-09-26T15:14:00Z" w:initials="AV">
    <w:p w14:paraId="748195A5" w14:textId="77777777" w:rsidR="00450705" w:rsidRDefault="00450705" w:rsidP="00450705">
      <w:pPr>
        <w:pStyle w:val="Tekstopmerking"/>
      </w:pPr>
      <w:r>
        <w:rPr>
          <w:rStyle w:val="Verwijzingopmerking"/>
        </w:rPr>
        <w:annotationRef/>
      </w:r>
      <w:r>
        <w:t>Invulveld na deze titel mag weg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2B1309" w15:done="0"/>
  <w15:commentEx w15:paraId="748195A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9FF8C6" w16cex:dateUtc="2024-09-26T13:14:00Z"/>
  <w16cex:commentExtensible w16cex:durableId="2A9FF8D6" w16cex:dateUtc="2024-09-26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2B1309" w16cid:durableId="2A9FF8C6"/>
  <w16cid:commentId w16cid:paraId="748195A5" w16cid:durableId="2A9FF8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0CC75D" w14:textId="77777777" w:rsidR="0006450F" w:rsidRDefault="0006450F" w:rsidP="00730D70">
      <w:pPr>
        <w:spacing w:line="240" w:lineRule="auto"/>
      </w:pPr>
      <w:r>
        <w:separator/>
      </w:r>
    </w:p>
  </w:endnote>
  <w:endnote w:type="continuationSeparator" w:id="0">
    <w:p w14:paraId="5212E88E" w14:textId="77777777" w:rsidR="0006450F" w:rsidRDefault="0006450F" w:rsidP="00730D70">
      <w:pPr>
        <w:spacing w:line="240" w:lineRule="auto"/>
      </w:pPr>
      <w:r>
        <w:continuationSeparator/>
      </w:r>
    </w:p>
  </w:endnote>
  <w:endnote w:type="continuationNotice" w:id="1">
    <w:p w14:paraId="087D4A43" w14:textId="77777777" w:rsidR="0006450F" w:rsidRDefault="000645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201892"/>
      <w:docPartObj>
        <w:docPartGallery w:val="Page Numbers (Bottom of Page)"/>
        <w:docPartUnique/>
      </w:docPartObj>
    </w:sdtPr>
    <w:sdtEndPr>
      <w:rPr>
        <w:color w:val="5A5A5A" w:themeColor="text1" w:themeTint="BF"/>
        <w:sz w:val="20"/>
      </w:rPr>
    </w:sdtEndPr>
    <w:sdtContent>
      <w:p w14:paraId="6E58B658" w14:textId="3A2CC6DF" w:rsidR="00953F14" w:rsidRPr="005219A9" w:rsidRDefault="005219A9" w:rsidP="005219A9">
        <w:pPr>
          <w:pStyle w:val="Voettekst"/>
          <w:spacing w:after="20"/>
          <w:rPr>
            <w:sz w:val="20"/>
          </w:rPr>
        </w:pPr>
        <w:r w:rsidRPr="00953F14">
          <w:rPr>
            <w:sz w:val="28"/>
            <w:szCs w:val="28"/>
          </w:rPr>
          <w:fldChar w:fldCharType="begin"/>
        </w:r>
        <w:r w:rsidRPr="00953F14">
          <w:rPr>
            <w:sz w:val="28"/>
            <w:szCs w:val="28"/>
          </w:rPr>
          <w:instrText>PAGE   \* MERGEFORMAT</w:instrText>
        </w:r>
        <w:r w:rsidRPr="00953F14">
          <w:rPr>
            <w:sz w:val="28"/>
            <w:szCs w:val="28"/>
          </w:rPr>
          <w:fldChar w:fldCharType="separate"/>
        </w:r>
        <w:r>
          <w:rPr>
            <w:sz w:val="28"/>
            <w:szCs w:val="28"/>
          </w:rPr>
          <w:t>3</w:t>
        </w:r>
        <w:r w:rsidRPr="00953F14">
          <w:rPr>
            <w:sz w:val="28"/>
            <w:szCs w:val="28"/>
          </w:rPr>
          <w:fldChar w:fldCharType="end"/>
        </w:r>
        <w:r w:rsidRPr="005219A9">
          <w:rPr>
            <w:noProof/>
          </w:rPr>
          <w:t xml:space="preserve"> </w:t>
        </w:r>
        <w:r w:rsidRPr="007C686D">
          <w:rPr>
            <w:noProof/>
          </w:rPr>
          <mc:AlternateContent>
            <mc:Choice Requires="wpg">
              <w:drawing>
                <wp:anchor distT="0" distB="0" distL="114300" distR="114300" simplePos="0" relativeHeight="251658247" behindDoc="1" locked="0" layoutInCell="1" allowOverlap="1" wp14:anchorId="0B4B7AF7" wp14:editId="69B91BB6">
                  <wp:simplePos x="0" y="0"/>
                  <wp:positionH relativeFrom="page">
                    <wp:posOffset>7653020</wp:posOffset>
                  </wp:positionH>
                  <wp:positionV relativeFrom="page">
                    <wp:posOffset>10515600</wp:posOffset>
                  </wp:positionV>
                  <wp:extent cx="7560310" cy="189230"/>
                  <wp:effectExtent l="0" t="0" r="2540" b="1270"/>
                  <wp:wrapNone/>
                  <wp:docPr id="273613830"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42701288"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7482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684521"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998658"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973933"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74618"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26294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84349"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901347"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D04A2" id="docshapegroup7" o:spid="_x0000_s1026" style="position:absolute;margin-left:602.6pt;margin-top:828pt;width:595.3pt;height:14.9pt;z-index:-251658233;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" fillcolor="#e89ea8" stroked="f"/>
                  <w10:wrap anchorx="page" anchory="page"/>
                </v:group>
              </w:pict>
            </mc:Fallback>
          </mc:AlternateContent>
        </w:r>
        <w:r w:rsidRPr="007C686D">
          <w:rPr>
            <w:noProof/>
          </w:rPr>
          <mc:AlternateContent>
            <mc:Choice Requires="wpg">
              <w:drawing>
                <wp:anchor distT="0" distB="0" distL="114300" distR="114300" simplePos="0" relativeHeight="251658246" behindDoc="1" locked="0" layoutInCell="1" allowOverlap="1" wp14:anchorId="7D6907FB" wp14:editId="4164137B">
                  <wp:simplePos x="0" y="0"/>
                  <wp:positionH relativeFrom="page">
                    <wp:align>left</wp:align>
                  </wp:positionH>
                  <wp:positionV relativeFrom="page">
                    <wp:align>bottom</wp:align>
                  </wp:positionV>
                  <wp:extent cx="7560310" cy="189230"/>
                  <wp:effectExtent l="0" t="0" r="2540" b="1270"/>
                  <wp:wrapNone/>
                  <wp:docPr id="23927300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188259387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74490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032707"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426469"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164566"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413090"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050776"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021600"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178878"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0F533" id="docshapegroup7" o:spid="_x0000_s1026" style="position:absolute;margin-left:0;margin-top:0;width:595.3pt;height:14.9pt;z-index:-251658234;mso-position-horizontal:left;mso-position-horizontal-relative:page;mso-position-vertical:bottom;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" fillcolor="#e89ea8" stroked="f"/>
                  <w10:wrap anchorx="page" anchory="page"/>
                </v:group>
              </w:pict>
            </mc:Fallback>
          </mc:AlternateContent>
        </w:r>
        <w:r>
          <w:t xml:space="preserve"> </w:t>
        </w:r>
        <w:r w:rsidRPr="00C2419C">
          <w:rPr>
            <w:b/>
            <w:color w:val="E1784F"/>
          </w:rPr>
          <w:t>|</w:t>
        </w:r>
        <w:r>
          <w:t xml:space="preserve">  </w:t>
        </w:r>
        <w:r w:rsidRPr="005219A9">
          <w:rPr>
            <w:color w:val="919191" w:themeColor="text1" w:themeTint="80"/>
            <w:sz w:val="20"/>
          </w:rPr>
          <w:t>Format dyslexiebeleidsplan met stappenplan po en vo</w:t>
        </w:r>
        <w:r w:rsidRPr="005219A9">
          <w:rPr>
            <w:color w:val="C24E21"/>
            <w:sz w:val="20"/>
          </w:rPr>
          <w:t xml:space="preserve"> </w:t>
        </w:r>
        <w:r>
          <w:rPr>
            <w:color w:val="C24E21"/>
            <w:sz w:val="20"/>
          </w:rPr>
          <w:t xml:space="preserve">– </w:t>
        </w:r>
        <w:r w:rsidRPr="005219A9">
          <w:rPr>
            <w:color w:val="auto"/>
            <w:sz w:val="20"/>
          </w:rPr>
          <w:t>versie 1.0</w:t>
        </w:r>
        <w:r w:rsidRPr="007C686D">
          <w:rPr>
            <w:noProof/>
          </w:rPr>
          <w:t xml:space="preserve"> </w:t>
        </w:r>
        <w:r w:rsidRPr="007C686D">
          <w:rPr>
            <w:noProof/>
          </w:rPr>
          <mc:AlternateContent>
            <mc:Choice Requires="wpg">
              <w:drawing>
                <wp:anchor distT="0" distB="0" distL="114300" distR="114300" simplePos="0" relativeHeight="251658249" behindDoc="1" locked="0" layoutInCell="1" allowOverlap="1" wp14:anchorId="396FF03C" wp14:editId="16600BD6">
                  <wp:simplePos x="0" y="0"/>
                  <wp:positionH relativeFrom="page">
                    <wp:posOffset>7653020</wp:posOffset>
                  </wp:positionH>
                  <wp:positionV relativeFrom="page">
                    <wp:posOffset>10515600</wp:posOffset>
                  </wp:positionV>
                  <wp:extent cx="7560310" cy="189230"/>
                  <wp:effectExtent l="0" t="0" r="2540" b="1270"/>
                  <wp:wrapNone/>
                  <wp:docPr id="1926744682"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176698164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371380"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783366"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90560"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725892"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12967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047003"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651889"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68246"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67453" id="docshapegroup7" o:spid="_x0000_s1026" style="position:absolute;margin-left:602.6pt;margin-top:828pt;width:595.3pt;height:14.9pt;z-index:-251658231;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" fillcolor="#e89ea8" stroked="f"/>
                  <w10:wrap anchorx="page" anchory="page"/>
                </v:group>
              </w:pict>
            </mc:Fallback>
          </mc:AlternateContent>
        </w:r>
        <w:r w:rsidRPr="007C686D">
          <w:rPr>
            <w:noProof/>
          </w:rPr>
          <mc:AlternateContent>
            <mc:Choice Requires="wpg">
              <w:drawing>
                <wp:anchor distT="0" distB="0" distL="114300" distR="114300" simplePos="0" relativeHeight="251658248" behindDoc="1" locked="0" layoutInCell="1" allowOverlap="1" wp14:anchorId="7DB2C2A4" wp14:editId="4DE20CBB">
                  <wp:simplePos x="0" y="0"/>
                  <wp:positionH relativeFrom="page">
                    <wp:align>left</wp:align>
                  </wp:positionH>
                  <wp:positionV relativeFrom="page">
                    <wp:align>bottom</wp:align>
                  </wp:positionV>
                  <wp:extent cx="7560310" cy="189230"/>
                  <wp:effectExtent l="0" t="0" r="2540" b="1270"/>
                  <wp:wrapNone/>
                  <wp:docPr id="136522880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461969889"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425539"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335473"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62188"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53860"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511827"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541193"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24694"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434681"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24260" id="docshapegroup7" o:spid="_x0000_s1026" style="position:absolute;margin-left:0;margin-top:0;width:595.3pt;height:14.9pt;z-index:-251658232;mso-position-horizontal:left;mso-position-horizontal-relative:page;mso-position-vertical:bottom;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" fillcolor="#e89ea8" stroked="f"/>
                  <w10:wrap anchorx="page" anchory="page"/>
                </v:group>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2367006"/>
      <w:docPartObj>
        <w:docPartGallery w:val="Page Numbers (Bottom of Page)"/>
        <w:docPartUnique/>
      </w:docPartObj>
    </w:sdtPr>
    <w:sdtEndPr/>
    <w:sdtContent>
      <w:p w14:paraId="42E3FDEC" w14:textId="6E623775" w:rsidR="00730D70" w:rsidRDefault="005219A9" w:rsidP="005219A9">
        <w:pPr>
          <w:pStyle w:val="Voettekst"/>
          <w:spacing w:after="20"/>
          <w:jc w:val="right"/>
        </w:pPr>
        <w:r w:rsidRPr="00ED173E">
          <w:rPr>
            <w:color w:val="auto"/>
            <w:sz w:val="20"/>
          </w:rPr>
          <w:t>Format dyslexiebeleidsplan met stappenplan po en vo</w:t>
        </w:r>
        <w:r w:rsidRPr="005219A9">
          <w:rPr>
            <w:color w:val="C24E21"/>
            <w:sz w:val="20"/>
          </w:rPr>
          <w:t xml:space="preserve"> </w:t>
        </w:r>
        <w:r>
          <w:rPr>
            <w:color w:val="C24E21"/>
            <w:sz w:val="20"/>
          </w:rPr>
          <w:t>–</w:t>
        </w:r>
        <w:r w:rsidRPr="005219A9">
          <w:rPr>
            <w:color w:val="C24E21"/>
            <w:sz w:val="20"/>
          </w:rPr>
          <w:t xml:space="preserve"> </w:t>
        </w:r>
        <w:r w:rsidRPr="00ED173E">
          <w:rPr>
            <w:color w:val="000000"/>
            <w:sz w:val="20"/>
          </w:rPr>
          <w:t>versie</w:t>
        </w:r>
        <w:r w:rsidRPr="005219A9">
          <w:rPr>
            <w:color w:val="auto"/>
            <w:sz w:val="20"/>
          </w:rPr>
          <w:t xml:space="preserve"> 1.0</w:t>
        </w:r>
        <w:r w:rsidRPr="007C686D">
          <w:rPr>
            <w:noProof/>
          </w:rPr>
          <w:t xml:space="preserve"> </w:t>
        </w:r>
        <w:r w:rsidRPr="007C686D">
          <w:rPr>
            <w:noProof/>
          </w:rPr>
          <mc:AlternateContent>
            <mc:Choice Requires="wpg">
              <w:drawing>
                <wp:anchor distT="0" distB="0" distL="114300" distR="114300" simplePos="0" relativeHeight="251658245" behindDoc="1" locked="0" layoutInCell="1" allowOverlap="1" wp14:anchorId="39973EBA" wp14:editId="620FECAF">
                  <wp:simplePos x="0" y="0"/>
                  <wp:positionH relativeFrom="page">
                    <wp:posOffset>7653020</wp:posOffset>
                  </wp:positionH>
                  <wp:positionV relativeFrom="page">
                    <wp:posOffset>10515600</wp:posOffset>
                  </wp:positionV>
                  <wp:extent cx="7560310" cy="189230"/>
                  <wp:effectExtent l="0" t="0" r="2540" b="1270"/>
                  <wp:wrapNone/>
                  <wp:docPr id="119631804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2033359554"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36114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045667"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399656"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714721"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581733"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600796"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075663"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790722"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EAD72" id="docshapegroup7" o:spid="_x0000_s1026" style="position:absolute;margin-left:602.6pt;margin-top:828pt;width:595.3pt;height:14.9pt;z-index:-251658235;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" fillcolor="#e89ea8" stroked="f"/>
                  <w10:wrap anchorx="page" anchory="page"/>
                </v:group>
              </w:pict>
            </mc:Fallback>
          </mc:AlternateContent>
        </w:r>
        <w:r w:rsidRPr="007C686D">
          <w:rPr>
            <w:noProof/>
          </w:rPr>
          <mc:AlternateContent>
            <mc:Choice Requires="wpg">
              <w:drawing>
                <wp:anchor distT="0" distB="0" distL="114300" distR="114300" simplePos="0" relativeHeight="251658243" behindDoc="1" locked="0" layoutInCell="1" allowOverlap="1" wp14:anchorId="17ED5854" wp14:editId="5E5008F7">
                  <wp:simplePos x="0" y="0"/>
                  <wp:positionH relativeFrom="page">
                    <wp:align>left</wp:align>
                  </wp:positionH>
                  <wp:positionV relativeFrom="page">
                    <wp:align>bottom</wp:align>
                  </wp:positionV>
                  <wp:extent cx="7560310" cy="189230"/>
                  <wp:effectExtent l="0" t="0" r="2540" b="1270"/>
                  <wp:wrapNone/>
                  <wp:docPr id="34372297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1360091979"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183403"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630801"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069867"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134778"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126229"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107571"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948705"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272964"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1D14A" id="docshapegroup7" o:spid="_x0000_s1026" style="position:absolute;margin-left:0;margin-top:0;width:595.3pt;height:14.9pt;z-index:-251658237;mso-position-horizontal:left;mso-position-horizontal-relative:page;mso-position-vertical:bottom;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" fillcolor="#e89ea8" stroked="f"/>
                  <w10:wrap anchorx="page" anchory="page"/>
                </v:group>
              </w:pict>
            </mc:Fallback>
          </mc:AlternateContent>
        </w:r>
        <w:r w:rsidR="00984281">
          <w:t xml:space="preserve">  </w:t>
        </w:r>
        <w:r w:rsidR="00730D70" w:rsidRPr="00C2419C">
          <w:rPr>
            <w:b/>
            <w:color w:val="E1784F"/>
          </w:rPr>
          <w:t>|</w:t>
        </w:r>
        <w:r w:rsidR="00730D70">
          <w:t xml:space="preserve">  </w:t>
        </w:r>
        <w:r w:rsidR="00953F14" w:rsidRPr="00953F14">
          <w:rPr>
            <w:sz w:val="28"/>
            <w:szCs w:val="28"/>
          </w:rPr>
          <w:fldChar w:fldCharType="begin"/>
        </w:r>
        <w:r w:rsidR="00953F14" w:rsidRPr="00953F14">
          <w:rPr>
            <w:sz w:val="28"/>
            <w:szCs w:val="28"/>
          </w:rPr>
          <w:instrText>PAGE   \* MERGEFORMAT</w:instrText>
        </w:r>
        <w:r w:rsidR="00953F14" w:rsidRPr="00953F14">
          <w:rPr>
            <w:sz w:val="28"/>
            <w:szCs w:val="28"/>
          </w:rPr>
          <w:fldChar w:fldCharType="separate"/>
        </w:r>
        <w:r w:rsidR="0018749A">
          <w:rPr>
            <w:noProof/>
            <w:sz w:val="28"/>
            <w:szCs w:val="28"/>
          </w:rPr>
          <w:t>3</w:t>
        </w:r>
        <w:r w:rsidR="00953F14" w:rsidRPr="00953F14">
          <w:rPr>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EEBD2" w14:textId="7ECC874D" w:rsidR="005219A9" w:rsidRDefault="005219A9">
    <w:pPr>
      <w:pStyle w:val="Voettekst"/>
    </w:pPr>
    <w:r w:rsidRPr="007C686D">
      <w:rPr>
        <w:noProof/>
      </w:rPr>
      <w:drawing>
        <wp:anchor distT="0" distB="0" distL="114300" distR="114300" simplePos="0" relativeHeight="251658241" behindDoc="0" locked="0" layoutInCell="1" allowOverlap="1" wp14:anchorId="6D56EF66" wp14:editId="42B7D2EF">
          <wp:simplePos x="0" y="0"/>
          <wp:positionH relativeFrom="margin">
            <wp:posOffset>3529330</wp:posOffset>
          </wp:positionH>
          <wp:positionV relativeFrom="bottomMargin">
            <wp:posOffset>146271</wp:posOffset>
          </wp:positionV>
          <wp:extent cx="2249170" cy="606425"/>
          <wp:effectExtent l="0" t="0" r="0" b="3175"/>
          <wp:wrapNone/>
          <wp:docPr id="600030106" name="Afbeelding 60003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17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86D">
      <w:rPr>
        <w:noProof/>
      </w:rPr>
      <w:drawing>
        <wp:anchor distT="0" distB="0" distL="114300" distR="114300" simplePos="0" relativeHeight="251658242" behindDoc="0" locked="0" layoutInCell="1" allowOverlap="1" wp14:anchorId="4067F359" wp14:editId="72272D27">
          <wp:simplePos x="0" y="0"/>
          <wp:positionH relativeFrom="margin">
            <wp:posOffset>32606</wp:posOffset>
          </wp:positionH>
          <wp:positionV relativeFrom="paragraph">
            <wp:posOffset>-73660</wp:posOffset>
          </wp:positionV>
          <wp:extent cx="1158518" cy="817576"/>
          <wp:effectExtent l="0" t="0" r="3810" b="1905"/>
          <wp:wrapNone/>
          <wp:docPr id="105688922" name="Graphic 10568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158518" cy="817576"/>
                  </a:xfrm>
                  <a:prstGeom prst="rect">
                    <a:avLst/>
                  </a:prstGeom>
                </pic:spPr>
              </pic:pic>
            </a:graphicData>
          </a:graphic>
          <wp14:sizeRelH relativeFrom="margin">
            <wp14:pctWidth>0</wp14:pctWidth>
          </wp14:sizeRelH>
          <wp14:sizeRelV relativeFrom="margin">
            <wp14:pctHeight>0</wp14:pctHeight>
          </wp14:sizeRelV>
        </wp:anchor>
      </w:drawing>
    </w:r>
    <w:r w:rsidRPr="007C686D">
      <w:rPr>
        <w:noProof/>
      </w:rPr>
      <mc:AlternateContent>
        <mc:Choice Requires="wpg">
          <w:drawing>
            <wp:anchor distT="0" distB="0" distL="114300" distR="114300" simplePos="0" relativeHeight="251658240" behindDoc="1" locked="0" layoutInCell="1" allowOverlap="1" wp14:anchorId="1D00942C" wp14:editId="07742C8F">
              <wp:simplePos x="0" y="0"/>
              <wp:positionH relativeFrom="page">
                <wp:align>left</wp:align>
              </wp:positionH>
              <wp:positionV relativeFrom="page">
                <wp:posOffset>9039115</wp:posOffset>
              </wp:positionV>
              <wp:extent cx="7560310" cy="189230"/>
              <wp:effectExtent l="0" t="0" r="2540" b="1270"/>
              <wp:wrapNone/>
              <wp:docPr id="5"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9230"/>
                        <a:chOff x="0" y="14088"/>
                        <a:chExt cx="11906" cy="298"/>
                      </a:xfrm>
                    </wpg:grpSpPr>
                    <wps:wsp>
                      <wps:cNvPr id="6" name="docshape8"/>
                      <wps:cNvSpPr>
                        <a:spLocks noChangeArrowheads="1"/>
                      </wps:cNvSpPr>
                      <wps:spPr bwMode="auto">
                        <a:xfrm>
                          <a:off x="10168" y="14088"/>
                          <a:ext cx="1738"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docshape9"/>
                      <wps:cNvSpPr>
                        <a:spLocks noChangeArrowheads="1"/>
                      </wps:cNvSpPr>
                      <wps:spPr bwMode="auto">
                        <a:xfrm>
                          <a:off x="7356"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docshape10"/>
                      <wps:cNvSpPr>
                        <a:spLocks noChangeArrowheads="1"/>
                      </wps:cNvSpPr>
                      <wps:spPr bwMode="auto">
                        <a:xfrm>
                          <a:off x="5359" y="14088"/>
                          <a:ext cx="999" cy="298"/>
                        </a:xfrm>
                        <a:prstGeom prst="rect">
                          <a:avLst/>
                        </a:prstGeom>
                        <a:solidFill>
                          <a:srgbClr val="3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11"/>
                      <wps:cNvSpPr>
                        <a:spLocks noChangeArrowheads="1"/>
                      </wps:cNvSpPr>
                      <wps:spPr bwMode="auto">
                        <a:xfrm>
                          <a:off x="6424"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12"/>
                      <wps:cNvSpPr>
                        <a:spLocks noChangeArrowheads="1"/>
                      </wps:cNvSpPr>
                      <wps:spPr bwMode="auto">
                        <a:xfrm>
                          <a:off x="8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13"/>
                      <wps:cNvSpPr>
                        <a:spLocks noChangeArrowheads="1"/>
                      </wps:cNvSpPr>
                      <wps:spPr bwMode="auto">
                        <a:xfrm>
                          <a:off x="3167" y="14088"/>
                          <a:ext cx="1197" cy="298"/>
                        </a:xfrm>
                        <a:prstGeom prst="rect">
                          <a:avLst/>
                        </a:prstGeom>
                        <a:solidFill>
                          <a:srgbClr val="F2C1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14"/>
                      <wps:cNvSpPr>
                        <a:spLocks noChangeArrowheads="1"/>
                      </wps:cNvSpPr>
                      <wps:spPr bwMode="auto">
                        <a:xfrm>
                          <a:off x="4429" y="14088"/>
                          <a:ext cx="867" cy="298"/>
                        </a:xfrm>
                        <a:prstGeom prst="rect">
                          <a:avLst/>
                        </a:prstGeom>
                        <a:solidFill>
                          <a:srgbClr val="5EC2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docshape15"/>
                      <wps:cNvSpPr>
                        <a:spLocks noChangeArrowheads="1"/>
                      </wps:cNvSpPr>
                      <wps:spPr bwMode="auto">
                        <a:xfrm>
                          <a:off x="0" y="14088"/>
                          <a:ext cx="1552" cy="298"/>
                        </a:xfrm>
                        <a:prstGeom prst="rect">
                          <a:avLst/>
                        </a:prstGeom>
                        <a:solidFill>
                          <a:srgbClr val="C79E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docshape16"/>
                      <wps:cNvSpPr>
                        <a:spLocks noChangeArrowheads="1"/>
                      </wps:cNvSpPr>
                      <wps:spPr bwMode="auto">
                        <a:xfrm>
                          <a:off x="1618" y="14088"/>
                          <a:ext cx="1484" cy="298"/>
                        </a:xfrm>
                        <a:prstGeom prst="rect">
                          <a:avLst/>
                        </a:prstGeom>
                        <a:solidFill>
                          <a:srgbClr val="E89E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AF5A9" id="docshapegroup7" o:spid="_x0000_s1026" style="position:absolute;margin-left:0;margin-top:711.75pt;width:595.3pt;height:14.9pt;z-index:-251658240;mso-position-horizontal:left;mso-position-horizontal-relative:page;mso-position-vertical-relative:page" coordorigin=",14088" coordsize="1190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">
              <v:rect id="docshape8" o:spid="_x0000_s1027" style="position:absolute;left:10168;top:14088;width:1738;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" fillcolor="#c79ec9" stroked="f"/>
              <v:rect id="docshape9" o:spid="_x0000_s1028" style="position:absolute;left:7356;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" fillcolor="#f2c164" stroked="f"/>
              <v:rect id="docshape10" o:spid="_x0000_s1029" style="position:absolute;left:5359;top:14088;width:999;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" fillcolor="#343c3c" stroked="f"/>
              <v:rect id="docshape11" o:spid="_x0000_s1030" style="position:absolute;left:6424;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" fillcolor="#5ec2b5" stroked="f"/>
              <v:rect id="docshape12" o:spid="_x0000_s1031" style="position:absolute;left:8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" fillcolor="#e89ea8" stroked="f"/>
              <v:rect id="docshape13" o:spid="_x0000_s1032" style="position:absolute;left:3167;top:14088;width:119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" fillcolor="#f2c164" stroked="f"/>
              <v:rect id="docshape14" o:spid="_x0000_s1033" style="position:absolute;left:4429;top:14088;width:867;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" fillcolor="#5ec2b5" stroked="f"/>
              <v:rect id="docshape15" o:spid="_x0000_s1034" style="position:absolute;top:14088;width:155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" fillcolor="#c79ec9" stroked="f"/>
              <v:rect id="docshape16" o:spid="_x0000_s1035" style="position:absolute;left:1618;top:14088;width:148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" fillcolor="#e89ea8"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23CB" w14:textId="77777777" w:rsidR="00DB2201" w:rsidRDefault="00DB22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9A6CD" w14:textId="77777777" w:rsidR="0006450F" w:rsidRPr="00E0795F" w:rsidRDefault="0006450F" w:rsidP="00730D70">
      <w:pPr>
        <w:spacing w:line="240" w:lineRule="auto"/>
        <w:rPr>
          <w:color w:val="3C9B8F" w:themeColor="accent4" w:themeShade="BF"/>
        </w:rPr>
      </w:pPr>
      <w:r w:rsidRPr="00E0795F">
        <w:rPr>
          <w:color w:val="3C9B8F" w:themeColor="accent4" w:themeShade="BF"/>
        </w:rPr>
        <w:separator/>
      </w:r>
    </w:p>
  </w:footnote>
  <w:footnote w:type="continuationSeparator" w:id="0">
    <w:p w14:paraId="348F001F" w14:textId="77777777" w:rsidR="0006450F" w:rsidRDefault="0006450F" w:rsidP="00730D70">
      <w:pPr>
        <w:spacing w:line="240" w:lineRule="auto"/>
      </w:pPr>
      <w:r>
        <w:continuationSeparator/>
      </w:r>
    </w:p>
  </w:footnote>
  <w:footnote w:type="continuationNotice" w:id="1">
    <w:p w14:paraId="5FAF8413" w14:textId="77777777" w:rsidR="0006450F" w:rsidRDefault="0006450F">
      <w:pPr>
        <w:spacing w:line="240" w:lineRule="auto"/>
      </w:pPr>
    </w:p>
  </w:footnote>
  <w:footnote w:id="2">
    <w:p w14:paraId="68E433CC" w14:textId="580BAF8B" w:rsidR="00E362A6" w:rsidRPr="00E362A6" w:rsidRDefault="00E362A6" w:rsidP="00E362A6">
      <w:pPr>
        <w:pStyle w:val="Voetnoottekst"/>
        <w:ind w:left="284" w:hanging="284"/>
      </w:pPr>
      <w:r w:rsidRPr="00E362A6">
        <w:rPr>
          <w:rStyle w:val="Voetnootmarkering"/>
          <w:vertAlign w:val="baseline"/>
        </w:rPr>
        <w:footnoteRef/>
      </w:r>
      <w:r w:rsidRPr="00E362A6">
        <w:t xml:space="preserve"> </w:t>
      </w:r>
      <w:r w:rsidRPr="00E362A6">
        <w:tab/>
        <w:t>Je zou de verbeterdomeinen van de scans als thema’s kunnen aanhouden.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252F" w14:textId="62A7A406" w:rsidR="005219A9" w:rsidRDefault="005219A9">
    <w:pPr>
      <w:pStyle w:val="Koptekst"/>
    </w:pPr>
    <w:r w:rsidRPr="007C686D">
      <w:rPr>
        <w:noProof/>
      </w:rPr>
      <mc:AlternateContent>
        <mc:Choice Requires="wpg">
          <w:drawing>
            <wp:anchor distT="0" distB="0" distL="114300" distR="114300" simplePos="0" relativeHeight="251658244" behindDoc="1" locked="0" layoutInCell="1" allowOverlap="1" wp14:anchorId="4B9F1A17" wp14:editId="544C66C0">
              <wp:simplePos x="0" y="0"/>
              <wp:positionH relativeFrom="page">
                <wp:posOffset>-4224</wp:posOffset>
              </wp:positionH>
              <wp:positionV relativeFrom="page">
                <wp:posOffset>-14605</wp:posOffset>
              </wp:positionV>
              <wp:extent cx="7560310" cy="3273425"/>
              <wp:effectExtent l="0" t="0" r="2540" b="3175"/>
              <wp:wrapNone/>
              <wp:docPr id="11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273425"/>
                        <a:chOff x="0" y="0"/>
                        <a:chExt cx="11906" cy="5155"/>
                      </a:xfrm>
                    </wpg:grpSpPr>
                    <wps:wsp>
                      <wps:cNvPr id="120" name="docshape2"/>
                      <wps:cNvSpPr>
                        <a:spLocks noChangeArrowheads="1"/>
                      </wps:cNvSpPr>
                      <wps:spPr bwMode="auto">
                        <a:xfrm>
                          <a:off x="0" y="0"/>
                          <a:ext cx="11906" cy="4032"/>
                        </a:xfrm>
                        <a:prstGeom prst="rect">
                          <a:avLst/>
                        </a:prstGeom>
                        <a:solidFill>
                          <a:srgbClr val="DF7B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1" name="docshape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13" cy="5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1FAF99" id="docshapegroup1" o:spid="_x0000_s1026" style="position:absolute;margin-left:-.35pt;margin-top:-1.15pt;width:595.3pt;height:257.75pt;z-index:-251658236;mso-position-horizontal-relative:page;mso-position-vertical-relative:page" coordsize="11906,5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">
              <v:rect id="docshape2" o:spid="_x0000_s1027" style="position:absolute;width:11906;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" fillcolor="#df7b5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4813;height:5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D33"/>
    <w:multiLevelType w:val="hybridMultilevel"/>
    <w:tmpl w:val="7DC69CDC"/>
    <w:lvl w:ilvl="0" w:tplc="DE2258BC">
      <w:start w:val="1"/>
      <w:numFmt w:val="decimal"/>
      <w:lvlText w:val="%1."/>
      <w:lvlJc w:val="left"/>
      <w:pPr>
        <w:ind w:left="369" w:hanging="369"/>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B21876"/>
    <w:multiLevelType w:val="hybridMultilevel"/>
    <w:tmpl w:val="4350C0F2"/>
    <w:lvl w:ilvl="0" w:tplc="DE2258BC">
      <w:start w:val="1"/>
      <w:numFmt w:val="decimal"/>
      <w:lvlText w:val="%1."/>
      <w:lvlJc w:val="left"/>
      <w:pPr>
        <w:ind w:left="369" w:hanging="369"/>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BE2BC0"/>
    <w:multiLevelType w:val="hybridMultilevel"/>
    <w:tmpl w:val="EE14FA60"/>
    <w:lvl w:ilvl="0" w:tplc="FFFFFFFF">
      <w:start w:val="1"/>
      <w:numFmt w:val="bullet"/>
      <w:lvlText w:val=""/>
      <w:lvlJc w:val="left"/>
      <w:pPr>
        <w:ind w:left="720" w:hanging="360"/>
      </w:pPr>
      <w:rPr>
        <w:rFonts w:ascii="Symbol" w:hAnsi="Symbol" w:hint="default"/>
      </w:rPr>
    </w:lvl>
    <w:lvl w:ilvl="1" w:tplc="4F409B64">
      <w:start w:val="1"/>
      <w:numFmt w:val="bullet"/>
      <w:lvlText w:val="˗"/>
      <w:lvlJc w:val="left"/>
      <w:pPr>
        <w:ind w:left="1440" w:hanging="360"/>
      </w:pPr>
      <w:rPr>
        <w:rFonts w:ascii="Arial" w:hAnsi="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C85934"/>
    <w:multiLevelType w:val="hybridMultilevel"/>
    <w:tmpl w:val="AF2C97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C12E96"/>
    <w:multiLevelType w:val="hybridMultilevel"/>
    <w:tmpl w:val="146CF7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8A167F"/>
    <w:multiLevelType w:val="hybridMultilevel"/>
    <w:tmpl w:val="5C824C44"/>
    <w:lvl w:ilvl="0" w:tplc="D48C90CC">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715D68"/>
    <w:multiLevelType w:val="hybridMultilevel"/>
    <w:tmpl w:val="68E6CF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536B6A"/>
    <w:multiLevelType w:val="hybridMultilevel"/>
    <w:tmpl w:val="0A42DD3A"/>
    <w:lvl w:ilvl="0" w:tplc="2F1CAF06">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A96764"/>
    <w:multiLevelType w:val="hybridMultilevel"/>
    <w:tmpl w:val="C924E156"/>
    <w:lvl w:ilvl="0" w:tplc="1D746178">
      <w:start w:val="1"/>
      <w:numFmt w:val="bullet"/>
      <w:lvlText w:val=""/>
      <w:lvlJc w:val="left"/>
      <w:pPr>
        <w:ind w:left="720" w:hanging="360"/>
      </w:pPr>
      <w:rPr>
        <w:rFonts w:ascii="Symbol" w:hAnsi="Symbol" w:hint="default"/>
        <w:color w:val="242424"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1AB1964"/>
    <w:multiLevelType w:val="hybridMultilevel"/>
    <w:tmpl w:val="6D4ED5A2"/>
    <w:lvl w:ilvl="0" w:tplc="D48C90CC">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E13298"/>
    <w:multiLevelType w:val="hybridMultilevel"/>
    <w:tmpl w:val="68AA9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D024CA"/>
    <w:multiLevelType w:val="hybridMultilevel"/>
    <w:tmpl w:val="F6BE7626"/>
    <w:lvl w:ilvl="0" w:tplc="0DF85776">
      <w:start w:val="1"/>
      <w:numFmt w:val="bullet"/>
      <w:lvlText w:val=""/>
      <w:lvlJc w:val="left"/>
      <w:pPr>
        <w:ind w:left="785" w:hanging="360"/>
      </w:pPr>
      <w:rPr>
        <w:rFonts w:ascii="Symbol" w:hAnsi="Symbol" w:hint="default"/>
        <w:color w:val="242424" w:themeColor="text1"/>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516510D"/>
    <w:multiLevelType w:val="hybridMultilevel"/>
    <w:tmpl w:val="A0347680"/>
    <w:lvl w:ilvl="0" w:tplc="3FDE8B30">
      <w:numFmt w:val="bullet"/>
      <w:lvlText w:val="-"/>
      <w:lvlJc w:val="left"/>
      <w:pPr>
        <w:ind w:left="720" w:hanging="360"/>
      </w:pPr>
      <w:rPr>
        <w:rFonts w:ascii="Corbel" w:eastAsiaTheme="minorHAnsi" w:hAnsi="Corbel"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6A879CA"/>
    <w:multiLevelType w:val="hybridMultilevel"/>
    <w:tmpl w:val="71042F58"/>
    <w:lvl w:ilvl="0" w:tplc="8EAE2D26">
      <w:start w:val="1"/>
      <w:numFmt w:val="decimal"/>
      <w:lvlText w:val="%1."/>
      <w:lvlJc w:val="left"/>
      <w:pPr>
        <w:ind w:left="369" w:hanging="369"/>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72673AA"/>
    <w:multiLevelType w:val="hybridMultilevel"/>
    <w:tmpl w:val="3706740C"/>
    <w:lvl w:ilvl="0" w:tplc="2F1CAF06">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0A05E5"/>
    <w:multiLevelType w:val="hybridMultilevel"/>
    <w:tmpl w:val="991A216E"/>
    <w:lvl w:ilvl="0" w:tplc="0ACCA030">
      <w:start w:val="1"/>
      <w:numFmt w:val="bullet"/>
      <w:lvlText w:val=""/>
      <w:lvlJc w:val="left"/>
      <w:pPr>
        <w:ind w:left="284" w:hanging="284"/>
      </w:pPr>
      <w:rPr>
        <w:rFonts w:ascii="Symbol" w:hAnsi="Symbol"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EB44A8F"/>
    <w:multiLevelType w:val="hybridMultilevel"/>
    <w:tmpl w:val="2A2E72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08B51DB"/>
    <w:multiLevelType w:val="hybridMultilevel"/>
    <w:tmpl w:val="04A459A0"/>
    <w:lvl w:ilvl="0" w:tplc="2F1CAF06">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4B7E6D"/>
    <w:multiLevelType w:val="hybridMultilevel"/>
    <w:tmpl w:val="EC90E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0F4228"/>
    <w:multiLevelType w:val="hybridMultilevel"/>
    <w:tmpl w:val="05667AEE"/>
    <w:lvl w:ilvl="0" w:tplc="2F1CAF06">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6756F1"/>
    <w:multiLevelType w:val="hybridMultilevel"/>
    <w:tmpl w:val="62B8A4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182390B"/>
    <w:multiLevelType w:val="hybridMultilevel"/>
    <w:tmpl w:val="E55ECFC4"/>
    <w:lvl w:ilvl="0" w:tplc="CE14556E">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BF435A"/>
    <w:multiLevelType w:val="hybridMultilevel"/>
    <w:tmpl w:val="3E2EC848"/>
    <w:lvl w:ilvl="0" w:tplc="F3A00264">
      <w:start w:val="1"/>
      <w:numFmt w:val="bullet"/>
      <w:pStyle w:val="opsomming"/>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3646AFD"/>
    <w:multiLevelType w:val="hybridMultilevel"/>
    <w:tmpl w:val="B58404C8"/>
    <w:lvl w:ilvl="0" w:tplc="3FDE8B30">
      <w:numFmt w:val="bullet"/>
      <w:lvlText w:val="-"/>
      <w:lvlJc w:val="left"/>
      <w:pPr>
        <w:ind w:left="720" w:hanging="360"/>
      </w:pPr>
      <w:rPr>
        <w:rFonts w:ascii="Corbel" w:eastAsiaTheme="minorHAnsi" w:hAnsi="Corbel"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5F975C2"/>
    <w:multiLevelType w:val="hybridMultilevel"/>
    <w:tmpl w:val="C8840F80"/>
    <w:lvl w:ilvl="0" w:tplc="0ACCA030">
      <w:start w:val="1"/>
      <w:numFmt w:val="bullet"/>
      <w:lvlText w:val=""/>
      <w:lvlJc w:val="left"/>
      <w:pPr>
        <w:ind w:left="284" w:hanging="284"/>
      </w:pPr>
      <w:rPr>
        <w:rFonts w:ascii="Symbol" w:hAnsi="Symbol"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8F1F14"/>
    <w:multiLevelType w:val="hybridMultilevel"/>
    <w:tmpl w:val="D278FB3E"/>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6" w15:restartNumberingAfterBreak="0">
    <w:nsid w:val="5BC44879"/>
    <w:multiLevelType w:val="hybridMultilevel"/>
    <w:tmpl w:val="A16408A8"/>
    <w:lvl w:ilvl="0" w:tplc="FCB2CD26">
      <w:start w:val="1"/>
      <w:numFmt w:val="decimal"/>
      <w:lvlText w:val="%1."/>
      <w:lvlJc w:val="left"/>
      <w:pPr>
        <w:ind w:left="369" w:hanging="369"/>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C434E95"/>
    <w:multiLevelType w:val="hybridMultilevel"/>
    <w:tmpl w:val="CA4438B2"/>
    <w:lvl w:ilvl="0" w:tplc="3FDE8B30">
      <w:numFmt w:val="bullet"/>
      <w:lvlText w:val="-"/>
      <w:lvlJc w:val="left"/>
      <w:pPr>
        <w:ind w:left="720" w:hanging="360"/>
      </w:pPr>
      <w:rPr>
        <w:rFonts w:ascii="Corbel" w:eastAsiaTheme="minorHAnsi" w:hAnsi="Corbel"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FC720C0"/>
    <w:multiLevelType w:val="hybridMultilevel"/>
    <w:tmpl w:val="317A8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14D15CA"/>
    <w:multiLevelType w:val="hybridMultilevel"/>
    <w:tmpl w:val="31227118"/>
    <w:lvl w:ilvl="0" w:tplc="04130001">
      <w:start w:val="1"/>
      <w:numFmt w:val="bullet"/>
      <w:lvlText w:val=""/>
      <w:lvlJc w:val="left"/>
      <w:pPr>
        <w:ind w:left="720" w:hanging="360"/>
      </w:pPr>
      <w:rPr>
        <w:rFonts w:ascii="Symbol" w:hAnsi="Symbol" w:hint="default"/>
      </w:rPr>
    </w:lvl>
    <w:lvl w:ilvl="1" w:tplc="4F409B64">
      <w:start w:val="1"/>
      <w:numFmt w:val="bullet"/>
      <w:lvlText w:val="˗"/>
      <w:lvlJc w:val="left"/>
      <w:pPr>
        <w:ind w:left="1440" w:hanging="360"/>
      </w:pPr>
      <w:rPr>
        <w:rFonts w:ascii="Arial" w:hAnsi="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2F6531E"/>
    <w:multiLevelType w:val="hybridMultilevel"/>
    <w:tmpl w:val="E6E80B1E"/>
    <w:lvl w:ilvl="0" w:tplc="629E9EFE">
      <w:numFmt w:val="bullet"/>
      <w:lvlText w:val="-"/>
      <w:lvlJc w:val="left"/>
      <w:pPr>
        <w:ind w:left="720" w:hanging="360"/>
      </w:pPr>
      <w:rPr>
        <w:rFonts w:ascii="Corbel" w:eastAsiaTheme="minorHAnsi" w:hAnsi="Corbel"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589751D"/>
    <w:multiLevelType w:val="hybridMultilevel"/>
    <w:tmpl w:val="5F245372"/>
    <w:lvl w:ilvl="0" w:tplc="9446B264">
      <w:start w:val="1"/>
      <w:numFmt w:val="decimal"/>
      <w:pStyle w:val="Nummering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7BC5761"/>
    <w:multiLevelType w:val="hybridMultilevel"/>
    <w:tmpl w:val="522CC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DD21A7"/>
    <w:multiLevelType w:val="hybridMultilevel"/>
    <w:tmpl w:val="61881A4C"/>
    <w:lvl w:ilvl="0" w:tplc="A3E63066">
      <w:start w:val="1"/>
      <w:numFmt w:val="bullet"/>
      <w:lvlText w:val=""/>
      <w:lvlJc w:val="left"/>
      <w:pPr>
        <w:ind w:left="720" w:hanging="360"/>
      </w:pPr>
      <w:rPr>
        <w:rFonts w:ascii="Symbol" w:hAnsi="Symbol" w:hint="default"/>
        <w:color w:val="auto"/>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BF3D86"/>
    <w:multiLevelType w:val="hybridMultilevel"/>
    <w:tmpl w:val="D736BF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1440075"/>
    <w:multiLevelType w:val="hybridMultilevel"/>
    <w:tmpl w:val="205609D0"/>
    <w:lvl w:ilvl="0" w:tplc="3FDE8B30">
      <w:numFmt w:val="bullet"/>
      <w:lvlText w:val="-"/>
      <w:lvlJc w:val="left"/>
      <w:pPr>
        <w:ind w:left="720" w:hanging="360"/>
      </w:pPr>
      <w:rPr>
        <w:rFonts w:ascii="Corbel" w:eastAsiaTheme="minorHAnsi" w:hAnsi="Corbel"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2CD7987"/>
    <w:multiLevelType w:val="hybridMultilevel"/>
    <w:tmpl w:val="05AE214C"/>
    <w:lvl w:ilvl="0" w:tplc="0ACCA030">
      <w:start w:val="1"/>
      <w:numFmt w:val="bullet"/>
      <w:lvlText w:val=""/>
      <w:lvlJc w:val="left"/>
      <w:pPr>
        <w:ind w:left="284" w:hanging="284"/>
      </w:pPr>
      <w:rPr>
        <w:rFonts w:ascii="Symbol" w:hAnsi="Symbol"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3F00982"/>
    <w:multiLevelType w:val="hybridMultilevel"/>
    <w:tmpl w:val="3B746424"/>
    <w:lvl w:ilvl="0" w:tplc="2F1CAF06">
      <w:start w:val="1"/>
      <w:numFmt w:val="bullet"/>
      <w:lvlText w:val=""/>
      <w:lvlJc w:val="left"/>
      <w:pPr>
        <w:ind w:left="284" w:hanging="284"/>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8124AB"/>
    <w:multiLevelType w:val="hybridMultilevel"/>
    <w:tmpl w:val="F628ECD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39" w15:restartNumberingAfterBreak="0">
    <w:nsid w:val="77611287"/>
    <w:multiLevelType w:val="hybridMultilevel"/>
    <w:tmpl w:val="4E7EAD16"/>
    <w:lvl w:ilvl="0" w:tplc="9EC0D9BC">
      <w:start w:val="1"/>
      <w:numFmt w:val="bullet"/>
      <w:lvlText w:val=""/>
      <w:lvlJc w:val="left"/>
      <w:pPr>
        <w:ind w:left="720" w:hanging="360"/>
      </w:pPr>
      <w:rPr>
        <w:rFonts w:ascii="Symbol" w:hAnsi="Symbol" w:hint="default"/>
        <w:color w:val="C24E2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91B4C42"/>
    <w:multiLevelType w:val="hybridMultilevel"/>
    <w:tmpl w:val="762CE2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ADB6B30"/>
    <w:multiLevelType w:val="hybridMultilevel"/>
    <w:tmpl w:val="D4182F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253107"/>
    <w:multiLevelType w:val="hybridMultilevel"/>
    <w:tmpl w:val="319802E2"/>
    <w:lvl w:ilvl="0" w:tplc="F1A27242">
      <w:start w:val="1"/>
      <w:numFmt w:val="bullet"/>
      <w:lvlText w:val=""/>
      <w:lvlJc w:val="left"/>
      <w:pPr>
        <w:ind w:left="720" w:hanging="360"/>
      </w:pPr>
      <w:rPr>
        <w:rFonts w:ascii="Symbol" w:hAnsi="Symbol" w:hint="default"/>
        <w:color w:val="242424"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F40C45"/>
    <w:multiLevelType w:val="hybridMultilevel"/>
    <w:tmpl w:val="EAE29C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41556712">
    <w:abstractNumId w:val="9"/>
  </w:num>
  <w:num w:numId="2" w16cid:durableId="1011677">
    <w:abstractNumId w:val="13"/>
  </w:num>
  <w:num w:numId="3" w16cid:durableId="694814072">
    <w:abstractNumId w:val="5"/>
  </w:num>
  <w:num w:numId="4" w16cid:durableId="1961952542">
    <w:abstractNumId w:val="24"/>
  </w:num>
  <w:num w:numId="5" w16cid:durableId="713191724">
    <w:abstractNumId w:val="0"/>
  </w:num>
  <w:num w:numId="6" w16cid:durableId="1551068774">
    <w:abstractNumId w:val="36"/>
  </w:num>
  <w:num w:numId="7" w16cid:durableId="1708487808">
    <w:abstractNumId w:val="1"/>
  </w:num>
  <w:num w:numId="8" w16cid:durableId="1485663583">
    <w:abstractNumId w:val="15"/>
  </w:num>
  <w:num w:numId="9" w16cid:durableId="1451046271">
    <w:abstractNumId w:val="26"/>
  </w:num>
  <w:num w:numId="10" w16cid:durableId="101535799">
    <w:abstractNumId w:val="21"/>
  </w:num>
  <w:num w:numId="11" w16cid:durableId="2097553813">
    <w:abstractNumId w:val="34"/>
  </w:num>
  <w:num w:numId="12" w16cid:durableId="2137530200">
    <w:abstractNumId w:val="16"/>
  </w:num>
  <w:num w:numId="13" w16cid:durableId="23410842">
    <w:abstractNumId w:val="40"/>
  </w:num>
  <w:num w:numId="14" w16cid:durableId="773980626">
    <w:abstractNumId w:val="18"/>
  </w:num>
  <w:num w:numId="15" w16cid:durableId="589316897">
    <w:abstractNumId w:val="32"/>
  </w:num>
  <w:num w:numId="16" w16cid:durableId="807865396">
    <w:abstractNumId w:val="3"/>
  </w:num>
  <w:num w:numId="17" w16cid:durableId="662510011">
    <w:abstractNumId w:val="38"/>
  </w:num>
  <w:num w:numId="18" w16cid:durableId="35551058">
    <w:abstractNumId w:val="25"/>
  </w:num>
  <w:num w:numId="19" w16cid:durableId="1457065662">
    <w:abstractNumId w:val="28"/>
  </w:num>
  <w:num w:numId="20" w16cid:durableId="1141777117">
    <w:abstractNumId w:val="19"/>
  </w:num>
  <w:num w:numId="21" w16cid:durableId="1427464219">
    <w:abstractNumId w:val="6"/>
  </w:num>
  <w:num w:numId="22" w16cid:durableId="1800343428">
    <w:abstractNumId w:val="43"/>
  </w:num>
  <w:num w:numId="23" w16cid:durableId="886717515">
    <w:abstractNumId w:val="7"/>
  </w:num>
  <w:num w:numId="24" w16cid:durableId="1959604130">
    <w:abstractNumId w:val="17"/>
  </w:num>
  <w:num w:numId="25" w16cid:durableId="384912823">
    <w:abstractNumId w:val="37"/>
  </w:num>
  <w:num w:numId="26" w16cid:durableId="1974315">
    <w:abstractNumId w:val="14"/>
  </w:num>
  <w:num w:numId="27" w16cid:durableId="1312519240">
    <w:abstractNumId w:val="22"/>
  </w:num>
  <w:num w:numId="28" w16cid:durableId="2033799857">
    <w:abstractNumId w:val="20"/>
  </w:num>
  <w:num w:numId="29" w16cid:durableId="265649727">
    <w:abstractNumId w:val="31"/>
  </w:num>
  <w:num w:numId="30" w16cid:durableId="1399282992">
    <w:abstractNumId w:val="22"/>
  </w:num>
  <w:num w:numId="31" w16cid:durableId="16840937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5081219">
    <w:abstractNumId w:val="22"/>
  </w:num>
  <w:num w:numId="33" w16cid:durableId="2080983384">
    <w:abstractNumId w:val="39"/>
  </w:num>
  <w:num w:numId="34" w16cid:durableId="743838895">
    <w:abstractNumId w:val="11"/>
  </w:num>
  <w:num w:numId="35" w16cid:durableId="1621835063">
    <w:abstractNumId w:val="30"/>
  </w:num>
  <w:num w:numId="36" w16cid:durableId="1432891522">
    <w:abstractNumId w:val="35"/>
  </w:num>
  <w:num w:numId="37" w16cid:durableId="33115761">
    <w:abstractNumId w:val="42"/>
  </w:num>
  <w:num w:numId="38" w16cid:durableId="2075617497">
    <w:abstractNumId w:val="4"/>
  </w:num>
  <w:num w:numId="39" w16cid:durableId="1921717741">
    <w:abstractNumId w:val="23"/>
  </w:num>
  <w:num w:numId="40" w16cid:durableId="444151553">
    <w:abstractNumId w:val="12"/>
  </w:num>
  <w:num w:numId="41" w16cid:durableId="156112759">
    <w:abstractNumId w:val="27"/>
  </w:num>
  <w:num w:numId="42" w16cid:durableId="182523572">
    <w:abstractNumId w:val="10"/>
  </w:num>
  <w:num w:numId="43" w16cid:durableId="153036060">
    <w:abstractNumId w:val="33"/>
  </w:num>
  <w:num w:numId="44" w16cid:durableId="1436514027">
    <w:abstractNumId w:val="29"/>
  </w:num>
  <w:num w:numId="45" w16cid:durableId="753822669">
    <w:abstractNumId w:val="2"/>
  </w:num>
  <w:num w:numId="46" w16cid:durableId="861360277">
    <w:abstractNumId w:val="8"/>
  </w:num>
  <w:num w:numId="47" w16cid:durableId="220333131">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Visschedijk">
    <w15:presenceInfo w15:providerId="AD" w15:userId="S::a.visschedijk@expertisecentrumnederlands.nl::2ed44a76-1929-45a5-aef7-ef225983d7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ocumentProtection w:edit="forms" w:enforcement="1" w:cryptProviderType="rsaAES" w:cryptAlgorithmClass="hash" w:cryptAlgorithmType="typeAny" w:cryptAlgorithmSid="14" w:cryptSpinCount="100000" w:hash="ib21F//z2w61YN01AeXB6yGDSbdJOVW0Wn1uIIw6sY1CqKNljhZYGnhSS889QiCkKpvcfOCzwptycYC7APcbKA==" w:salt="Drj/AT4gNWfs1OCY3Fjo3A=="/>
  <w:defaultTabStop w:val="709"/>
  <w:hyphenationZone w:val="425"/>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E39"/>
    <w:rsid w:val="00000E14"/>
    <w:rsid w:val="00002926"/>
    <w:rsid w:val="000029B9"/>
    <w:rsid w:val="000043A2"/>
    <w:rsid w:val="0000506E"/>
    <w:rsid w:val="000050D9"/>
    <w:rsid w:val="00005280"/>
    <w:rsid w:val="000054DD"/>
    <w:rsid w:val="00006944"/>
    <w:rsid w:val="00006CAE"/>
    <w:rsid w:val="00011E58"/>
    <w:rsid w:val="000125C9"/>
    <w:rsid w:val="00012BBA"/>
    <w:rsid w:val="00012D4A"/>
    <w:rsid w:val="00013743"/>
    <w:rsid w:val="0001381E"/>
    <w:rsid w:val="00014A21"/>
    <w:rsid w:val="000159DB"/>
    <w:rsid w:val="0001651A"/>
    <w:rsid w:val="000165CD"/>
    <w:rsid w:val="00016FE9"/>
    <w:rsid w:val="00017F3D"/>
    <w:rsid w:val="00020259"/>
    <w:rsid w:val="000204A6"/>
    <w:rsid w:val="00020506"/>
    <w:rsid w:val="00020D7F"/>
    <w:rsid w:val="00020EF6"/>
    <w:rsid w:val="00021057"/>
    <w:rsid w:val="00021CA3"/>
    <w:rsid w:val="00022DBE"/>
    <w:rsid w:val="00023EA5"/>
    <w:rsid w:val="00025266"/>
    <w:rsid w:val="000264B7"/>
    <w:rsid w:val="0002653F"/>
    <w:rsid w:val="0002678C"/>
    <w:rsid w:val="00026BC1"/>
    <w:rsid w:val="00030929"/>
    <w:rsid w:val="000319F8"/>
    <w:rsid w:val="0003200F"/>
    <w:rsid w:val="00034A71"/>
    <w:rsid w:val="00035829"/>
    <w:rsid w:val="00036181"/>
    <w:rsid w:val="0003724E"/>
    <w:rsid w:val="000374E5"/>
    <w:rsid w:val="000414D1"/>
    <w:rsid w:val="00041C95"/>
    <w:rsid w:val="00043149"/>
    <w:rsid w:val="00043451"/>
    <w:rsid w:val="000436A5"/>
    <w:rsid w:val="000441B0"/>
    <w:rsid w:val="000452B6"/>
    <w:rsid w:val="0004632B"/>
    <w:rsid w:val="00047021"/>
    <w:rsid w:val="00050144"/>
    <w:rsid w:val="00050D5C"/>
    <w:rsid w:val="00051411"/>
    <w:rsid w:val="000529C3"/>
    <w:rsid w:val="0005324B"/>
    <w:rsid w:val="0005499C"/>
    <w:rsid w:val="0006026E"/>
    <w:rsid w:val="00061F57"/>
    <w:rsid w:val="00062985"/>
    <w:rsid w:val="00062B48"/>
    <w:rsid w:val="000638B5"/>
    <w:rsid w:val="0006450F"/>
    <w:rsid w:val="00064959"/>
    <w:rsid w:val="00065251"/>
    <w:rsid w:val="00065571"/>
    <w:rsid w:val="000657CF"/>
    <w:rsid w:val="000679AE"/>
    <w:rsid w:val="00067DB4"/>
    <w:rsid w:val="000703A3"/>
    <w:rsid w:val="0007257D"/>
    <w:rsid w:val="00073714"/>
    <w:rsid w:val="00073973"/>
    <w:rsid w:val="00074153"/>
    <w:rsid w:val="000746CF"/>
    <w:rsid w:val="00076290"/>
    <w:rsid w:val="000765BF"/>
    <w:rsid w:val="00076A2D"/>
    <w:rsid w:val="000778BE"/>
    <w:rsid w:val="00080CA5"/>
    <w:rsid w:val="00081D1A"/>
    <w:rsid w:val="0008337A"/>
    <w:rsid w:val="00083B35"/>
    <w:rsid w:val="00083E72"/>
    <w:rsid w:val="000840C2"/>
    <w:rsid w:val="00084D99"/>
    <w:rsid w:val="0008539D"/>
    <w:rsid w:val="00087234"/>
    <w:rsid w:val="00091DDA"/>
    <w:rsid w:val="00092470"/>
    <w:rsid w:val="0009461A"/>
    <w:rsid w:val="00094D4D"/>
    <w:rsid w:val="00095A25"/>
    <w:rsid w:val="00096326"/>
    <w:rsid w:val="0009714D"/>
    <w:rsid w:val="00097962"/>
    <w:rsid w:val="00097DCF"/>
    <w:rsid w:val="00097E9B"/>
    <w:rsid w:val="000A018E"/>
    <w:rsid w:val="000A04E5"/>
    <w:rsid w:val="000A09A6"/>
    <w:rsid w:val="000A0B1D"/>
    <w:rsid w:val="000A10AE"/>
    <w:rsid w:val="000A5DDD"/>
    <w:rsid w:val="000B156E"/>
    <w:rsid w:val="000B2548"/>
    <w:rsid w:val="000B29D3"/>
    <w:rsid w:val="000B2CDE"/>
    <w:rsid w:val="000B356B"/>
    <w:rsid w:val="000B35A4"/>
    <w:rsid w:val="000B4653"/>
    <w:rsid w:val="000B6B1A"/>
    <w:rsid w:val="000B6E03"/>
    <w:rsid w:val="000B7790"/>
    <w:rsid w:val="000B790D"/>
    <w:rsid w:val="000C1F90"/>
    <w:rsid w:val="000C224F"/>
    <w:rsid w:val="000C3590"/>
    <w:rsid w:val="000C389F"/>
    <w:rsid w:val="000C5B96"/>
    <w:rsid w:val="000C5F98"/>
    <w:rsid w:val="000C60D0"/>
    <w:rsid w:val="000C6384"/>
    <w:rsid w:val="000D05F3"/>
    <w:rsid w:val="000D1157"/>
    <w:rsid w:val="000D1A83"/>
    <w:rsid w:val="000D1BC3"/>
    <w:rsid w:val="000D1DD4"/>
    <w:rsid w:val="000D20AE"/>
    <w:rsid w:val="000D2190"/>
    <w:rsid w:val="000D2CDF"/>
    <w:rsid w:val="000D3FF6"/>
    <w:rsid w:val="000D4734"/>
    <w:rsid w:val="000D4D0A"/>
    <w:rsid w:val="000D613F"/>
    <w:rsid w:val="000D6425"/>
    <w:rsid w:val="000D6801"/>
    <w:rsid w:val="000E1023"/>
    <w:rsid w:val="000E1FC6"/>
    <w:rsid w:val="000E309E"/>
    <w:rsid w:val="000E373F"/>
    <w:rsid w:val="000E39FC"/>
    <w:rsid w:val="000E5B1A"/>
    <w:rsid w:val="000E6811"/>
    <w:rsid w:val="000F0735"/>
    <w:rsid w:val="000F0B78"/>
    <w:rsid w:val="000F1E55"/>
    <w:rsid w:val="000F2439"/>
    <w:rsid w:val="000F2464"/>
    <w:rsid w:val="000F26B8"/>
    <w:rsid w:val="000F26EC"/>
    <w:rsid w:val="000F3B8C"/>
    <w:rsid w:val="000F4FB8"/>
    <w:rsid w:val="000F5C21"/>
    <w:rsid w:val="000F788E"/>
    <w:rsid w:val="00100639"/>
    <w:rsid w:val="00100FF7"/>
    <w:rsid w:val="001012D8"/>
    <w:rsid w:val="00102774"/>
    <w:rsid w:val="00102EA8"/>
    <w:rsid w:val="0010310B"/>
    <w:rsid w:val="00104343"/>
    <w:rsid w:val="00104C28"/>
    <w:rsid w:val="001064E1"/>
    <w:rsid w:val="00106E91"/>
    <w:rsid w:val="00107FF7"/>
    <w:rsid w:val="00110FED"/>
    <w:rsid w:val="00111A81"/>
    <w:rsid w:val="00111E48"/>
    <w:rsid w:val="00111EAD"/>
    <w:rsid w:val="00113D6D"/>
    <w:rsid w:val="001149DF"/>
    <w:rsid w:val="00114B7E"/>
    <w:rsid w:val="00115A6D"/>
    <w:rsid w:val="00115C6E"/>
    <w:rsid w:val="00116D70"/>
    <w:rsid w:val="00117A85"/>
    <w:rsid w:val="00117C29"/>
    <w:rsid w:val="00121C07"/>
    <w:rsid w:val="001222E8"/>
    <w:rsid w:val="00122986"/>
    <w:rsid w:val="00123A76"/>
    <w:rsid w:val="00125880"/>
    <w:rsid w:val="001276F3"/>
    <w:rsid w:val="00130AE9"/>
    <w:rsid w:val="00130B18"/>
    <w:rsid w:val="001317B8"/>
    <w:rsid w:val="00134E0B"/>
    <w:rsid w:val="00135D67"/>
    <w:rsid w:val="00135E39"/>
    <w:rsid w:val="00136897"/>
    <w:rsid w:val="00136B19"/>
    <w:rsid w:val="00140EA0"/>
    <w:rsid w:val="00141400"/>
    <w:rsid w:val="00141F3C"/>
    <w:rsid w:val="001432B7"/>
    <w:rsid w:val="00143850"/>
    <w:rsid w:val="00143CFD"/>
    <w:rsid w:val="001447AA"/>
    <w:rsid w:val="001479FE"/>
    <w:rsid w:val="00147A80"/>
    <w:rsid w:val="00147E3A"/>
    <w:rsid w:val="001526A3"/>
    <w:rsid w:val="001527D1"/>
    <w:rsid w:val="00153252"/>
    <w:rsid w:val="00153BF7"/>
    <w:rsid w:val="001547BB"/>
    <w:rsid w:val="00154A1E"/>
    <w:rsid w:val="001566AA"/>
    <w:rsid w:val="00156EB8"/>
    <w:rsid w:val="00157326"/>
    <w:rsid w:val="00157409"/>
    <w:rsid w:val="00157BB8"/>
    <w:rsid w:val="00157ED9"/>
    <w:rsid w:val="0016186E"/>
    <w:rsid w:val="00162A54"/>
    <w:rsid w:val="001630DC"/>
    <w:rsid w:val="001635B5"/>
    <w:rsid w:val="001649B9"/>
    <w:rsid w:val="00165058"/>
    <w:rsid w:val="0016683C"/>
    <w:rsid w:val="00166CD8"/>
    <w:rsid w:val="001710A8"/>
    <w:rsid w:val="00171B0E"/>
    <w:rsid w:val="00172824"/>
    <w:rsid w:val="001729EA"/>
    <w:rsid w:val="001744DA"/>
    <w:rsid w:val="00175958"/>
    <w:rsid w:val="00175CF2"/>
    <w:rsid w:val="00176864"/>
    <w:rsid w:val="00176A82"/>
    <w:rsid w:val="001800FE"/>
    <w:rsid w:val="00180400"/>
    <w:rsid w:val="00182A40"/>
    <w:rsid w:val="00183798"/>
    <w:rsid w:val="001847C9"/>
    <w:rsid w:val="00185949"/>
    <w:rsid w:val="00185B06"/>
    <w:rsid w:val="00185B97"/>
    <w:rsid w:val="0018749A"/>
    <w:rsid w:val="001908C6"/>
    <w:rsid w:val="00190BA6"/>
    <w:rsid w:val="00190E03"/>
    <w:rsid w:val="001926C7"/>
    <w:rsid w:val="001937F5"/>
    <w:rsid w:val="0019438D"/>
    <w:rsid w:val="001946C0"/>
    <w:rsid w:val="00194736"/>
    <w:rsid w:val="00195153"/>
    <w:rsid w:val="00195564"/>
    <w:rsid w:val="00195E96"/>
    <w:rsid w:val="001960FC"/>
    <w:rsid w:val="001962AC"/>
    <w:rsid w:val="00196412"/>
    <w:rsid w:val="001975B0"/>
    <w:rsid w:val="00197BCF"/>
    <w:rsid w:val="001A016B"/>
    <w:rsid w:val="001A231E"/>
    <w:rsid w:val="001A2EAE"/>
    <w:rsid w:val="001A431A"/>
    <w:rsid w:val="001A46C0"/>
    <w:rsid w:val="001A4BF4"/>
    <w:rsid w:val="001A6111"/>
    <w:rsid w:val="001A697A"/>
    <w:rsid w:val="001A7807"/>
    <w:rsid w:val="001A78E8"/>
    <w:rsid w:val="001B0DA3"/>
    <w:rsid w:val="001B1321"/>
    <w:rsid w:val="001B3A69"/>
    <w:rsid w:val="001B4347"/>
    <w:rsid w:val="001B55A1"/>
    <w:rsid w:val="001B5E9A"/>
    <w:rsid w:val="001B61D9"/>
    <w:rsid w:val="001B6530"/>
    <w:rsid w:val="001B6947"/>
    <w:rsid w:val="001C0CBE"/>
    <w:rsid w:val="001C38F4"/>
    <w:rsid w:val="001D1DD1"/>
    <w:rsid w:val="001D1E97"/>
    <w:rsid w:val="001D3096"/>
    <w:rsid w:val="001D30D0"/>
    <w:rsid w:val="001D3642"/>
    <w:rsid w:val="001D3961"/>
    <w:rsid w:val="001D3E22"/>
    <w:rsid w:val="001D4311"/>
    <w:rsid w:val="001D65B8"/>
    <w:rsid w:val="001D6601"/>
    <w:rsid w:val="001D660F"/>
    <w:rsid w:val="001D7017"/>
    <w:rsid w:val="001D7482"/>
    <w:rsid w:val="001D7BE1"/>
    <w:rsid w:val="001E21F2"/>
    <w:rsid w:val="001E3235"/>
    <w:rsid w:val="001E415D"/>
    <w:rsid w:val="001E468F"/>
    <w:rsid w:val="001E4EB7"/>
    <w:rsid w:val="001E518F"/>
    <w:rsid w:val="001E56F3"/>
    <w:rsid w:val="001E5901"/>
    <w:rsid w:val="001E763B"/>
    <w:rsid w:val="001E77B8"/>
    <w:rsid w:val="001E792A"/>
    <w:rsid w:val="001F0E24"/>
    <w:rsid w:val="001F1E89"/>
    <w:rsid w:val="001F24F9"/>
    <w:rsid w:val="001F26B9"/>
    <w:rsid w:val="001F2E12"/>
    <w:rsid w:val="001F3792"/>
    <w:rsid w:val="001F53B1"/>
    <w:rsid w:val="001F5AA4"/>
    <w:rsid w:val="001F6557"/>
    <w:rsid w:val="001F6B5E"/>
    <w:rsid w:val="001F7137"/>
    <w:rsid w:val="001F7863"/>
    <w:rsid w:val="002019D5"/>
    <w:rsid w:val="0020415B"/>
    <w:rsid w:val="00205E17"/>
    <w:rsid w:val="00210657"/>
    <w:rsid w:val="0021120A"/>
    <w:rsid w:val="002136DC"/>
    <w:rsid w:val="00213F3B"/>
    <w:rsid w:val="002145FD"/>
    <w:rsid w:val="002163C1"/>
    <w:rsid w:val="002208DD"/>
    <w:rsid w:val="0022120E"/>
    <w:rsid w:val="00223838"/>
    <w:rsid w:val="00224D2A"/>
    <w:rsid w:val="002261FF"/>
    <w:rsid w:val="00230305"/>
    <w:rsid w:val="0023054B"/>
    <w:rsid w:val="00230858"/>
    <w:rsid w:val="002311CD"/>
    <w:rsid w:val="0023130D"/>
    <w:rsid w:val="00232989"/>
    <w:rsid w:val="00233719"/>
    <w:rsid w:val="002339F9"/>
    <w:rsid w:val="00233E57"/>
    <w:rsid w:val="00234456"/>
    <w:rsid w:val="00234473"/>
    <w:rsid w:val="00236F7B"/>
    <w:rsid w:val="002408AC"/>
    <w:rsid w:val="00240951"/>
    <w:rsid w:val="00240C82"/>
    <w:rsid w:val="00241103"/>
    <w:rsid w:val="00242397"/>
    <w:rsid w:val="002429F0"/>
    <w:rsid w:val="00242F9D"/>
    <w:rsid w:val="00243A77"/>
    <w:rsid w:val="00243D0B"/>
    <w:rsid w:val="0024406F"/>
    <w:rsid w:val="00244728"/>
    <w:rsid w:val="002447DA"/>
    <w:rsid w:val="00245742"/>
    <w:rsid w:val="002465A4"/>
    <w:rsid w:val="0024735B"/>
    <w:rsid w:val="00247FEC"/>
    <w:rsid w:val="002523A7"/>
    <w:rsid w:val="00254E8D"/>
    <w:rsid w:val="00255851"/>
    <w:rsid w:val="00255B77"/>
    <w:rsid w:val="00260CD0"/>
    <w:rsid w:val="002617E5"/>
    <w:rsid w:val="002621ED"/>
    <w:rsid w:val="00262507"/>
    <w:rsid w:val="00266168"/>
    <w:rsid w:val="0027365C"/>
    <w:rsid w:val="00274A4A"/>
    <w:rsid w:val="002763D6"/>
    <w:rsid w:val="002767F8"/>
    <w:rsid w:val="00277034"/>
    <w:rsid w:val="00281908"/>
    <w:rsid w:val="0028192F"/>
    <w:rsid w:val="00281BE4"/>
    <w:rsid w:val="00281E25"/>
    <w:rsid w:val="00282059"/>
    <w:rsid w:val="00283A00"/>
    <w:rsid w:val="00283CA8"/>
    <w:rsid w:val="00284473"/>
    <w:rsid w:val="0028765C"/>
    <w:rsid w:val="0029107E"/>
    <w:rsid w:val="00292254"/>
    <w:rsid w:val="0029291B"/>
    <w:rsid w:val="00292F20"/>
    <w:rsid w:val="00293543"/>
    <w:rsid w:val="00295316"/>
    <w:rsid w:val="00295862"/>
    <w:rsid w:val="00296982"/>
    <w:rsid w:val="0029773D"/>
    <w:rsid w:val="002A0250"/>
    <w:rsid w:val="002A07F4"/>
    <w:rsid w:val="002A0A43"/>
    <w:rsid w:val="002A1905"/>
    <w:rsid w:val="002A235E"/>
    <w:rsid w:val="002A27DE"/>
    <w:rsid w:val="002A2856"/>
    <w:rsid w:val="002A2933"/>
    <w:rsid w:val="002A2A6E"/>
    <w:rsid w:val="002A3278"/>
    <w:rsid w:val="002A32DA"/>
    <w:rsid w:val="002A39A8"/>
    <w:rsid w:val="002A4EA8"/>
    <w:rsid w:val="002A6844"/>
    <w:rsid w:val="002A6CBB"/>
    <w:rsid w:val="002A7772"/>
    <w:rsid w:val="002A793C"/>
    <w:rsid w:val="002A7D62"/>
    <w:rsid w:val="002B0965"/>
    <w:rsid w:val="002B1621"/>
    <w:rsid w:val="002B1A49"/>
    <w:rsid w:val="002B2375"/>
    <w:rsid w:val="002B24E4"/>
    <w:rsid w:val="002B5838"/>
    <w:rsid w:val="002B6008"/>
    <w:rsid w:val="002B687F"/>
    <w:rsid w:val="002B6DD7"/>
    <w:rsid w:val="002B7111"/>
    <w:rsid w:val="002B764B"/>
    <w:rsid w:val="002C04E8"/>
    <w:rsid w:val="002C0847"/>
    <w:rsid w:val="002C1D2C"/>
    <w:rsid w:val="002C22F9"/>
    <w:rsid w:val="002C2423"/>
    <w:rsid w:val="002C26D1"/>
    <w:rsid w:val="002C2FC0"/>
    <w:rsid w:val="002C318D"/>
    <w:rsid w:val="002C4F85"/>
    <w:rsid w:val="002C6CEC"/>
    <w:rsid w:val="002C756C"/>
    <w:rsid w:val="002D0309"/>
    <w:rsid w:val="002D11AE"/>
    <w:rsid w:val="002D1D19"/>
    <w:rsid w:val="002D2125"/>
    <w:rsid w:val="002D2643"/>
    <w:rsid w:val="002D2A04"/>
    <w:rsid w:val="002D2AD8"/>
    <w:rsid w:val="002D6691"/>
    <w:rsid w:val="002D6DC3"/>
    <w:rsid w:val="002D6F0E"/>
    <w:rsid w:val="002D6F1C"/>
    <w:rsid w:val="002D7523"/>
    <w:rsid w:val="002D7AE2"/>
    <w:rsid w:val="002E0354"/>
    <w:rsid w:val="002E130C"/>
    <w:rsid w:val="002E13C4"/>
    <w:rsid w:val="002E2E91"/>
    <w:rsid w:val="002E3856"/>
    <w:rsid w:val="002E4862"/>
    <w:rsid w:val="002E5766"/>
    <w:rsid w:val="002E5DEE"/>
    <w:rsid w:val="002E616C"/>
    <w:rsid w:val="002E7C77"/>
    <w:rsid w:val="002F1B7B"/>
    <w:rsid w:val="002F27A1"/>
    <w:rsid w:val="002F37EB"/>
    <w:rsid w:val="002F3AF0"/>
    <w:rsid w:val="002F4596"/>
    <w:rsid w:val="002F51D0"/>
    <w:rsid w:val="002F66E8"/>
    <w:rsid w:val="002F7B50"/>
    <w:rsid w:val="0030026C"/>
    <w:rsid w:val="00300A4A"/>
    <w:rsid w:val="003018D0"/>
    <w:rsid w:val="00301DB9"/>
    <w:rsid w:val="0030359D"/>
    <w:rsid w:val="00304174"/>
    <w:rsid w:val="00304312"/>
    <w:rsid w:val="00306DD3"/>
    <w:rsid w:val="00307018"/>
    <w:rsid w:val="00307B7B"/>
    <w:rsid w:val="00310117"/>
    <w:rsid w:val="00311485"/>
    <w:rsid w:val="0031326A"/>
    <w:rsid w:val="00313FC0"/>
    <w:rsid w:val="0031704B"/>
    <w:rsid w:val="00320D72"/>
    <w:rsid w:val="00321D4A"/>
    <w:rsid w:val="00323797"/>
    <w:rsid w:val="00326291"/>
    <w:rsid w:val="003267AF"/>
    <w:rsid w:val="00326EBD"/>
    <w:rsid w:val="00327A96"/>
    <w:rsid w:val="0033029E"/>
    <w:rsid w:val="00332DE9"/>
    <w:rsid w:val="00332EF7"/>
    <w:rsid w:val="003340E9"/>
    <w:rsid w:val="003362C8"/>
    <w:rsid w:val="003364E2"/>
    <w:rsid w:val="0034149B"/>
    <w:rsid w:val="00341F83"/>
    <w:rsid w:val="003439AF"/>
    <w:rsid w:val="00344714"/>
    <w:rsid w:val="00345288"/>
    <w:rsid w:val="0034659C"/>
    <w:rsid w:val="00346D94"/>
    <w:rsid w:val="0034776A"/>
    <w:rsid w:val="00347AFB"/>
    <w:rsid w:val="003508A2"/>
    <w:rsid w:val="00350ABF"/>
    <w:rsid w:val="003514A3"/>
    <w:rsid w:val="00351968"/>
    <w:rsid w:val="00351A7A"/>
    <w:rsid w:val="00352929"/>
    <w:rsid w:val="00353BF4"/>
    <w:rsid w:val="00353D59"/>
    <w:rsid w:val="00354114"/>
    <w:rsid w:val="00355DDE"/>
    <w:rsid w:val="00355FC5"/>
    <w:rsid w:val="00356CE1"/>
    <w:rsid w:val="00357BAC"/>
    <w:rsid w:val="00360756"/>
    <w:rsid w:val="00361029"/>
    <w:rsid w:val="003610F7"/>
    <w:rsid w:val="003617F7"/>
    <w:rsid w:val="00361898"/>
    <w:rsid w:val="00363027"/>
    <w:rsid w:val="0036458F"/>
    <w:rsid w:val="00364CF4"/>
    <w:rsid w:val="003669A3"/>
    <w:rsid w:val="003670AF"/>
    <w:rsid w:val="003676D2"/>
    <w:rsid w:val="00372217"/>
    <w:rsid w:val="0037484C"/>
    <w:rsid w:val="00374F5F"/>
    <w:rsid w:val="003750B5"/>
    <w:rsid w:val="0037516C"/>
    <w:rsid w:val="00376431"/>
    <w:rsid w:val="00380562"/>
    <w:rsid w:val="00380E77"/>
    <w:rsid w:val="00382472"/>
    <w:rsid w:val="00382EF9"/>
    <w:rsid w:val="00384F31"/>
    <w:rsid w:val="00385407"/>
    <w:rsid w:val="00386BE8"/>
    <w:rsid w:val="00387041"/>
    <w:rsid w:val="00387832"/>
    <w:rsid w:val="003902C1"/>
    <w:rsid w:val="0039148B"/>
    <w:rsid w:val="00391B63"/>
    <w:rsid w:val="00392CF4"/>
    <w:rsid w:val="00394931"/>
    <w:rsid w:val="00394E0A"/>
    <w:rsid w:val="00395415"/>
    <w:rsid w:val="00395457"/>
    <w:rsid w:val="00397517"/>
    <w:rsid w:val="0039757F"/>
    <w:rsid w:val="003A066B"/>
    <w:rsid w:val="003A0CA1"/>
    <w:rsid w:val="003A1A9E"/>
    <w:rsid w:val="003A2660"/>
    <w:rsid w:val="003A2A3A"/>
    <w:rsid w:val="003A2CB8"/>
    <w:rsid w:val="003A3C2B"/>
    <w:rsid w:val="003A40E0"/>
    <w:rsid w:val="003A4222"/>
    <w:rsid w:val="003A4E9B"/>
    <w:rsid w:val="003A6030"/>
    <w:rsid w:val="003A6759"/>
    <w:rsid w:val="003B0F01"/>
    <w:rsid w:val="003B1345"/>
    <w:rsid w:val="003B2951"/>
    <w:rsid w:val="003B29E8"/>
    <w:rsid w:val="003B3495"/>
    <w:rsid w:val="003B49C2"/>
    <w:rsid w:val="003C0B11"/>
    <w:rsid w:val="003C1052"/>
    <w:rsid w:val="003C10BA"/>
    <w:rsid w:val="003C1291"/>
    <w:rsid w:val="003C15A9"/>
    <w:rsid w:val="003C181E"/>
    <w:rsid w:val="003C20DF"/>
    <w:rsid w:val="003C3D22"/>
    <w:rsid w:val="003C4BF0"/>
    <w:rsid w:val="003C513B"/>
    <w:rsid w:val="003C5FB4"/>
    <w:rsid w:val="003C632D"/>
    <w:rsid w:val="003D0A6C"/>
    <w:rsid w:val="003D0D9C"/>
    <w:rsid w:val="003D139E"/>
    <w:rsid w:val="003D1AF1"/>
    <w:rsid w:val="003D2808"/>
    <w:rsid w:val="003D605F"/>
    <w:rsid w:val="003D6AF6"/>
    <w:rsid w:val="003D6BC8"/>
    <w:rsid w:val="003D6F40"/>
    <w:rsid w:val="003D6FD6"/>
    <w:rsid w:val="003E078C"/>
    <w:rsid w:val="003E1173"/>
    <w:rsid w:val="003E11DA"/>
    <w:rsid w:val="003E2771"/>
    <w:rsid w:val="003E4037"/>
    <w:rsid w:val="003E5B4E"/>
    <w:rsid w:val="003E60FC"/>
    <w:rsid w:val="003E664C"/>
    <w:rsid w:val="003E67B1"/>
    <w:rsid w:val="003E6F90"/>
    <w:rsid w:val="003E7381"/>
    <w:rsid w:val="003E7D07"/>
    <w:rsid w:val="003F1BA7"/>
    <w:rsid w:val="003F2011"/>
    <w:rsid w:val="003F2BFA"/>
    <w:rsid w:val="003F2C95"/>
    <w:rsid w:val="003F3263"/>
    <w:rsid w:val="003F3F47"/>
    <w:rsid w:val="003F492D"/>
    <w:rsid w:val="003F6F5A"/>
    <w:rsid w:val="004002A6"/>
    <w:rsid w:val="004004FA"/>
    <w:rsid w:val="004034A8"/>
    <w:rsid w:val="00404590"/>
    <w:rsid w:val="00405100"/>
    <w:rsid w:val="00405198"/>
    <w:rsid w:val="004061E1"/>
    <w:rsid w:val="0040628C"/>
    <w:rsid w:val="004064C1"/>
    <w:rsid w:val="004074F2"/>
    <w:rsid w:val="00410979"/>
    <w:rsid w:val="00411BBB"/>
    <w:rsid w:val="00412610"/>
    <w:rsid w:val="00413539"/>
    <w:rsid w:val="0041392C"/>
    <w:rsid w:val="00413DF8"/>
    <w:rsid w:val="00414C7E"/>
    <w:rsid w:val="00414E4D"/>
    <w:rsid w:val="004150E0"/>
    <w:rsid w:val="00417AA8"/>
    <w:rsid w:val="0042098A"/>
    <w:rsid w:val="00424166"/>
    <w:rsid w:val="0042568E"/>
    <w:rsid w:val="004264EB"/>
    <w:rsid w:val="00427019"/>
    <w:rsid w:val="0042793C"/>
    <w:rsid w:val="004303DE"/>
    <w:rsid w:val="00430B6E"/>
    <w:rsid w:val="004311F4"/>
    <w:rsid w:val="00431D20"/>
    <w:rsid w:val="004329A8"/>
    <w:rsid w:val="00432C80"/>
    <w:rsid w:val="004330F4"/>
    <w:rsid w:val="00433CBA"/>
    <w:rsid w:val="0043443C"/>
    <w:rsid w:val="0043541D"/>
    <w:rsid w:val="00436099"/>
    <w:rsid w:val="00436908"/>
    <w:rsid w:val="00437AA1"/>
    <w:rsid w:val="004415E1"/>
    <w:rsid w:val="00441A57"/>
    <w:rsid w:val="0044210F"/>
    <w:rsid w:val="00442334"/>
    <w:rsid w:val="00443008"/>
    <w:rsid w:val="00443DB7"/>
    <w:rsid w:val="00446447"/>
    <w:rsid w:val="004464F6"/>
    <w:rsid w:val="0044680F"/>
    <w:rsid w:val="00446917"/>
    <w:rsid w:val="00447C9F"/>
    <w:rsid w:val="00450705"/>
    <w:rsid w:val="00451278"/>
    <w:rsid w:val="00451735"/>
    <w:rsid w:val="00452AD2"/>
    <w:rsid w:val="00452C61"/>
    <w:rsid w:val="004532C5"/>
    <w:rsid w:val="00453995"/>
    <w:rsid w:val="00454EBE"/>
    <w:rsid w:val="0045566D"/>
    <w:rsid w:val="00457C86"/>
    <w:rsid w:val="0046064A"/>
    <w:rsid w:val="00460DAA"/>
    <w:rsid w:val="0046211C"/>
    <w:rsid w:val="00462243"/>
    <w:rsid w:val="00463728"/>
    <w:rsid w:val="00464A04"/>
    <w:rsid w:val="00466053"/>
    <w:rsid w:val="004667AE"/>
    <w:rsid w:val="00466BD4"/>
    <w:rsid w:val="004704BD"/>
    <w:rsid w:val="00470FB9"/>
    <w:rsid w:val="00471ABC"/>
    <w:rsid w:val="00473837"/>
    <w:rsid w:val="00475202"/>
    <w:rsid w:val="0047678A"/>
    <w:rsid w:val="004819B8"/>
    <w:rsid w:val="00482235"/>
    <w:rsid w:val="004836D0"/>
    <w:rsid w:val="0048383F"/>
    <w:rsid w:val="0048525F"/>
    <w:rsid w:val="004856C4"/>
    <w:rsid w:val="00485B91"/>
    <w:rsid w:val="00485EFB"/>
    <w:rsid w:val="0048661F"/>
    <w:rsid w:val="00486E4A"/>
    <w:rsid w:val="004931F6"/>
    <w:rsid w:val="00495E6F"/>
    <w:rsid w:val="004A09C4"/>
    <w:rsid w:val="004A0E58"/>
    <w:rsid w:val="004A1281"/>
    <w:rsid w:val="004A1794"/>
    <w:rsid w:val="004A4536"/>
    <w:rsid w:val="004A46CE"/>
    <w:rsid w:val="004A7075"/>
    <w:rsid w:val="004A7578"/>
    <w:rsid w:val="004A769C"/>
    <w:rsid w:val="004A777D"/>
    <w:rsid w:val="004A7A8B"/>
    <w:rsid w:val="004B00BC"/>
    <w:rsid w:val="004B065D"/>
    <w:rsid w:val="004B0D0B"/>
    <w:rsid w:val="004B1083"/>
    <w:rsid w:val="004B1359"/>
    <w:rsid w:val="004B2EF9"/>
    <w:rsid w:val="004B45DC"/>
    <w:rsid w:val="004B7E5B"/>
    <w:rsid w:val="004B7F31"/>
    <w:rsid w:val="004C02C1"/>
    <w:rsid w:val="004C1515"/>
    <w:rsid w:val="004C602D"/>
    <w:rsid w:val="004D029B"/>
    <w:rsid w:val="004D116B"/>
    <w:rsid w:val="004D1BD2"/>
    <w:rsid w:val="004D1D68"/>
    <w:rsid w:val="004D2B33"/>
    <w:rsid w:val="004D4B14"/>
    <w:rsid w:val="004D4F3F"/>
    <w:rsid w:val="004D6FEF"/>
    <w:rsid w:val="004E2521"/>
    <w:rsid w:val="004E3086"/>
    <w:rsid w:val="004E4050"/>
    <w:rsid w:val="004E5071"/>
    <w:rsid w:val="004E5ABF"/>
    <w:rsid w:val="004E751D"/>
    <w:rsid w:val="004F0D60"/>
    <w:rsid w:val="004F1542"/>
    <w:rsid w:val="004F156C"/>
    <w:rsid w:val="004F5353"/>
    <w:rsid w:val="004F5B97"/>
    <w:rsid w:val="004F7170"/>
    <w:rsid w:val="004F7CCF"/>
    <w:rsid w:val="004F7F40"/>
    <w:rsid w:val="00500752"/>
    <w:rsid w:val="00500F2E"/>
    <w:rsid w:val="00501585"/>
    <w:rsid w:val="00501BF3"/>
    <w:rsid w:val="00502DB6"/>
    <w:rsid w:val="00502F95"/>
    <w:rsid w:val="00504443"/>
    <w:rsid w:val="00506740"/>
    <w:rsid w:val="00507CA1"/>
    <w:rsid w:val="00507E39"/>
    <w:rsid w:val="0051144A"/>
    <w:rsid w:val="00512B4A"/>
    <w:rsid w:val="00513300"/>
    <w:rsid w:val="005136A3"/>
    <w:rsid w:val="00513A9F"/>
    <w:rsid w:val="00513F00"/>
    <w:rsid w:val="0051598A"/>
    <w:rsid w:val="00515A22"/>
    <w:rsid w:val="005163E9"/>
    <w:rsid w:val="00516495"/>
    <w:rsid w:val="00517697"/>
    <w:rsid w:val="00520544"/>
    <w:rsid w:val="00520A55"/>
    <w:rsid w:val="00521764"/>
    <w:rsid w:val="005219A9"/>
    <w:rsid w:val="00521A8C"/>
    <w:rsid w:val="005232B2"/>
    <w:rsid w:val="005234F5"/>
    <w:rsid w:val="00523B4C"/>
    <w:rsid w:val="005241C4"/>
    <w:rsid w:val="00525875"/>
    <w:rsid w:val="005262B8"/>
    <w:rsid w:val="00527BFE"/>
    <w:rsid w:val="00527E95"/>
    <w:rsid w:val="005301A6"/>
    <w:rsid w:val="005307BF"/>
    <w:rsid w:val="00530A98"/>
    <w:rsid w:val="00531AA5"/>
    <w:rsid w:val="00531AEF"/>
    <w:rsid w:val="00531BFE"/>
    <w:rsid w:val="00531FB9"/>
    <w:rsid w:val="005324F1"/>
    <w:rsid w:val="00533CCC"/>
    <w:rsid w:val="00534C7D"/>
    <w:rsid w:val="0053572A"/>
    <w:rsid w:val="00536AF1"/>
    <w:rsid w:val="00540AA4"/>
    <w:rsid w:val="005414DB"/>
    <w:rsid w:val="0054207A"/>
    <w:rsid w:val="00542AE7"/>
    <w:rsid w:val="00542BAB"/>
    <w:rsid w:val="00543C9F"/>
    <w:rsid w:val="005459ED"/>
    <w:rsid w:val="00547070"/>
    <w:rsid w:val="005507EF"/>
    <w:rsid w:val="005511A3"/>
    <w:rsid w:val="0055371A"/>
    <w:rsid w:val="0055389A"/>
    <w:rsid w:val="005545BA"/>
    <w:rsid w:val="005553D3"/>
    <w:rsid w:val="005553FE"/>
    <w:rsid w:val="0056064B"/>
    <w:rsid w:val="005611E5"/>
    <w:rsid w:val="00563711"/>
    <w:rsid w:val="00564472"/>
    <w:rsid w:val="00564A94"/>
    <w:rsid w:val="00564FA1"/>
    <w:rsid w:val="005661F7"/>
    <w:rsid w:val="00566733"/>
    <w:rsid w:val="00566CCF"/>
    <w:rsid w:val="0056783E"/>
    <w:rsid w:val="00567973"/>
    <w:rsid w:val="0057101B"/>
    <w:rsid w:val="00574CED"/>
    <w:rsid w:val="0057558B"/>
    <w:rsid w:val="00575BD6"/>
    <w:rsid w:val="00576562"/>
    <w:rsid w:val="0057716B"/>
    <w:rsid w:val="00581944"/>
    <w:rsid w:val="00581CE1"/>
    <w:rsid w:val="005824AF"/>
    <w:rsid w:val="0058356C"/>
    <w:rsid w:val="00583623"/>
    <w:rsid w:val="005839AA"/>
    <w:rsid w:val="00583A1E"/>
    <w:rsid w:val="00584A68"/>
    <w:rsid w:val="005856D7"/>
    <w:rsid w:val="00585905"/>
    <w:rsid w:val="00585990"/>
    <w:rsid w:val="00585ACA"/>
    <w:rsid w:val="00586D7D"/>
    <w:rsid w:val="005870AB"/>
    <w:rsid w:val="00590F55"/>
    <w:rsid w:val="00591DEF"/>
    <w:rsid w:val="0059387B"/>
    <w:rsid w:val="00593F08"/>
    <w:rsid w:val="00593F6D"/>
    <w:rsid w:val="00594332"/>
    <w:rsid w:val="00595693"/>
    <w:rsid w:val="0059581B"/>
    <w:rsid w:val="00596BA0"/>
    <w:rsid w:val="00597893"/>
    <w:rsid w:val="005A00C3"/>
    <w:rsid w:val="005A19A2"/>
    <w:rsid w:val="005A1F8F"/>
    <w:rsid w:val="005A22C6"/>
    <w:rsid w:val="005A5CE5"/>
    <w:rsid w:val="005A5F23"/>
    <w:rsid w:val="005A656D"/>
    <w:rsid w:val="005A6705"/>
    <w:rsid w:val="005A7A16"/>
    <w:rsid w:val="005B0339"/>
    <w:rsid w:val="005B0429"/>
    <w:rsid w:val="005B0763"/>
    <w:rsid w:val="005B08E8"/>
    <w:rsid w:val="005B2945"/>
    <w:rsid w:val="005B4EC0"/>
    <w:rsid w:val="005B5416"/>
    <w:rsid w:val="005B6037"/>
    <w:rsid w:val="005B6B25"/>
    <w:rsid w:val="005B7148"/>
    <w:rsid w:val="005C187C"/>
    <w:rsid w:val="005C2924"/>
    <w:rsid w:val="005C2AEE"/>
    <w:rsid w:val="005C2D7A"/>
    <w:rsid w:val="005C3318"/>
    <w:rsid w:val="005C396F"/>
    <w:rsid w:val="005C3D74"/>
    <w:rsid w:val="005D01BA"/>
    <w:rsid w:val="005D12F7"/>
    <w:rsid w:val="005D22E6"/>
    <w:rsid w:val="005D52E3"/>
    <w:rsid w:val="005D5E03"/>
    <w:rsid w:val="005D5E2D"/>
    <w:rsid w:val="005D6C22"/>
    <w:rsid w:val="005E071A"/>
    <w:rsid w:val="005E33A9"/>
    <w:rsid w:val="005E4898"/>
    <w:rsid w:val="005E6981"/>
    <w:rsid w:val="005F02A7"/>
    <w:rsid w:val="005F045F"/>
    <w:rsid w:val="005F1DDF"/>
    <w:rsid w:val="005F4FF9"/>
    <w:rsid w:val="005F5035"/>
    <w:rsid w:val="005F5A3D"/>
    <w:rsid w:val="005F6128"/>
    <w:rsid w:val="005F6683"/>
    <w:rsid w:val="005F7B6D"/>
    <w:rsid w:val="00600035"/>
    <w:rsid w:val="00600488"/>
    <w:rsid w:val="00600579"/>
    <w:rsid w:val="006025B4"/>
    <w:rsid w:val="006035DD"/>
    <w:rsid w:val="006061A0"/>
    <w:rsid w:val="0060640D"/>
    <w:rsid w:val="00607141"/>
    <w:rsid w:val="006077FF"/>
    <w:rsid w:val="00611747"/>
    <w:rsid w:val="00612604"/>
    <w:rsid w:val="00613610"/>
    <w:rsid w:val="00614772"/>
    <w:rsid w:val="00615550"/>
    <w:rsid w:val="00616339"/>
    <w:rsid w:val="00616DC1"/>
    <w:rsid w:val="006178C4"/>
    <w:rsid w:val="006203CB"/>
    <w:rsid w:val="0062124E"/>
    <w:rsid w:val="00621A4B"/>
    <w:rsid w:val="00622ABE"/>
    <w:rsid w:val="00622B51"/>
    <w:rsid w:val="00622F07"/>
    <w:rsid w:val="006231A3"/>
    <w:rsid w:val="00623DBD"/>
    <w:rsid w:val="00625704"/>
    <w:rsid w:val="00625EEC"/>
    <w:rsid w:val="00626744"/>
    <w:rsid w:val="00626D41"/>
    <w:rsid w:val="006273CB"/>
    <w:rsid w:val="006305D7"/>
    <w:rsid w:val="00630693"/>
    <w:rsid w:val="0063074D"/>
    <w:rsid w:val="00631035"/>
    <w:rsid w:val="0063121C"/>
    <w:rsid w:val="00631545"/>
    <w:rsid w:val="0063181E"/>
    <w:rsid w:val="006318AC"/>
    <w:rsid w:val="00631A4A"/>
    <w:rsid w:val="00632E27"/>
    <w:rsid w:val="0063399D"/>
    <w:rsid w:val="00633C72"/>
    <w:rsid w:val="0063533D"/>
    <w:rsid w:val="00635CD5"/>
    <w:rsid w:val="00636363"/>
    <w:rsid w:val="00636620"/>
    <w:rsid w:val="0063697A"/>
    <w:rsid w:val="0063702D"/>
    <w:rsid w:val="00637156"/>
    <w:rsid w:val="00640A2E"/>
    <w:rsid w:val="00640BE7"/>
    <w:rsid w:val="006431C3"/>
    <w:rsid w:val="0064355B"/>
    <w:rsid w:val="0064472B"/>
    <w:rsid w:val="00645632"/>
    <w:rsid w:val="00645AC5"/>
    <w:rsid w:val="00645DC5"/>
    <w:rsid w:val="0064713D"/>
    <w:rsid w:val="00650BFC"/>
    <w:rsid w:val="006513F6"/>
    <w:rsid w:val="006521AE"/>
    <w:rsid w:val="00652760"/>
    <w:rsid w:val="006544C5"/>
    <w:rsid w:val="00654557"/>
    <w:rsid w:val="00654B8C"/>
    <w:rsid w:val="00656002"/>
    <w:rsid w:val="006562FF"/>
    <w:rsid w:val="00656C57"/>
    <w:rsid w:val="006570F8"/>
    <w:rsid w:val="0066175A"/>
    <w:rsid w:val="00662348"/>
    <w:rsid w:val="006627D2"/>
    <w:rsid w:val="00662C26"/>
    <w:rsid w:val="0066326F"/>
    <w:rsid w:val="00663353"/>
    <w:rsid w:val="006635D5"/>
    <w:rsid w:val="00663E6A"/>
    <w:rsid w:val="00664168"/>
    <w:rsid w:val="00664CE3"/>
    <w:rsid w:val="00665D74"/>
    <w:rsid w:val="00666845"/>
    <w:rsid w:val="00666F07"/>
    <w:rsid w:val="00670573"/>
    <w:rsid w:val="00671770"/>
    <w:rsid w:val="00674F16"/>
    <w:rsid w:val="0067540D"/>
    <w:rsid w:val="006758D5"/>
    <w:rsid w:val="0067602F"/>
    <w:rsid w:val="00676D58"/>
    <w:rsid w:val="006770C4"/>
    <w:rsid w:val="0068094C"/>
    <w:rsid w:val="00681A8A"/>
    <w:rsid w:val="006837D1"/>
    <w:rsid w:val="0068393C"/>
    <w:rsid w:val="00683B6A"/>
    <w:rsid w:val="006846C3"/>
    <w:rsid w:val="00685362"/>
    <w:rsid w:val="00685D77"/>
    <w:rsid w:val="0068610B"/>
    <w:rsid w:val="00691212"/>
    <w:rsid w:val="00691D8F"/>
    <w:rsid w:val="00692B98"/>
    <w:rsid w:val="00693391"/>
    <w:rsid w:val="00693DE6"/>
    <w:rsid w:val="006947FE"/>
    <w:rsid w:val="00694C82"/>
    <w:rsid w:val="00694E00"/>
    <w:rsid w:val="006960B5"/>
    <w:rsid w:val="006A0152"/>
    <w:rsid w:val="006A09E6"/>
    <w:rsid w:val="006A22AB"/>
    <w:rsid w:val="006A285E"/>
    <w:rsid w:val="006A29C4"/>
    <w:rsid w:val="006A2F2B"/>
    <w:rsid w:val="006A30E8"/>
    <w:rsid w:val="006A3F2F"/>
    <w:rsid w:val="006A4B27"/>
    <w:rsid w:val="006A6832"/>
    <w:rsid w:val="006A69BC"/>
    <w:rsid w:val="006B10F8"/>
    <w:rsid w:val="006B162C"/>
    <w:rsid w:val="006B1FF9"/>
    <w:rsid w:val="006B344F"/>
    <w:rsid w:val="006B37D1"/>
    <w:rsid w:val="006B3C2B"/>
    <w:rsid w:val="006B3E9A"/>
    <w:rsid w:val="006B4129"/>
    <w:rsid w:val="006B4647"/>
    <w:rsid w:val="006B481A"/>
    <w:rsid w:val="006B5C38"/>
    <w:rsid w:val="006B69FC"/>
    <w:rsid w:val="006B6B39"/>
    <w:rsid w:val="006B6EEA"/>
    <w:rsid w:val="006B7224"/>
    <w:rsid w:val="006B73D7"/>
    <w:rsid w:val="006B762B"/>
    <w:rsid w:val="006C0451"/>
    <w:rsid w:val="006C2809"/>
    <w:rsid w:val="006C3ED0"/>
    <w:rsid w:val="006C4B65"/>
    <w:rsid w:val="006C6AFB"/>
    <w:rsid w:val="006C7834"/>
    <w:rsid w:val="006D2423"/>
    <w:rsid w:val="006D263A"/>
    <w:rsid w:val="006D2E65"/>
    <w:rsid w:val="006D30CE"/>
    <w:rsid w:val="006D38CF"/>
    <w:rsid w:val="006D4D75"/>
    <w:rsid w:val="006D51D2"/>
    <w:rsid w:val="006D5299"/>
    <w:rsid w:val="006D540F"/>
    <w:rsid w:val="006D5CB5"/>
    <w:rsid w:val="006D77A7"/>
    <w:rsid w:val="006E1971"/>
    <w:rsid w:val="006E3286"/>
    <w:rsid w:val="006E54DB"/>
    <w:rsid w:val="006E7609"/>
    <w:rsid w:val="006E7E6F"/>
    <w:rsid w:val="006E7F53"/>
    <w:rsid w:val="006F0D62"/>
    <w:rsid w:val="006F3696"/>
    <w:rsid w:val="006F39FD"/>
    <w:rsid w:val="006F4C19"/>
    <w:rsid w:val="006F620F"/>
    <w:rsid w:val="006F67AA"/>
    <w:rsid w:val="006F7724"/>
    <w:rsid w:val="007003D1"/>
    <w:rsid w:val="007012A9"/>
    <w:rsid w:val="007031F5"/>
    <w:rsid w:val="00703927"/>
    <w:rsid w:val="00705A12"/>
    <w:rsid w:val="00706170"/>
    <w:rsid w:val="007069D8"/>
    <w:rsid w:val="00710D97"/>
    <w:rsid w:val="0071134A"/>
    <w:rsid w:val="00711F6C"/>
    <w:rsid w:val="007126EA"/>
    <w:rsid w:val="00713C35"/>
    <w:rsid w:val="00714D47"/>
    <w:rsid w:val="007171A4"/>
    <w:rsid w:val="00717BA8"/>
    <w:rsid w:val="007206D0"/>
    <w:rsid w:val="00720D94"/>
    <w:rsid w:val="00721747"/>
    <w:rsid w:val="00722D97"/>
    <w:rsid w:val="00723DCC"/>
    <w:rsid w:val="007246F6"/>
    <w:rsid w:val="00724E48"/>
    <w:rsid w:val="007262C5"/>
    <w:rsid w:val="00726312"/>
    <w:rsid w:val="00730396"/>
    <w:rsid w:val="00730D51"/>
    <w:rsid w:val="00730D70"/>
    <w:rsid w:val="00732BC4"/>
    <w:rsid w:val="00734159"/>
    <w:rsid w:val="007349F4"/>
    <w:rsid w:val="007365ED"/>
    <w:rsid w:val="00737144"/>
    <w:rsid w:val="00740583"/>
    <w:rsid w:val="00743975"/>
    <w:rsid w:val="007439F5"/>
    <w:rsid w:val="0074512F"/>
    <w:rsid w:val="00745863"/>
    <w:rsid w:val="00745B72"/>
    <w:rsid w:val="00745DD5"/>
    <w:rsid w:val="00746266"/>
    <w:rsid w:val="00746494"/>
    <w:rsid w:val="00746909"/>
    <w:rsid w:val="00747063"/>
    <w:rsid w:val="00750079"/>
    <w:rsid w:val="00750F62"/>
    <w:rsid w:val="007515CA"/>
    <w:rsid w:val="00752E25"/>
    <w:rsid w:val="0075384C"/>
    <w:rsid w:val="00753AD7"/>
    <w:rsid w:val="007541C1"/>
    <w:rsid w:val="00754602"/>
    <w:rsid w:val="0075535B"/>
    <w:rsid w:val="00755D73"/>
    <w:rsid w:val="00756B53"/>
    <w:rsid w:val="00760F9B"/>
    <w:rsid w:val="007618C2"/>
    <w:rsid w:val="00761A6B"/>
    <w:rsid w:val="00762291"/>
    <w:rsid w:val="0076321A"/>
    <w:rsid w:val="00763878"/>
    <w:rsid w:val="0076395E"/>
    <w:rsid w:val="007644A5"/>
    <w:rsid w:val="0076465C"/>
    <w:rsid w:val="007661F2"/>
    <w:rsid w:val="00770810"/>
    <w:rsid w:val="00770F6C"/>
    <w:rsid w:val="00772315"/>
    <w:rsid w:val="00772D39"/>
    <w:rsid w:val="007737D4"/>
    <w:rsid w:val="0077380C"/>
    <w:rsid w:val="00773922"/>
    <w:rsid w:val="0077461B"/>
    <w:rsid w:val="00774C78"/>
    <w:rsid w:val="0077547C"/>
    <w:rsid w:val="00776911"/>
    <w:rsid w:val="00776C94"/>
    <w:rsid w:val="00776D9B"/>
    <w:rsid w:val="00777C96"/>
    <w:rsid w:val="007819D3"/>
    <w:rsid w:val="0078356B"/>
    <w:rsid w:val="0078451F"/>
    <w:rsid w:val="00784C11"/>
    <w:rsid w:val="0078739E"/>
    <w:rsid w:val="007878F5"/>
    <w:rsid w:val="00787AFB"/>
    <w:rsid w:val="00787B42"/>
    <w:rsid w:val="00787E82"/>
    <w:rsid w:val="00787F39"/>
    <w:rsid w:val="007904AF"/>
    <w:rsid w:val="00790A48"/>
    <w:rsid w:val="00790B00"/>
    <w:rsid w:val="0079118B"/>
    <w:rsid w:val="007912E5"/>
    <w:rsid w:val="007917F8"/>
    <w:rsid w:val="0079212D"/>
    <w:rsid w:val="0079326D"/>
    <w:rsid w:val="007932A5"/>
    <w:rsid w:val="00794788"/>
    <w:rsid w:val="00794BD8"/>
    <w:rsid w:val="0079543C"/>
    <w:rsid w:val="00796D5E"/>
    <w:rsid w:val="007976AE"/>
    <w:rsid w:val="007A0942"/>
    <w:rsid w:val="007A130A"/>
    <w:rsid w:val="007A2479"/>
    <w:rsid w:val="007A3E30"/>
    <w:rsid w:val="007A4CD8"/>
    <w:rsid w:val="007A6765"/>
    <w:rsid w:val="007A7C5A"/>
    <w:rsid w:val="007B032B"/>
    <w:rsid w:val="007B0CD9"/>
    <w:rsid w:val="007B2025"/>
    <w:rsid w:val="007B2804"/>
    <w:rsid w:val="007B69D2"/>
    <w:rsid w:val="007C0E31"/>
    <w:rsid w:val="007C22D6"/>
    <w:rsid w:val="007C2D68"/>
    <w:rsid w:val="007C4D34"/>
    <w:rsid w:val="007C5063"/>
    <w:rsid w:val="007C5D43"/>
    <w:rsid w:val="007C72F9"/>
    <w:rsid w:val="007C751E"/>
    <w:rsid w:val="007C788C"/>
    <w:rsid w:val="007D03F5"/>
    <w:rsid w:val="007D09CA"/>
    <w:rsid w:val="007D14DE"/>
    <w:rsid w:val="007D1F49"/>
    <w:rsid w:val="007D284F"/>
    <w:rsid w:val="007D2B18"/>
    <w:rsid w:val="007D3193"/>
    <w:rsid w:val="007D3F15"/>
    <w:rsid w:val="007D4CA7"/>
    <w:rsid w:val="007D4D99"/>
    <w:rsid w:val="007D578D"/>
    <w:rsid w:val="007D66A2"/>
    <w:rsid w:val="007E15F3"/>
    <w:rsid w:val="007E287E"/>
    <w:rsid w:val="007E2E2D"/>
    <w:rsid w:val="007E3772"/>
    <w:rsid w:val="007E3C93"/>
    <w:rsid w:val="007E52DA"/>
    <w:rsid w:val="007E5843"/>
    <w:rsid w:val="007F149B"/>
    <w:rsid w:val="007F15A3"/>
    <w:rsid w:val="007F17DE"/>
    <w:rsid w:val="007F1A64"/>
    <w:rsid w:val="007F255D"/>
    <w:rsid w:val="007F2B71"/>
    <w:rsid w:val="007F380E"/>
    <w:rsid w:val="007F4283"/>
    <w:rsid w:val="007F450E"/>
    <w:rsid w:val="007F4511"/>
    <w:rsid w:val="007F4DFC"/>
    <w:rsid w:val="007F5470"/>
    <w:rsid w:val="007F6BFF"/>
    <w:rsid w:val="007F74A2"/>
    <w:rsid w:val="007F7750"/>
    <w:rsid w:val="007F7BA4"/>
    <w:rsid w:val="00800409"/>
    <w:rsid w:val="00801608"/>
    <w:rsid w:val="00801A24"/>
    <w:rsid w:val="0080497D"/>
    <w:rsid w:val="00804A85"/>
    <w:rsid w:val="00807535"/>
    <w:rsid w:val="0081015D"/>
    <w:rsid w:val="00810A66"/>
    <w:rsid w:val="00811529"/>
    <w:rsid w:val="00812196"/>
    <w:rsid w:val="0081255B"/>
    <w:rsid w:val="008138F1"/>
    <w:rsid w:val="00816D86"/>
    <w:rsid w:val="00816D98"/>
    <w:rsid w:val="008204EC"/>
    <w:rsid w:val="00820B60"/>
    <w:rsid w:val="00821B5A"/>
    <w:rsid w:val="0082297F"/>
    <w:rsid w:val="008229D4"/>
    <w:rsid w:val="00823C95"/>
    <w:rsid w:val="00824D4D"/>
    <w:rsid w:val="0082639B"/>
    <w:rsid w:val="008272CF"/>
    <w:rsid w:val="00830E76"/>
    <w:rsid w:val="00831606"/>
    <w:rsid w:val="008319E5"/>
    <w:rsid w:val="0083237A"/>
    <w:rsid w:val="00836968"/>
    <w:rsid w:val="008372FF"/>
    <w:rsid w:val="00837A3F"/>
    <w:rsid w:val="0084132E"/>
    <w:rsid w:val="00841640"/>
    <w:rsid w:val="008421C6"/>
    <w:rsid w:val="00842688"/>
    <w:rsid w:val="00845205"/>
    <w:rsid w:val="008508C9"/>
    <w:rsid w:val="00854086"/>
    <w:rsid w:val="0085607F"/>
    <w:rsid w:val="008562A3"/>
    <w:rsid w:val="00857010"/>
    <w:rsid w:val="008601F3"/>
    <w:rsid w:val="008610C9"/>
    <w:rsid w:val="00861481"/>
    <w:rsid w:val="008614FE"/>
    <w:rsid w:val="008615AC"/>
    <w:rsid w:val="00861A3E"/>
    <w:rsid w:val="0086215B"/>
    <w:rsid w:val="00862824"/>
    <w:rsid w:val="008635B7"/>
    <w:rsid w:val="00863CED"/>
    <w:rsid w:val="00864F83"/>
    <w:rsid w:val="008650CD"/>
    <w:rsid w:val="00866198"/>
    <w:rsid w:val="008661D1"/>
    <w:rsid w:val="00866B69"/>
    <w:rsid w:val="0087053C"/>
    <w:rsid w:val="00870891"/>
    <w:rsid w:val="00871227"/>
    <w:rsid w:val="008722EC"/>
    <w:rsid w:val="008739E6"/>
    <w:rsid w:val="00873F0A"/>
    <w:rsid w:val="0087431D"/>
    <w:rsid w:val="00874405"/>
    <w:rsid w:val="00874644"/>
    <w:rsid w:val="008746EE"/>
    <w:rsid w:val="008747BD"/>
    <w:rsid w:val="00875AC0"/>
    <w:rsid w:val="008761E6"/>
    <w:rsid w:val="008771DF"/>
    <w:rsid w:val="0087734B"/>
    <w:rsid w:val="0087765C"/>
    <w:rsid w:val="00877ABE"/>
    <w:rsid w:val="0088161D"/>
    <w:rsid w:val="00881F28"/>
    <w:rsid w:val="00881FCA"/>
    <w:rsid w:val="00882566"/>
    <w:rsid w:val="008826D2"/>
    <w:rsid w:val="00882F43"/>
    <w:rsid w:val="0088352F"/>
    <w:rsid w:val="0088372C"/>
    <w:rsid w:val="008845C1"/>
    <w:rsid w:val="008862AE"/>
    <w:rsid w:val="00886C6C"/>
    <w:rsid w:val="008877B1"/>
    <w:rsid w:val="00887800"/>
    <w:rsid w:val="00887B9F"/>
    <w:rsid w:val="00890877"/>
    <w:rsid w:val="00891E68"/>
    <w:rsid w:val="00892356"/>
    <w:rsid w:val="0089293C"/>
    <w:rsid w:val="00893DA8"/>
    <w:rsid w:val="0089525E"/>
    <w:rsid w:val="00895A49"/>
    <w:rsid w:val="0089690D"/>
    <w:rsid w:val="00896FA1"/>
    <w:rsid w:val="00897270"/>
    <w:rsid w:val="008978F2"/>
    <w:rsid w:val="008A289D"/>
    <w:rsid w:val="008A46EC"/>
    <w:rsid w:val="008A5300"/>
    <w:rsid w:val="008A5A0E"/>
    <w:rsid w:val="008A69C2"/>
    <w:rsid w:val="008A769E"/>
    <w:rsid w:val="008A78DB"/>
    <w:rsid w:val="008A7D51"/>
    <w:rsid w:val="008B0926"/>
    <w:rsid w:val="008B0EAE"/>
    <w:rsid w:val="008B2617"/>
    <w:rsid w:val="008B275A"/>
    <w:rsid w:val="008B29B1"/>
    <w:rsid w:val="008B2A7D"/>
    <w:rsid w:val="008B3A80"/>
    <w:rsid w:val="008B412E"/>
    <w:rsid w:val="008B4469"/>
    <w:rsid w:val="008B5AFC"/>
    <w:rsid w:val="008B6674"/>
    <w:rsid w:val="008B7196"/>
    <w:rsid w:val="008C1C4E"/>
    <w:rsid w:val="008C2385"/>
    <w:rsid w:val="008C26AC"/>
    <w:rsid w:val="008C2B89"/>
    <w:rsid w:val="008C2EA2"/>
    <w:rsid w:val="008C4CB0"/>
    <w:rsid w:val="008C6A0E"/>
    <w:rsid w:val="008C6F30"/>
    <w:rsid w:val="008C757D"/>
    <w:rsid w:val="008C7683"/>
    <w:rsid w:val="008C76B9"/>
    <w:rsid w:val="008D0890"/>
    <w:rsid w:val="008D22FB"/>
    <w:rsid w:val="008D25CA"/>
    <w:rsid w:val="008D2917"/>
    <w:rsid w:val="008D30DF"/>
    <w:rsid w:val="008D3372"/>
    <w:rsid w:val="008D3FA4"/>
    <w:rsid w:val="008D4D3B"/>
    <w:rsid w:val="008D4E36"/>
    <w:rsid w:val="008D5B6B"/>
    <w:rsid w:val="008D6031"/>
    <w:rsid w:val="008E14DA"/>
    <w:rsid w:val="008E1C9E"/>
    <w:rsid w:val="008E2132"/>
    <w:rsid w:val="008E2E56"/>
    <w:rsid w:val="008E4060"/>
    <w:rsid w:val="008E469E"/>
    <w:rsid w:val="008E55E8"/>
    <w:rsid w:val="008E5E80"/>
    <w:rsid w:val="008E75BA"/>
    <w:rsid w:val="008F04DB"/>
    <w:rsid w:val="008F0A46"/>
    <w:rsid w:val="008F10FD"/>
    <w:rsid w:val="008F167E"/>
    <w:rsid w:val="008F24BC"/>
    <w:rsid w:val="008F2C19"/>
    <w:rsid w:val="008F2F2F"/>
    <w:rsid w:val="008F32FA"/>
    <w:rsid w:val="008F4386"/>
    <w:rsid w:val="008F4598"/>
    <w:rsid w:val="008F57E1"/>
    <w:rsid w:val="008F6B67"/>
    <w:rsid w:val="008F6D93"/>
    <w:rsid w:val="00900BF1"/>
    <w:rsid w:val="00900C22"/>
    <w:rsid w:val="00900C4D"/>
    <w:rsid w:val="009021D0"/>
    <w:rsid w:val="00902A65"/>
    <w:rsid w:val="00903289"/>
    <w:rsid w:val="00903360"/>
    <w:rsid w:val="00903C49"/>
    <w:rsid w:val="00906137"/>
    <w:rsid w:val="00907230"/>
    <w:rsid w:val="00910BD3"/>
    <w:rsid w:val="00910C00"/>
    <w:rsid w:val="009117D9"/>
    <w:rsid w:val="00913159"/>
    <w:rsid w:val="0091356B"/>
    <w:rsid w:val="00914C76"/>
    <w:rsid w:val="00916375"/>
    <w:rsid w:val="0091768E"/>
    <w:rsid w:val="00917765"/>
    <w:rsid w:val="009208E0"/>
    <w:rsid w:val="00921361"/>
    <w:rsid w:val="0092168E"/>
    <w:rsid w:val="0092180D"/>
    <w:rsid w:val="009220B7"/>
    <w:rsid w:val="00922B34"/>
    <w:rsid w:val="00922F4C"/>
    <w:rsid w:val="0092319A"/>
    <w:rsid w:val="009236F3"/>
    <w:rsid w:val="00925C8C"/>
    <w:rsid w:val="00926ECB"/>
    <w:rsid w:val="0092757D"/>
    <w:rsid w:val="0093018F"/>
    <w:rsid w:val="009303BE"/>
    <w:rsid w:val="00930801"/>
    <w:rsid w:val="00931918"/>
    <w:rsid w:val="009322AD"/>
    <w:rsid w:val="00932B83"/>
    <w:rsid w:val="00933847"/>
    <w:rsid w:val="009338FD"/>
    <w:rsid w:val="009350A7"/>
    <w:rsid w:val="009354DA"/>
    <w:rsid w:val="00936716"/>
    <w:rsid w:val="00936E36"/>
    <w:rsid w:val="00937B0A"/>
    <w:rsid w:val="00941B31"/>
    <w:rsid w:val="0094399E"/>
    <w:rsid w:val="00943B57"/>
    <w:rsid w:val="00943C24"/>
    <w:rsid w:val="0094404E"/>
    <w:rsid w:val="00944427"/>
    <w:rsid w:val="00944798"/>
    <w:rsid w:val="0094543E"/>
    <w:rsid w:val="00946362"/>
    <w:rsid w:val="009469DF"/>
    <w:rsid w:val="00947689"/>
    <w:rsid w:val="00951B5C"/>
    <w:rsid w:val="00952A68"/>
    <w:rsid w:val="00953AF3"/>
    <w:rsid w:val="00953F14"/>
    <w:rsid w:val="00955628"/>
    <w:rsid w:val="0095624C"/>
    <w:rsid w:val="00960975"/>
    <w:rsid w:val="00960EDC"/>
    <w:rsid w:val="009621FB"/>
    <w:rsid w:val="00962548"/>
    <w:rsid w:val="00962A3C"/>
    <w:rsid w:val="00963A1A"/>
    <w:rsid w:val="00963F2C"/>
    <w:rsid w:val="009655F4"/>
    <w:rsid w:val="00970EA3"/>
    <w:rsid w:val="009712B4"/>
    <w:rsid w:val="009723A7"/>
    <w:rsid w:val="009724E9"/>
    <w:rsid w:val="0097260B"/>
    <w:rsid w:val="00972ABE"/>
    <w:rsid w:val="009733C8"/>
    <w:rsid w:val="00973912"/>
    <w:rsid w:val="009739EA"/>
    <w:rsid w:val="00973F0D"/>
    <w:rsid w:val="00974B63"/>
    <w:rsid w:val="00974B7D"/>
    <w:rsid w:val="00974BC4"/>
    <w:rsid w:val="00974FD8"/>
    <w:rsid w:val="009750B5"/>
    <w:rsid w:val="00975D8B"/>
    <w:rsid w:val="0097617E"/>
    <w:rsid w:val="009778AF"/>
    <w:rsid w:val="00977F3D"/>
    <w:rsid w:val="00977F7C"/>
    <w:rsid w:val="009802CE"/>
    <w:rsid w:val="00981334"/>
    <w:rsid w:val="009827F9"/>
    <w:rsid w:val="00982C0E"/>
    <w:rsid w:val="00983AF1"/>
    <w:rsid w:val="00984281"/>
    <w:rsid w:val="00984A5A"/>
    <w:rsid w:val="0098601E"/>
    <w:rsid w:val="00986247"/>
    <w:rsid w:val="009864BF"/>
    <w:rsid w:val="00986B4B"/>
    <w:rsid w:val="009872FB"/>
    <w:rsid w:val="00987FA5"/>
    <w:rsid w:val="00991ECB"/>
    <w:rsid w:val="00993499"/>
    <w:rsid w:val="00993865"/>
    <w:rsid w:val="00995766"/>
    <w:rsid w:val="00995CF4"/>
    <w:rsid w:val="00995E47"/>
    <w:rsid w:val="009964DC"/>
    <w:rsid w:val="00996967"/>
    <w:rsid w:val="00997A78"/>
    <w:rsid w:val="00997DD9"/>
    <w:rsid w:val="00997FE0"/>
    <w:rsid w:val="009A12A1"/>
    <w:rsid w:val="009A1683"/>
    <w:rsid w:val="009A1C98"/>
    <w:rsid w:val="009A4731"/>
    <w:rsid w:val="009A5D19"/>
    <w:rsid w:val="009A5FBC"/>
    <w:rsid w:val="009A64AF"/>
    <w:rsid w:val="009A6A29"/>
    <w:rsid w:val="009A7AF9"/>
    <w:rsid w:val="009B2A64"/>
    <w:rsid w:val="009B5B26"/>
    <w:rsid w:val="009B65A8"/>
    <w:rsid w:val="009B6F17"/>
    <w:rsid w:val="009B7727"/>
    <w:rsid w:val="009C141A"/>
    <w:rsid w:val="009C18FD"/>
    <w:rsid w:val="009C2103"/>
    <w:rsid w:val="009C22DD"/>
    <w:rsid w:val="009C2713"/>
    <w:rsid w:val="009C3D90"/>
    <w:rsid w:val="009C58DC"/>
    <w:rsid w:val="009C614A"/>
    <w:rsid w:val="009C66AD"/>
    <w:rsid w:val="009D0060"/>
    <w:rsid w:val="009D08B3"/>
    <w:rsid w:val="009D0BEB"/>
    <w:rsid w:val="009D121F"/>
    <w:rsid w:val="009D2D87"/>
    <w:rsid w:val="009D3E4B"/>
    <w:rsid w:val="009D4067"/>
    <w:rsid w:val="009D5DB2"/>
    <w:rsid w:val="009D671B"/>
    <w:rsid w:val="009E04ED"/>
    <w:rsid w:val="009E2AC8"/>
    <w:rsid w:val="009E5285"/>
    <w:rsid w:val="009E76DD"/>
    <w:rsid w:val="009F0762"/>
    <w:rsid w:val="009F099A"/>
    <w:rsid w:val="009F09CF"/>
    <w:rsid w:val="009F0DC8"/>
    <w:rsid w:val="009F0E4A"/>
    <w:rsid w:val="009F202F"/>
    <w:rsid w:val="009F25E9"/>
    <w:rsid w:val="009F27C6"/>
    <w:rsid w:val="009F2F14"/>
    <w:rsid w:val="009F4ED1"/>
    <w:rsid w:val="009F6991"/>
    <w:rsid w:val="00A003CB"/>
    <w:rsid w:val="00A018D9"/>
    <w:rsid w:val="00A02213"/>
    <w:rsid w:val="00A0258A"/>
    <w:rsid w:val="00A03041"/>
    <w:rsid w:val="00A03945"/>
    <w:rsid w:val="00A03A47"/>
    <w:rsid w:val="00A045DA"/>
    <w:rsid w:val="00A046D4"/>
    <w:rsid w:val="00A05925"/>
    <w:rsid w:val="00A05EBF"/>
    <w:rsid w:val="00A068FF"/>
    <w:rsid w:val="00A06F59"/>
    <w:rsid w:val="00A0724B"/>
    <w:rsid w:val="00A0794C"/>
    <w:rsid w:val="00A103F9"/>
    <w:rsid w:val="00A107CF"/>
    <w:rsid w:val="00A1083F"/>
    <w:rsid w:val="00A10C1E"/>
    <w:rsid w:val="00A11D8C"/>
    <w:rsid w:val="00A1331E"/>
    <w:rsid w:val="00A13CBD"/>
    <w:rsid w:val="00A141DD"/>
    <w:rsid w:val="00A14459"/>
    <w:rsid w:val="00A158A6"/>
    <w:rsid w:val="00A15AB3"/>
    <w:rsid w:val="00A15B97"/>
    <w:rsid w:val="00A15BF5"/>
    <w:rsid w:val="00A2161E"/>
    <w:rsid w:val="00A23E0C"/>
    <w:rsid w:val="00A24650"/>
    <w:rsid w:val="00A25366"/>
    <w:rsid w:val="00A276EB"/>
    <w:rsid w:val="00A309B1"/>
    <w:rsid w:val="00A30DBA"/>
    <w:rsid w:val="00A32A5C"/>
    <w:rsid w:val="00A334A8"/>
    <w:rsid w:val="00A3432D"/>
    <w:rsid w:val="00A351DC"/>
    <w:rsid w:val="00A37693"/>
    <w:rsid w:val="00A4031A"/>
    <w:rsid w:val="00A4116C"/>
    <w:rsid w:val="00A423BC"/>
    <w:rsid w:val="00A4336B"/>
    <w:rsid w:val="00A43A62"/>
    <w:rsid w:val="00A446B7"/>
    <w:rsid w:val="00A450F8"/>
    <w:rsid w:val="00A45B91"/>
    <w:rsid w:val="00A46126"/>
    <w:rsid w:val="00A4767A"/>
    <w:rsid w:val="00A47CE9"/>
    <w:rsid w:val="00A5087B"/>
    <w:rsid w:val="00A50C05"/>
    <w:rsid w:val="00A51757"/>
    <w:rsid w:val="00A51F8F"/>
    <w:rsid w:val="00A522B2"/>
    <w:rsid w:val="00A53462"/>
    <w:rsid w:val="00A534C3"/>
    <w:rsid w:val="00A54034"/>
    <w:rsid w:val="00A575C3"/>
    <w:rsid w:val="00A57F2B"/>
    <w:rsid w:val="00A618DC"/>
    <w:rsid w:val="00A62A1A"/>
    <w:rsid w:val="00A64C66"/>
    <w:rsid w:val="00A652FE"/>
    <w:rsid w:val="00A66A69"/>
    <w:rsid w:val="00A703AC"/>
    <w:rsid w:val="00A7081B"/>
    <w:rsid w:val="00A70965"/>
    <w:rsid w:val="00A70B7F"/>
    <w:rsid w:val="00A71234"/>
    <w:rsid w:val="00A71402"/>
    <w:rsid w:val="00A71885"/>
    <w:rsid w:val="00A73B8C"/>
    <w:rsid w:val="00A74AE9"/>
    <w:rsid w:val="00A74CF5"/>
    <w:rsid w:val="00A74FAD"/>
    <w:rsid w:val="00A756A4"/>
    <w:rsid w:val="00A75B26"/>
    <w:rsid w:val="00A75D17"/>
    <w:rsid w:val="00A76D45"/>
    <w:rsid w:val="00A81A06"/>
    <w:rsid w:val="00A84EC8"/>
    <w:rsid w:val="00A850F1"/>
    <w:rsid w:val="00A91071"/>
    <w:rsid w:val="00A91537"/>
    <w:rsid w:val="00A91F08"/>
    <w:rsid w:val="00A920AF"/>
    <w:rsid w:val="00A92551"/>
    <w:rsid w:val="00A9265A"/>
    <w:rsid w:val="00A9365D"/>
    <w:rsid w:val="00A93795"/>
    <w:rsid w:val="00A949E6"/>
    <w:rsid w:val="00AA0A5A"/>
    <w:rsid w:val="00AA2354"/>
    <w:rsid w:val="00AA26F4"/>
    <w:rsid w:val="00AA2853"/>
    <w:rsid w:val="00AA29FF"/>
    <w:rsid w:val="00AA579D"/>
    <w:rsid w:val="00AA5CF7"/>
    <w:rsid w:val="00AA6A09"/>
    <w:rsid w:val="00AA6C28"/>
    <w:rsid w:val="00AA7570"/>
    <w:rsid w:val="00AB1054"/>
    <w:rsid w:val="00AB116E"/>
    <w:rsid w:val="00AB26FE"/>
    <w:rsid w:val="00AB3DD0"/>
    <w:rsid w:val="00AB472A"/>
    <w:rsid w:val="00AB4C50"/>
    <w:rsid w:val="00AB62FF"/>
    <w:rsid w:val="00AB66D0"/>
    <w:rsid w:val="00AB6DF1"/>
    <w:rsid w:val="00AB7D70"/>
    <w:rsid w:val="00AC2E95"/>
    <w:rsid w:val="00AC38A3"/>
    <w:rsid w:val="00AC3DDD"/>
    <w:rsid w:val="00AC5A51"/>
    <w:rsid w:val="00AC7B96"/>
    <w:rsid w:val="00AC7B9F"/>
    <w:rsid w:val="00AD1310"/>
    <w:rsid w:val="00AD382E"/>
    <w:rsid w:val="00AD383F"/>
    <w:rsid w:val="00AD3CC7"/>
    <w:rsid w:val="00AD40D9"/>
    <w:rsid w:val="00AD500E"/>
    <w:rsid w:val="00AD71C4"/>
    <w:rsid w:val="00AD78F1"/>
    <w:rsid w:val="00AE1F35"/>
    <w:rsid w:val="00AE2393"/>
    <w:rsid w:val="00AE2C85"/>
    <w:rsid w:val="00AE4A73"/>
    <w:rsid w:val="00AE53CA"/>
    <w:rsid w:val="00AE6030"/>
    <w:rsid w:val="00AE73B6"/>
    <w:rsid w:val="00AF0BD7"/>
    <w:rsid w:val="00AF0C35"/>
    <w:rsid w:val="00AF12B7"/>
    <w:rsid w:val="00AF34BC"/>
    <w:rsid w:val="00AF460A"/>
    <w:rsid w:val="00AF46F2"/>
    <w:rsid w:val="00AF53DF"/>
    <w:rsid w:val="00AF56F9"/>
    <w:rsid w:val="00AF5FD8"/>
    <w:rsid w:val="00AF66BF"/>
    <w:rsid w:val="00AF690B"/>
    <w:rsid w:val="00AF7A42"/>
    <w:rsid w:val="00B000D9"/>
    <w:rsid w:val="00B00355"/>
    <w:rsid w:val="00B00E61"/>
    <w:rsid w:val="00B0106D"/>
    <w:rsid w:val="00B016EB"/>
    <w:rsid w:val="00B02797"/>
    <w:rsid w:val="00B02AB8"/>
    <w:rsid w:val="00B03FEF"/>
    <w:rsid w:val="00B04860"/>
    <w:rsid w:val="00B0537C"/>
    <w:rsid w:val="00B060AE"/>
    <w:rsid w:val="00B060BF"/>
    <w:rsid w:val="00B07709"/>
    <w:rsid w:val="00B10F18"/>
    <w:rsid w:val="00B12AC3"/>
    <w:rsid w:val="00B13BA8"/>
    <w:rsid w:val="00B13F63"/>
    <w:rsid w:val="00B1677E"/>
    <w:rsid w:val="00B16A6C"/>
    <w:rsid w:val="00B16B20"/>
    <w:rsid w:val="00B21300"/>
    <w:rsid w:val="00B239BF"/>
    <w:rsid w:val="00B2458A"/>
    <w:rsid w:val="00B25C32"/>
    <w:rsid w:val="00B25CE1"/>
    <w:rsid w:val="00B268AE"/>
    <w:rsid w:val="00B26BD3"/>
    <w:rsid w:val="00B274E1"/>
    <w:rsid w:val="00B30762"/>
    <w:rsid w:val="00B34A34"/>
    <w:rsid w:val="00B34F71"/>
    <w:rsid w:val="00B352EE"/>
    <w:rsid w:val="00B359D2"/>
    <w:rsid w:val="00B366BF"/>
    <w:rsid w:val="00B36BD0"/>
    <w:rsid w:val="00B3706D"/>
    <w:rsid w:val="00B37278"/>
    <w:rsid w:val="00B37D9E"/>
    <w:rsid w:val="00B40098"/>
    <w:rsid w:val="00B40D12"/>
    <w:rsid w:val="00B41386"/>
    <w:rsid w:val="00B421C2"/>
    <w:rsid w:val="00B43119"/>
    <w:rsid w:val="00B43A6E"/>
    <w:rsid w:val="00B463E4"/>
    <w:rsid w:val="00B46F66"/>
    <w:rsid w:val="00B47207"/>
    <w:rsid w:val="00B4734F"/>
    <w:rsid w:val="00B47791"/>
    <w:rsid w:val="00B505CA"/>
    <w:rsid w:val="00B50FD0"/>
    <w:rsid w:val="00B51E41"/>
    <w:rsid w:val="00B538AD"/>
    <w:rsid w:val="00B53E4B"/>
    <w:rsid w:val="00B53FCE"/>
    <w:rsid w:val="00B54FFC"/>
    <w:rsid w:val="00B55D5C"/>
    <w:rsid w:val="00B57E80"/>
    <w:rsid w:val="00B60E79"/>
    <w:rsid w:val="00B61B6D"/>
    <w:rsid w:val="00B6415B"/>
    <w:rsid w:val="00B641FE"/>
    <w:rsid w:val="00B65098"/>
    <w:rsid w:val="00B66E6C"/>
    <w:rsid w:val="00B67041"/>
    <w:rsid w:val="00B674CE"/>
    <w:rsid w:val="00B7027C"/>
    <w:rsid w:val="00B71750"/>
    <w:rsid w:val="00B7496D"/>
    <w:rsid w:val="00B74FA3"/>
    <w:rsid w:val="00B7656B"/>
    <w:rsid w:val="00B76B7F"/>
    <w:rsid w:val="00B7774D"/>
    <w:rsid w:val="00B8093D"/>
    <w:rsid w:val="00B80F6B"/>
    <w:rsid w:val="00B8109B"/>
    <w:rsid w:val="00B8194E"/>
    <w:rsid w:val="00B81961"/>
    <w:rsid w:val="00B81A96"/>
    <w:rsid w:val="00B82230"/>
    <w:rsid w:val="00B831D3"/>
    <w:rsid w:val="00B83989"/>
    <w:rsid w:val="00B854B2"/>
    <w:rsid w:val="00B85563"/>
    <w:rsid w:val="00B85DE1"/>
    <w:rsid w:val="00B8637D"/>
    <w:rsid w:val="00B87119"/>
    <w:rsid w:val="00B87329"/>
    <w:rsid w:val="00B8749E"/>
    <w:rsid w:val="00B87798"/>
    <w:rsid w:val="00B91002"/>
    <w:rsid w:val="00B9175E"/>
    <w:rsid w:val="00B92F17"/>
    <w:rsid w:val="00B945E3"/>
    <w:rsid w:val="00B9481A"/>
    <w:rsid w:val="00B9735B"/>
    <w:rsid w:val="00B975E5"/>
    <w:rsid w:val="00B97A6F"/>
    <w:rsid w:val="00B97AE6"/>
    <w:rsid w:val="00BA0428"/>
    <w:rsid w:val="00BA0C74"/>
    <w:rsid w:val="00BA1354"/>
    <w:rsid w:val="00BA1D63"/>
    <w:rsid w:val="00BA2011"/>
    <w:rsid w:val="00BA28EA"/>
    <w:rsid w:val="00BA2B81"/>
    <w:rsid w:val="00BA3F5C"/>
    <w:rsid w:val="00BA4052"/>
    <w:rsid w:val="00BA493F"/>
    <w:rsid w:val="00BA56BB"/>
    <w:rsid w:val="00BA5CDD"/>
    <w:rsid w:val="00BA6AFF"/>
    <w:rsid w:val="00BA7124"/>
    <w:rsid w:val="00BA73A3"/>
    <w:rsid w:val="00BA7BCB"/>
    <w:rsid w:val="00BA7E31"/>
    <w:rsid w:val="00BB093A"/>
    <w:rsid w:val="00BB2500"/>
    <w:rsid w:val="00BB2F67"/>
    <w:rsid w:val="00BB33DF"/>
    <w:rsid w:val="00BB51C4"/>
    <w:rsid w:val="00BB552C"/>
    <w:rsid w:val="00BB6CB8"/>
    <w:rsid w:val="00BC171B"/>
    <w:rsid w:val="00BC2377"/>
    <w:rsid w:val="00BC23F9"/>
    <w:rsid w:val="00BC3597"/>
    <w:rsid w:val="00BD0E1D"/>
    <w:rsid w:val="00BD1437"/>
    <w:rsid w:val="00BD3836"/>
    <w:rsid w:val="00BD5FD9"/>
    <w:rsid w:val="00BD69FD"/>
    <w:rsid w:val="00BD756E"/>
    <w:rsid w:val="00BD7F0E"/>
    <w:rsid w:val="00BE1210"/>
    <w:rsid w:val="00BE1B76"/>
    <w:rsid w:val="00BE2084"/>
    <w:rsid w:val="00BE24A0"/>
    <w:rsid w:val="00BE2AA1"/>
    <w:rsid w:val="00BE3083"/>
    <w:rsid w:val="00BE532B"/>
    <w:rsid w:val="00BE7040"/>
    <w:rsid w:val="00BF08A2"/>
    <w:rsid w:val="00BF2A1B"/>
    <w:rsid w:val="00BF34F3"/>
    <w:rsid w:val="00BF3F61"/>
    <w:rsid w:val="00BF484F"/>
    <w:rsid w:val="00BF5137"/>
    <w:rsid w:val="00BF6254"/>
    <w:rsid w:val="00BF73AD"/>
    <w:rsid w:val="00BF7CAB"/>
    <w:rsid w:val="00C0120B"/>
    <w:rsid w:val="00C0123A"/>
    <w:rsid w:val="00C01E58"/>
    <w:rsid w:val="00C02A9A"/>
    <w:rsid w:val="00C05667"/>
    <w:rsid w:val="00C063BF"/>
    <w:rsid w:val="00C06827"/>
    <w:rsid w:val="00C11A8E"/>
    <w:rsid w:val="00C11E0C"/>
    <w:rsid w:val="00C12313"/>
    <w:rsid w:val="00C13810"/>
    <w:rsid w:val="00C14610"/>
    <w:rsid w:val="00C147CA"/>
    <w:rsid w:val="00C155CF"/>
    <w:rsid w:val="00C17EE2"/>
    <w:rsid w:val="00C207AD"/>
    <w:rsid w:val="00C20ABB"/>
    <w:rsid w:val="00C2456F"/>
    <w:rsid w:val="00C24592"/>
    <w:rsid w:val="00C247BB"/>
    <w:rsid w:val="00C26DA0"/>
    <w:rsid w:val="00C27806"/>
    <w:rsid w:val="00C27D5A"/>
    <w:rsid w:val="00C31CEB"/>
    <w:rsid w:val="00C32615"/>
    <w:rsid w:val="00C328A0"/>
    <w:rsid w:val="00C33E0A"/>
    <w:rsid w:val="00C34583"/>
    <w:rsid w:val="00C349B7"/>
    <w:rsid w:val="00C34C59"/>
    <w:rsid w:val="00C374B3"/>
    <w:rsid w:val="00C40248"/>
    <w:rsid w:val="00C4055E"/>
    <w:rsid w:val="00C40C46"/>
    <w:rsid w:val="00C422EE"/>
    <w:rsid w:val="00C42797"/>
    <w:rsid w:val="00C42AD2"/>
    <w:rsid w:val="00C433DE"/>
    <w:rsid w:val="00C4345B"/>
    <w:rsid w:val="00C45283"/>
    <w:rsid w:val="00C456EA"/>
    <w:rsid w:val="00C469F6"/>
    <w:rsid w:val="00C47709"/>
    <w:rsid w:val="00C5006B"/>
    <w:rsid w:val="00C50B93"/>
    <w:rsid w:val="00C525AC"/>
    <w:rsid w:val="00C53079"/>
    <w:rsid w:val="00C54395"/>
    <w:rsid w:val="00C55BA8"/>
    <w:rsid w:val="00C55C5E"/>
    <w:rsid w:val="00C56DAC"/>
    <w:rsid w:val="00C56F02"/>
    <w:rsid w:val="00C5766A"/>
    <w:rsid w:val="00C577C4"/>
    <w:rsid w:val="00C62301"/>
    <w:rsid w:val="00C6233A"/>
    <w:rsid w:val="00C63360"/>
    <w:rsid w:val="00C63CB2"/>
    <w:rsid w:val="00C642BC"/>
    <w:rsid w:val="00C643C9"/>
    <w:rsid w:val="00C64964"/>
    <w:rsid w:val="00C65460"/>
    <w:rsid w:val="00C66918"/>
    <w:rsid w:val="00C66E64"/>
    <w:rsid w:val="00C670E4"/>
    <w:rsid w:val="00C72946"/>
    <w:rsid w:val="00C72FBD"/>
    <w:rsid w:val="00C73AEC"/>
    <w:rsid w:val="00C73B0A"/>
    <w:rsid w:val="00C7476B"/>
    <w:rsid w:val="00C747D4"/>
    <w:rsid w:val="00C74D62"/>
    <w:rsid w:val="00C756AA"/>
    <w:rsid w:val="00C7685B"/>
    <w:rsid w:val="00C76ED7"/>
    <w:rsid w:val="00C77412"/>
    <w:rsid w:val="00C80B67"/>
    <w:rsid w:val="00C81255"/>
    <w:rsid w:val="00C81E38"/>
    <w:rsid w:val="00C81EA8"/>
    <w:rsid w:val="00C8245C"/>
    <w:rsid w:val="00C827BA"/>
    <w:rsid w:val="00C82A83"/>
    <w:rsid w:val="00C84708"/>
    <w:rsid w:val="00C85449"/>
    <w:rsid w:val="00C8626F"/>
    <w:rsid w:val="00C87080"/>
    <w:rsid w:val="00C872E0"/>
    <w:rsid w:val="00C876D6"/>
    <w:rsid w:val="00C9018D"/>
    <w:rsid w:val="00C90412"/>
    <w:rsid w:val="00C92AA6"/>
    <w:rsid w:val="00CA355C"/>
    <w:rsid w:val="00CA35B3"/>
    <w:rsid w:val="00CA3D7D"/>
    <w:rsid w:val="00CA3FA9"/>
    <w:rsid w:val="00CA6893"/>
    <w:rsid w:val="00CA74C0"/>
    <w:rsid w:val="00CA79CF"/>
    <w:rsid w:val="00CB1C00"/>
    <w:rsid w:val="00CB3FEE"/>
    <w:rsid w:val="00CB7000"/>
    <w:rsid w:val="00CB7144"/>
    <w:rsid w:val="00CB7713"/>
    <w:rsid w:val="00CC1896"/>
    <w:rsid w:val="00CC520B"/>
    <w:rsid w:val="00CC5DD9"/>
    <w:rsid w:val="00CC722B"/>
    <w:rsid w:val="00CC7973"/>
    <w:rsid w:val="00CD03ED"/>
    <w:rsid w:val="00CD0930"/>
    <w:rsid w:val="00CD0B21"/>
    <w:rsid w:val="00CD2A2F"/>
    <w:rsid w:val="00CD3671"/>
    <w:rsid w:val="00CD3C63"/>
    <w:rsid w:val="00CD578A"/>
    <w:rsid w:val="00CD5E39"/>
    <w:rsid w:val="00CD5E81"/>
    <w:rsid w:val="00CD692A"/>
    <w:rsid w:val="00CD6F17"/>
    <w:rsid w:val="00CE05A6"/>
    <w:rsid w:val="00CE49FE"/>
    <w:rsid w:val="00CE4F17"/>
    <w:rsid w:val="00CE516A"/>
    <w:rsid w:val="00CE520A"/>
    <w:rsid w:val="00CE674B"/>
    <w:rsid w:val="00CF1669"/>
    <w:rsid w:val="00CF1779"/>
    <w:rsid w:val="00CF1DFB"/>
    <w:rsid w:val="00CF2828"/>
    <w:rsid w:val="00CF2DA1"/>
    <w:rsid w:val="00CF30BE"/>
    <w:rsid w:val="00CF3B86"/>
    <w:rsid w:val="00CF54C9"/>
    <w:rsid w:val="00CF5643"/>
    <w:rsid w:val="00CF5A8E"/>
    <w:rsid w:val="00CF70B3"/>
    <w:rsid w:val="00CF741E"/>
    <w:rsid w:val="00CF76B2"/>
    <w:rsid w:val="00D00C71"/>
    <w:rsid w:val="00D02DD5"/>
    <w:rsid w:val="00D04265"/>
    <w:rsid w:val="00D04A2C"/>
    <w:rsid w:val="00D04AA9"/>
    <w:rsid w:val="00D131F3"/>
    <w:rsid w:val="00D15471"/>
    <w:rsid w:val="00D1704D"/>
    <w:rsid w:val="00D221E3"/>
    <w:rsid w:val="00D22763"/>
    <w:rsid w:val="00D22F83"/>
    <w:rsid w:val="00D240D2"/>
    <w:rsid w:val="00D242CF"/>
    <w:rsid w:val="00D25689"/>
    <w:rsid w:val="00D26D90"/>
    <w:rsid w:val="00D30844"/>
    <w:rsid w:val="00D31328"/>
    <w:rsid w:val="00D3207A"/>
    <w:rsid w:val="00D3292A"/>
    <w:rsid w:val="00D32A9A"/>
    <w:rsid w:val="00D32FA5"/>
    <w:rsid w:val="00D33D04"/>
    <w:rsid w:val="00D34713"/>
    <w:rsid w:val="00D34A02"/>
    <w:rsid w:val="00D34AA0"/>
    <w:rsid w:val="00D36995"/>
    <w:rsid w:val="00D3763A"/>
    <w:rsid w:val="00D3798A"/>
    <w:rsid w:val="00D40578"/>
    <w:rsid w:val="00D40B07"/>
    <w:rsid w:val="00D41435"/>
    <w:rsid w:val="00D430D0"/>
    <w:rsid w:val="00D43F12"/>
    <w:rsid w:val="00D44A9F"/>
    <w:rsid w:val="00D4520C"/>
    <w:rsid w:val="00D4545D"/>
    <w:rsid w:val="00D509F9"/>
    <w:rsid w:val="00D510B4"/>
    <w:rsid w:val="00D523E5"/>
    <w:rsid w:val="00D5280A"/>
    <w:rsid w:val="00D53474"/>
    <w:rsid w:val="00D54656"/>
    <w:rsid w:val="00D548DA"/>
    <w:rsid w:val="00D5529F"/>
    <w:rsid w:val="00D60CB1"/>
    <w:rsid w:val="00D60D7B"/>
    <w:rsid w:val="00D61479"/>
    <w:rsid w:val="00D642FA"/>
    <w:rsid w:val="00D64B1E"/>
    <w:rsid w:val="00D64D84"/>
    <w:rsid w:val="00D64D86"/>
    <w:rsid w:val="00D64F69"/>
    <w:rsid w:val="00D654D1"/>
    <w:rsid w:val="00D654D2"/>
    <w:rsid w:val="00D65B70"/>
    <w:rsid w:val="00D66E1A"/>
    <w:rsid w:val="00D70177"/>
    <w:rsid w:val="00D70EEB"/>
    <w:rsid w:val="00D73B37"/>
    <w:rsid w:val="00D73C90"/>
    <w:rsid w:val="00D73F35"/>
    <w:rsid w:val="00D746A4"/>
    <w:rsid w:val="00D753E0"/>
    <w:rsid w:val="00D75BEA"/>
    <w:rsid w:val="00D75ED5"/>
    <w:rsid w:val="00D76933"/>
    <w:rsid w:val="00D774C6"/>
    <w:rsid w:val="00D776D9"/>
    <w:rsid w:val="00D80D68"/>
    <w:rsid w:val="00D80DF3"/>
    <w:rsid w:val="00D810B4"/>
    <w:rsid w:val="00D818F6"/>
    <w:rsid w:val="00D823BF"/>
    <w:rsid w:val="00D8390A"/>
    <w:rsid w:val="00D83B42"/>
    <w:rsid w:val="00D848D8"/>
    <w:rsid w:val="00D8545A"/>
    <w:rsid w:val="00D85BA7"/>
    <w:rsid w:val="00D863FF"/>
    <w:rsid w:val="00D86665"/>
    <w:rsid w:val="00D86E0A"/>
    <w:rsid w:val="00D873EE"/>
    <w:rsid w:val="00D87D3A"/>
    <w:rsid w:val="00D904D4"/>
    <w:rsid w:val="00D93AC4"/>
    <w:rsid w:val="00D9452A"/>
    <w:rsid w:val="00D94B5B"/>
    <w:rsid w:val="00D94E3D"/>
    <w:rsid w:val="00D94F48"/>
    <w:rsid w:val="00D9517D"/>
    <w:rsid w:val="00D959EE"/>
    <w:rsid w:val="00D97780"/>
    <w:rsid w:val="00D97AE1"/>
    <w:rsid w:val="00D97C26"/>
    <w:rsid w:val="00DA03FA"/>
    <w:rsid w:val="00DA07C1"/>
    <w:rsid w:val="00DA1C6D"/>
    <w:rsid w:val="00DA34B2"/>
    <w:rsid w:val="00DA391C"/>
    <w:rsid w:val="00DA3E48"/>
    <w:rsid w:val="00DA42EA"/>
    <w:rsid w:val="00DA5437"/>
    <w:rsid w:val="00DA7F7C"/>
    <w:rsid w:val="00DB1CEC"/>
    <w:rsid w:val="00DB1EDA"/>
    <w:rsid w:val="00DB213E"/>
    <w:rsid w:val="00DB2201"/>
    <w:rsid w:val="00DB4D06"/>
    <w:rsid w:val="00DB55D8"/>
    <w:rsid w:val="00DB66A3"/>
    <w:rsid w:val="00DB6754"/>
    <w:rsid w:val="00DB7FFB"/>
    <w:rsid w:val="00DC045F"/>
    <w:rsid w:val="00DC2C61"/>
    <w:rsid w:val="00DC414F"/>
    <w:rsid w:val="00DC4286"/>
    <w:rsid w:val="00DC42F2"/>
    <w:rsid w:val="00DC4BA2"/>
    <w:rsid w:val="00DC5075"/>
    <w:rsid w:val="00DC536F"/>
    <w:rsid w:val="00DC5E16"/>
    <w:rsid w:val="00DC6B8D"/>
    <w:rsid w:val="00DC6C92"/>
    <w:rsid w:val="00DC71DA"/>
    <w:rsid w:val="00DD0B45"/>
    <w:rsid w:val="00DD0BED"/>
    <w:rsid w:val="00DD23D4"/>
    <w:rsid w:val="00DD3986"/>
    <w:rsid w:val="00DD489B"/>
    <w:rsid w:val="00DD49EC"/>
    <w:rsid w:val="00DD61A3"/>
    <w:rsid w:val="00DD6392"/>
    <w:rsid w:val="00DD6C10"/>
    <w:rsid w:val="00DD728F"/>
    <w:rsid w:val="00DD750D"/>
    <w:rsid w:val="00DD77E3"/>
    <w:rsid w:val="00DE1740"/>
    <w:rsid w:val="00DE1C27"/>
    <w:rsid w:val="00DE4E47"/>
    <w:rsid w:val="00DE5E80"/>
    <w:rsid w:val="00DE67AE"/>
    <w:rsid w:val="00DE715C"/>
    <w:rsid w:val="00DE7E4F"/>
    <w:rsid w:val="00DF0389"/>
    <w:rsid w:val="00DF27A2"/>
    <w:rsid w:val="00DF2B4F"/>
    <w:rsid w:val="00DF36BE"/>
    <w:rsid w:val="00DF4D10"/>
    <w:rsid w:val="00DF51CA"/>
    <w:rsid w:val="00DF52C2"/>
    <w:rsid w:val="00DF573D"/>
    <w:rsid w:val="00DF6B5F"/>
    <w:rsid w:val="00DF6B90"/>
    <w:rsid w:val="00DF7306"/>
    <w:rsid w:val="00DF75B1"/>
    <w:rsid w:val="00E0181B"/>
    <w:rsid w:val="00E01EFD"/>
    <w:rsid w:val="00E02492"/>
    <w:rsid w:val="00E0298F"/>
    <w:rsid w:val="00E03399"/>
    <w:rsid w:val="00E03B70"/>
    <w:rsid w:val="00E04011"/>
    <w:rsid w:val="00E04763"/>
    <w:rsid w:val="00E052DD"/>
    <w:rsid w:val="00E0531F"/>
    <w:rsid w:val="00E05427"/>
    <w:rsid w:val="00E0692B"/>
    <w:rsid w:val="00E0795F"/>
    <w:rsid w:val="00E11AD5"/>
    <w:rsid w:val="00E11DFE"/>
    <w:rsid w:val="00E14A3A"/>
    <w:rsid w:val="00E16267"/>
    <w:rsid w:val="00E174A5"/>
    <w:rsid w:val="00E2106F"/>
    <w:rsid w:val="00E21344"/>
    <w:rsid w:val="00E215DB"/>
    <w:rsid w:val="00E23A0B"/>
    <w:rsid w:val="00E24971"/>
    <w:rsid w:val="00E253C1"/>
    <w:rsid w:val="00E2576D"/>
    <w:rsid w:val="00E2582F"/>
    <w:rsid w:val="00E259E1"/>
    <w:rsid w:val="00E26139"/>
    <w:rsid w:val="00E26201"/>
    <w:rsid w:val="00E26A49"/>
    <w:rsid w:val="00E2778E"/>
    <w:rsid w:val="00E304A5"/>
    <w:rsid w:val="00E3089E"/>
    <w:rsid w:val="00E31270"/>
    <w:rsid w:val="00E322D9"/>
    <w:rsid w:val="00E33BAD"/>
    <w:rsid w:val="00E342D2"/>
    <w:rsid w:val="00E344B2"/>
    <w:rsid w:val="00E34B9F"/>
    <w:rsid w:val="00E350A0"/>
    <w:rsid w:val="00E3517C"/>
    <w:rsid w:val="00E362A6"/>
    <w:rsid w:val="00E40C84"/>
    <w:rsid w:val="00E41C07"/>
    <w:rsid w:val="00E44251"/>
    <w:rsid w:val="00E44E19"/>
    <w:rsid w:val="00E45D57"/>
    <w:rsid w:val="00E46420"/>
    <w:rsid w:val="00E47670"/>
    <w:rsid w:val="00E51148"/>
    <w:rsid w:val="00E520DC"/>
    <w:rsid w:val="00E531EA"/>
    <w:rsid w:val="00E53816"/>
    <w:rsid w:val="00E54189"/>
    <w:rsid w:val="00E5420B"/>
    <w:rsid w:val="00E545E2"/>
    <w:rsid w:val="00E55B27"/>
    <w:rsid w:val="00E55BFE"/>
    <w:rsid w:val="00E55C25"/>
    <w:rsid w:val="00E55F1D"/>
    <w:rsid w:val="00E55FCE"/>
    <w:rsid w:val="00E60BE2"/>
    <w:rsid w:val="00E6120A"/>
    <w:rsid w:val="00E61438"/>
    <w:rsid w:val="00E6146E"/>
    <w:rsid w:val="00E63158"/>
    <w:rsid w:val="00E6599C"/>
    <w:rsid w:val="00E66BB4"/>
    <w:rsid w:val="00E66C59"/>
    <w:rsid w:val="00E71549"/>
    <w:rsid w:val="00E71F14"/>
    <w:rsid w:val="00E73998"/>
    <w:rsid w:val="00E745AB"/>
    <w:rsid w:val="00E747D7"/>
    <w:rsid w:val="00E74A7C"/>
    <w:rsid w:val="00E75B11"/>
    <w:rsid w:val="00E77A2B"/>
    <w:rsid w:val="00E77CF4"/>
    <w:rsid w:val="00E8063B"/>
    <w:rsid w:val="00E81CDE"/>
    <w:rsid w:val="00E8548D"/>
    <w:rsid w:val="00E85533"/>
    <w:rsid w:val="00E858EA"/>
    <w:rsid w:val="00E8785F"/>
    <w:rsid w:val="00E9094F"/>
    <w:rsid w:val="00E912D0"/>
    <w:rsid w:val="00E9269B"/>
    <w:rsid w:val="00E92CCC"/>
    <w:rsid w:val="00E92DEF"/>
    <w:rsid w:val="00E9420D"/>
    <w:rsid w:val="00E96A24"/>
    <w:rsid w:val="00E96B14"/>
    <w:rsid w:val="00E973E4"/>
    <w:rsid w:val="00E97DC3"/>
    <w:rsid w:val="00E97E56"/>
    <w:rsid w:val="00EA05E9"/>
    <w:rsid w:val="00EA072D"/>
    <w:rsid w:val="00EA09E4"/>
    <w:rsid w:val="00EA1176"/>
    <w:rsid w:val="00EA14BC"/>
    <w:rsid w:val="00EA20AD"/>
    <w:rsid w:val="00EA2452"/>
    <w:rsid w:val="00EA2A3B"/>
    <w:rsid w:val="00EA2D16"/>
    <w:rsid w:val="00EA3343"/>
    <w:rsid w:val="00EA3D5A"/>
    <w:rsid w:val="00EA44C2"/>
    <w:rsid w:val="00EA5E5F"/>
    <w:rsid w:val="00EA651A"/>
    <w:rsid w:val="00EA77A9"/>
    <w:rsid w:val="00EB0604"/>
    <w:rsid w:val="00EB0D8B"/>
    <w:rsid w:val="00EB1951"/>
    <w:rsid w:val="00EB1FCD"/>
    <w:rsid w:val="00EB2C8D"/>
    <w:rsid w:val="00EB3A54"/>
    <w:rsid w:val="00EB3CA6"/>
    <w:rsid w:val="00EB3DAB"/>
    <w:rsid w:val="00EB5454"/>
    <w:rsid w:val="00EB587E"/>
    <w:rsid w:val="00EB7879"/>
    <w:rsid w:val="00EC0088"/>
    <w:rsid w:val="00EC1629"/>
    <w:rsid w:val="00EC1A46"/>
    <w:rsid w:val="00EC1DAF"/>
    <w:rsid w:val="00EC3369"/>
    <w:rsid w:val="00EC33DF"/>
    <w:rsid w:val="00EC3D86"/>
    <w:rsid w:val="00EC4107"/>
    <w:rsid w:val="00EC4458"/>
    <w:rsid w:val="00EC61C3"/>
    <w:rsid w:val="00EC6AAC"/>
    <w:rsid w:val="00EC6BDB"/>
    <w:rsid w:val="00EC78DD"/>
    <w:rsid w:val="00EC7BAD"/>
    <w:rsid w:val="00ED0129"/>
    <w:rsid w:val="00ED0DF3"/>
    <w:rsid w:val="00ED173E"/>
    <w:rsid w:val="00ED1C58"/>
    <w:rsid w:val="00ED1DAF"/>
    <w:rsid w:val="00ED3560"/>
    <w:rsid w:val="00ED42C6"/>
    <w:rsid w:val="00ED6346"/>
    <w:rsid w:val="00ED64DB"/>
    <w:rsid w:val="00ED727F"/>
    <w:rsid w:val="00ED7ED6"/>
    <w:rsid w:val="00EE09C5"/>
    <w:rsid w:val="00EE1C98"/>
    <w:rsid w:val="00EE2A1E"/>
    <w:rsid w:val="00EE3914"/>
    <w:rsid w:val="00EE5143"/>
    <w:rsid w:val="00EE6405"/>
    <w:rsid w:val="00EF0071"/>
    <w:rsid w:val="00EF00BF"/>
    <w:rsid w:val="00EF11B9"/>
    <w:rsid w:val="00EF1405"/>
    <w:rsid w:val="00EF15EF"/>
    <w:rsid w:val="00EF2576"/>
    <w:rsid w:val="00EF615B"/>
    <w:rsid w:val="00EF6423"/>
    <w:rsid w:val="00EF6E28"/>
    <w:rsid w:val="00EF7D40"/>
    <w:rsid w:val="00EF7DEF"/>
    <w:rsid w:val="00F00350"/>
    <w:rsid w:val="00F011C4"/>
    <w:rsid w:val="00F02081"/>
    <w:rsid w:val="00F02E97"/>
    <w:rsid w:val="00F03B18"/>
    <w:rsid w:val="00F03D39"/>
    <w:rsid w:val="00F04456"/>
    <w:rsid w:val="00F0462A"/>
    <w:rsid w:val="00F052BB"/>
    <w:rsid w:val="00F074FB"/>
    <w:rsid w:val="00F11B5E"/>
    <w:rsid w:val="00F12565"/>
    <w:rsid w:val="00F14F4D"/>
    <w:rsid w:val="00F15841"/>
    <w:rsid w:val="00F162E5"/>
    <w:rsid w:val="00F168A1"/>
    <w:rsid w:val="00F16978"/>
    <w:rsid w:val="00F17A56"/>
    <w:rsid w:val="00F17E76"/>
    <w:rsid w:val="00F20123"/>
    <w:rsid w:val="00F2217E"/>
    <w:rsid w:val="00F2277A"/>
    <w:rsid w:val="00F24A74"/>
    <w:rsid w:val="00F2620E"/>
    <w:rsid w:val="00F265B2"/>
    <w:rsid w:val="00F27D5A"/>
    <w:rsid w:val="00F30FD7"/>
    <w:rsid w:val="00F31007"/>
    <w:rsid w:val="00F3207D"/>
    <w:rsid w:val="00F3428C"/>
    <w:rsid w:val="00F35D4A"/>
    <w:rsid w:val="00F36F97"/>
    <w:rsid w:val="00F3709A"/>
    <w:rsid w:val="00F3777B"/>
    <w:rsid w:val="00F4218A"/>
    <w:rsid w:val="00F44105"/>
    <w:rsid w:val="00F44D15"/>
    <w:rsid w:val="00F451B8"/>
    <w:rsid w:val="00F47775"/>
    <w:rsid w:val="00F47C3F"/>
    <w:rsid w:val="00F47CB7"/>
    <w:rsid w:val="00F50950"/>
    <w:rsid w:val="00F53AD9"/>
    <w:rsid w:val="00F53FD4"/>
    <w:rsid w:val="00F54531"/>
    <w:rsid w:val="00F55218"/>
    <w:rsid w:val="00F56081"/>
    <w:rsid w:val="00F56BD3"/>
    <w:rsid w:val="00F5756A"/>
    <w:rsid w:val="00F605D0"/>
    <w:rsid w:val="00F6090E"/>
    <w:rsid w:val="00F6098E"/>
    <w:rsid w:val="00F60A02"/>
    <w:rsid w:val="00F60DE5"/>
    <w:rsid w:val="00F60F68"/>
    <w:rsid w:val="00F627D3"/>
    <w:rsid w:val="00F62BB1"/>
    <w:rsid w:val="00F63299"/>
    <w:rsid w:val="00F6412F"/>
    <w:rsid w:val="00F6440D"/>
    <w:rsid w:val="00F67354"/>
    <w:rsid w:val="00F71303"/>
    <w:rsid w:val="00F7130A"/>
    <w:rsid w:val="00F73087"/>
    <w:rsid w:val="00F73154"/>
    <w:rsid w:val="00F73BE7"/>
    <w:rsid w:val="00F745C3"/>
    <w:rsid w:val="00F7490B"/>
    <w:rsid w:val="00F7522D"/>
    <w:rsid w:val="00F75346"/>
    <w:rsid w:val="00F7718B"/>
    <w:rsid w:val="00F77CC0"/>
    <w:rsid w:val="00F80354"/>
    <w:rsid w:val="00F80DBA"/>
    <w:rsid w:val="00F81C5A"/>
    <w:rsid w:val="00F82D0F"/>
    <w:rsid w:val="00F84258"/>
    <w:rsid w:val="00F843C0"/>
    <w:rsid w:val="00F84FB9"/>
    <w:rsid w:val="00F851AF"/>
    <w:rsid w:val="00F85D8B"/>
    <w:rsid w:val="00F86F03"/>
    <w:rsid w:val="00F90992"/>
    <w:rsid w:val="00F90D32"/>
    <w:rsid w:val="00F91718"/>
    <w:rsid w:val="00F92B56"/>
    <w:rsid w:val="00F9422B"/>
    <w:rsid w:val="00F956C7"/>
    <w:rsid w:val="00FA27F5"/>
    <w:rsid w:val="00FA2D94"/>
    <w:rsid w:val="00FA3701"/>
    <w:rsid w:val="00FA5848"/>
    <w:rsid w:val="00FA5871"/>
    <w:rsid w:val="00FA748A"/>
    <w:rsid w:val="00FB0AC9"/>
    <w:rsid w:val="00FB4048"/>
    <w:rsid w:val="00FB4A54"/>
    <w:rsid w:val="00FB549C"/>
    <w:rsid w:val="00FB5C5D"/>
    <w:rsid w:val="00FB69AA"/>
    <w:rsid w:val="00FC107C"/>
    <w:rsid w:val="00FC1759"/>
    <w:rsid w:val="00FC5272"/>
    <w:rsid w:val="00FC55B7"/>
    <w:rsid w:val="00FC5830"/>
    <w:rsid w:val="00FC5F8B"/>
    <w:rsid w:val="00FC6015"/>
    <w:rsid w:val="00FC6257"/>
    <w:rsid w:val="00FC78BF"/>
    <w:rsid w:val="00FD2A7E"/>
    <w:rsid w:val="00FD40CA"/>
    <w:rsid w:val="00FD5F22"/>
    <w:rsid w:val="00FD7223"/>
    <w:rsid w:val="00FD75E2"/>
    <w:rsid w:val="00FD7FF9"/>
    <w:rsid w:val="00FE16D7"/>
    <w:rsid w:val="00FE19AB"/>
    <w:rsid w:val="00FE269A"/>
    <w:rsid w:val="00FE40F3"/>
    <w:rsid w:val="00FE4A48"/>
    <w:rsid w:val="00FE5316"/>
    <w:rsid w:val="00FE603D"/>
    <w:rsid w:val="00FE7FB6"/>
    <w:rsid w:val="00FF001D"/>
    <w:rsid w:val="00FF196F"/>
    <w:rsid w:val="00FF3835"/>
    <w:rsid w:val="00FF3F9C"/>
    <w:rsid w:val="00FF5057"/>
    <w:rsid w:val="00FF62EC"/>
    <w:rsid w:val="00FF652C"/>
    <w:rsid w:val="00FF6B22"/>
    <w:rsid w:val="00FF7266"/>
    <w:rsid w:val="00FF7381"/>
    <w:rsid w:val="0919E3C6"/>
    <w:rsid w:val="0B6A2673"/>
    <w:rsid w:val="10D0D3C0"/>
    <w:rsid w:val="138D86A3"/>
    <w:rsid w:val="1DC6792A"/>
    <w:rsid w:val="25ACA05E"/>
    <w:rsid w:val="29C38DC1"/>
    <w:rsid w:val="365F6F35"/>
    <w:rsid w:val="39ADDB20"/>
    <w:rsid w:val="3EDD2541"/>
    <w:rsid w:val="466B5609"/>
    <w:rsid w:val="581D5F16"/>
    <w:rsid w:val="5B84FD2C"/>
    <w:rsid w:val="64E9267D"/>
    <w:rsid w:val="66C8AE66"/>
    <w:rsid w:val="675B638F"/>
    <w:rsid w:val="6ABB65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F9419"/>
  <w15:chartTrackingRefBased/>
  <w15:docId w15:val="{24429B44-072F-473E-9FDA-60A68D3F9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Courier New"/>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3CBD"/>
    <w:pPr>
      <w:spacing w:after="0" w:line="300" w:lineRule="auto"/>
    </w:pPr>
    <w:rPr>
      <w:rFonts w:ascii="Corbel" w:hAnsi="Corbel"/>
      <w:color w:val="242424"/>
      <w:spacing w:val="10"/>
      <w:sz w:val="24"/>
    </w:rPr>
  </w:style>
  <w:style w:type="paragraph" w:styleId="Kop1">
    <w:name w:val="heading 1"/>
    <w:basedOn w:val="Standaard"/>
    <w:next w:val="Standaard"/>
    <w:link w:val="Kop1Char"/>
    <w:uiPriority w:val="9"/>
    <w:qFormat/>
    <w:rsid w:val="00984281"/>
    <w:pPr>
      <w:keepNext/>
      <w:keepLines/>
      <w:outlineLvl w:val="0"/>
    </w:pPr>
    <w:rPr>
      <w:rFonts w:eastAsiaTheme="majorEastAsia" w:cstheme="majorBidi"/>
      <w:b/>
      <w:color w:val="C24E21"/>
      <w:sz w:val="32"/>
      <w:szCs w:val="32"/>
    </w:rPr>
  </w:style>
  <w:style w:type="paragraph" w:styleId="Kop2">
    <w:name w:val="heading 2"/>
    <w:basedOn w:val="Standaard"/>
    <w:next w:val="Standaard"/>
    <w:link w:val="Kop2Char"/>
    <w:uiPriority w:val="9"/>
    <w:unhideWhenUsed/>
    <w:qFormat/>
    <w:rsid w:val="00B34A34"/>
    <w:pPr>
      <w:keepNext/>
      <w:keepLines/>
      <w:spacing w:before="40"/>
      <w:outlineLvl w:val="1"/>
    </w:pPr>
    <w:rPr>
      <w:rFonts w:eastAsiaTheme="majorEastAsia" w:cstheme="majorBidi"/>
      <w:b/>
      <w:sz w:val="28"/>
      <w:szCs w:val="26"/>
    </w:rPr>
  </w:style>
  <w:style w:type="paragraph" w:styleId="Kop3">
    <w:name w:val="heading 3"/>
    <w:basedOn w:val="Standaard"/>
    <w:next w:val="Standaard"/>
    <w:link w:val="Kop3Char"/>
    <w:autoRedefine/>
    <w:uiPriority w:val="9"/>
    <w:unhideWhenUsed/>
    <w:qFormat/>
    <w:rsid w:val="00486E4A"/>
    <w:pPr>
      <w:keepNext/>
      <w:keepLines/>
      <w:spacing w:before="40"/>
      <w:outlineLvl w:val="2"/>
    </w:pPr>
    <w:rPr>
      <w:rFonts w:eastAsiaTheme="majorEastAsia" w:cstheme="majorBidi"/>
      <w:bCs/>
      <w:i/>
      <w:iCs/>
      <w:color w:val="5A5A5A" w:themeColor="text1" w:themeTint="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30D7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730D70"/>
    <w:rPr>
      <w:rFonts w:ascii="Corbel" w:hAnsi="Corbel"/>
      <w:color w:val="242424"/>
      <w:spacing w:val="10"/>
      <w:sz w:val="24"/>
    </w:rPr>
  </w:style>
  <w:style w:type="paragraph" w:styleId="Voettekst">
    <w:name w:val="footer"/>
    <w:basedOn w:val="Standaard"/>
    <w:link w:val="VoettekstChar"/>
    <w:uiPriority w:val="99"/>
    <w:unhideWhenUsed/>
    <w:rsid w:val="00730D7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30D70"/>
    <w:rPr>
      <w:rFonts w:ascii="Corbel" w:hAnsi="Corbel"/>
      <w:color w:val="242424"/>
      <w:spacing w:val="10"/>
      <w:sz w:val="24"/>
    </w:rPr>
  </w:style>
  <w:style w:type="character" w:customStyle="1" w:styleId="Kop1Char">
    <w:name w:val="Kop 1 Char"/>
    <w:basedOn w:val="Standaardalinea-lettertype"/>
    <w:link w:val="Kop1"/>
    <w:uiPriority w:val="9"/>
    <w:rsid w:val="00984281"/>
    <w:rPr>
      <w:rFonts w:ascii="Corbel" w:eastAsiaTheme="majorEastAsia" w:hAnsi="Corbel" w:cstheme="majorBidi"/>
      <w:b/>
      <w:color w:val="C24E21"/>
      <w:spacing w:val="10"/>
      <w:sz w:val="32"/>
      <w:szCs w:val="32"/>
    </w:rPr>
  </w:style>
  <w:style w:type="paragraph" w:styleId="Titel">
    <w:name w:val="Title"/>
    <w:basedOn w:val="Standaard"/>
    <w:next w:val="Standaard"/>
    <w:link w:val="TitelChar"/>
    <w:uiPriority w:val="10"/>
    <w:qFormat/>
    <w:rsid w:val="00030929"/>
    <w:pPr>
      <w:contextualSpacing/>
    </w:pPr>
    <w:rPr>
      <w:rFonts w:eastAsiaTheme="majorEastAsia" w:cstheme="majorBidi"/>
      <w:b/>
      <w:color w:val="E1784F"/>
      <w:kern w:val="28"/>
      <w:sz w:val="48"/>
      <w:szCs w:val="56"/>
    </w:rPr>
  </w:style>
  <w:style w:type="character" w:customStyle="1" w:styleId="TitelChar">
    <w:name w:val="Titel Char"/>
    <w:basedOn w:val="Standaardalinea-lettertype"/>
    <w:link w:val="Titel"/>
    <w:uiPriority w:val="10"/>
    <w:rsid w:val="00030929"/>
    <w:rPr>
      <w:rFonts w:ascii="Corbel" w:eastAsiaTheme="majorEastAsia" w:hAnsi="Corbel" w:cstheme="majorBidi"/>
      <w:b/>
      <w:color w:val="E1784F"/>
      <w:spacing w:val="10"/>
      <w:kern w:val="28"/>
      <w:sz w:val="48"/>
      <w:szCs w:val="56"/>
    </w:rPr>
  </w:style>
  <w:style w:type="character" w:customStyle="1" w:styleId="Kop2Char">
    <w:name w:val="Kop 2 Char"/>
    <w:basedOn w:val="Standaardalinea-lettertype"/>
    <w:link w:val="Kop2"/>
    <w:uiPriority w:val="9"/>
    <w:rsid w:val="00B34A34"/>
    <w:rPr>
      <w:rFonts w:ascii="Corbel" w:eastAsiaTheme="majorEastAsia" w:hAnsi="Corbel" w:cstheme="majorBidi"/>
      <w:b/>
      <w:color w:val="242424"/>
      <w:spacing w:val="10"/>
      <w:sz w:val="28"/>
      <w:szCs w:val="26"/>
    </w:rPr>
  </w:style>
  <w:style w:type="character" w:styleId="Subtielebenadrukking">
    <w:name w:val="Subtle Emphasis"/>
    <w:aliases w:val="Subkop"/>
    <w:basedOn w:val="Standaardalinea-lettertype"/>
    <w:uiPriority w:val="19"/>
    <w:qFormat/>
    <w:rsid w:val="00E16267"/>
    <w:rPr>
      <w:rFonts w:ascii="Corbel" w:hAnsi="Corbel"/>
      <w:b/>
      <w:i w:val="0"/>
      <w:iCs/>
      <w:color w:val="5A5A5A" w:themeColor="text1" w:themeTint="BF"/>
      <w:spacing w:val="10"/>
      <w:sz w:val="24"/>
    </w:rPr>
  </w:style>
  <w:style w:type="paragraph" w:customStyle="1" w:styleId="Tabelkop">
    <w:name w:val="Tabelkop"/>
    <w:basedOn w:val="Standaard"/>
    <w:link w:val="TabelkopChar"/>
    <w:qFormat/>
    <w:rsid w:val="00953F14"/>
    <w:pPr>
      <w:spacing w:after="60"/>
    </w:pPr>
    <w:rPr>
      <w:b/>
      <w:color w:val="545454"/>
    </w:rPr>
  </w:style>
  <w:style w:type="paragraph" w:styleId="Geenafstand">
    <w:name w:val="No Spacing"/>
    <w:link w:val="GeenafstandChar"/>
    <w:uiPriority w:val="1"/>
    <w:qFormat/>
    <w:rsid w:val="00730D70"/>
    <w:pPr>
      <w:spacing w:after="0" w:line="240" w:lineRule="auto"/>
    </w:pPr>
    <w:rPr>
      <w:rFonts w:ascii="Corbel" w:hAnsi="Corbel"/>
      <w:color w:val="242424"/>
      <w:spacing w:val="10"/>
      <w:sz w:val="24"/>
    </w:rPr>
  </w:style>
  <w:style w:type="character" w:customStyle="1" w:styleId="TabelkopChar">
    <w:name w:val="Tabelkop Char"/>
    <w:basedOn w:val="Standaardalinea-lettertype"/>
    <w:link w:val="Tabelkop"/>
    <w:rsid w:val="00953F14"/>
    <w:rPr>
      <w:rFonts w:ascii="Corbel" w:hAnsi="Corbel"/>
      <w:b/>
      <w:color w:val="545454"/>
      <w:spacing w:val="10"/>
      <w:sz w:val="24"/>
    </w:rPr>
  </w:style>
  <w:style w:type="paragraph" w:styleId="Lijstalinea">
    <w:name w:val="List Paragraph"/>
    <w:basedOn w:val="Standaard"/>
    <w:link w:val="LijstalineaChar"/>
    <w:uiPriority w:val="34"/>
    <w:rsid w:val="00AB4C50"/>
    <w:pPr>
      <w:ind w:left="284" w:hanging="284"/>
      <w:contextualSpacing/>
    </w:pPr>
  </w:style>
  <w:style w:type="table" w:customStyle="1" w:styleId="DCTabel">
    <w:name w:val="DC Tabel"/>
    <w:basedOn w:val="Standaardtabel"/>
    <w:uiPriority w:val="99"/>
    <w:rsid w:val="00953F14"/>
    <w:pPr>
      <w:spacing w:after="0" w:line="240" w:lineRule="auto"/>
    </w:pPr>
    <w:rPr>
      <w:rFonts w:ascii="Corbel" w:hAnsi="Corbel"/>
      <w:sz w:val="22"/>
    </w:rPr>
    <w:tblPr>
      <w:tblBorders>
        <w:top w:val="single" w:sz="4" w:space="0" w:color="F0926D"/>
        <w:left w:val="single" w:sz="4" w:space="0" w:color="F0926D"/>
        <w:bottom w:val="single" w:sz="4" w:space="0" w:color="F0926D"/>
        <w:right w:val="single" w:sz="4" w:space="0" w:color="F0926D"/>
        <w:insideH w:val="single" w:sz="4" w:space="0" w:color="F0926D"/>
        <w:insideV w:val="single" w:sz="4" w:space="0" w:color="F0926D"/>
      </w:tblBorders>
      <w:tblCellMar>
        <w:top w:w="34" w:type="dxa"/>
        <w:left w:w="91" w:type="dxa"/>
        <w:bottom w:w="34" w:type="dxa"/>
        <w:right w:w="91" w:type="dxa"/>
      </w:tblCellMar>
    </w:tblPr>
    <w:tblStylePr w:type="firstRow">
      <w:rPr>
        <w:rFonts w:ascii="Yu Mincho" w:hAnsi="Yu Mincho"/>
        <w:color w:val="FFFFFF"/>
        <w:sz w:val="22"/>
      </w:rPr>
      <w:tblPr/>
      <w:tcPr>
        <w:shd w:val="clear" w:color="auto" w:fill="F0926D"/>
      </w:tcPr>
    </w:tblStylePr>
  </w:style>
  <w:style w:type="table" w:styleId="Tabelraster">
    <w:name w:val="Table Grid"/>
    <w:basedOn w:val="Standaardtabel"/>
    <w:uiPriority w:val="59"/>
    <w:rsid w:val="00F27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486E4A"/>
    <w:rPr>
      <w:rFonts w:ascii="Corbel" w:eastAsiaTheme="majorEastAsia" w:hAnsi="Corbel" w:cstheme="majorBidi"/>
      <w:bCs/>
      <w:i/>
      <w:iCs/>
      <w:color w:val="5A5A5A" w:themeColor="text1" w:themeTint="BF"/>
      <w:spacing w:val="10"/>
      <w:sz w:val="28"/>
      <w:szCs w:val="28"/>
    </w:rPr>
  </w:style>
  <w:style w:type="paragraph" w:customStyle="1" w:styleId="Tabeltekst">
    <w:name w:val="Tabeltekst"/>
    <w:basedOn w:val="Standaard"/>
    <w:link w:val="TabeltekstChar"/>
    <w:autoRedefine/>
    <w:qFormat/>
    <w:rsid w:val="00BF6254"/>
    <w:pPr>
      <w:spacing w:line="240" w:lineRule="auto"/>
    </w:pPr>
    <w:rPr>
      <w:sz w:val="22"/>
    </w:rPr>
  </w:style>
  <w:style w:type="character" w:customStyle="1" w:styleId="TabeltekstChar">
    <w:name w:val="Tabeltekst Char"/>
    <w:basedOn w:val="Standaardalinea-lettertype"/>
    <w:link w:val="Tabeltekst"/>
    <w:rsid w:val="00BF6254"/>
    <w:rPr>
      <w:rFonts w:ascii="Corbel" w:hAnsi="Corbel"/>
      <w:color w:val="242424"/>
      <w:spacing w:val="10"/>
      <w:sz w:val="22"/>
    </w:rPr>
  </w:style>
  <w:style w:type="character" w:styleId="Titelvanboek">
    <w:name w:val="Book Title"/>
    <w:basedOn w:val="Standaardalinea-lettertype"/>
    <w:uiPriority w:val="33"/>
    <w:rsid w:val="00AB4C50"/>
    <w:rPr>
      <w:b/>
      <w:bCs/>
      <w:i/>
      <w:iCs/>
      <w:spacing w:val="5"/>
    </w:rPr>
  </w:style>
  <w:style w:type="character" w:styleId="Intensieveverwijzing">
    <w:name w:val="Intense Reference"/>
    <w:basedOn w:val="Standaardalinea-lettertype"/>
    <w:uiPriority w:val="32"/>
    <w:rsid w:val="00AB4C50"/>
    <w:rPr>
      <w:b/>
      <w:bCs/>
      <w:smallCaps/>
      <w:color w:val="E1784F" w:themeColor="accent1"/>
      <w:spacing w:val="5"/>
    </w:rPr>
  </w:style>
  <w:style w:type="paragraph" w:customStyle="1" w:styleId="opsomming">
    <w:name w:val="opsomming"/>
    <w:basedOn w:val="Lijstalinea"/>
    <w:link w:val="opsommingChar"/>
    <w:qFormat/>
    <w:rsid w:val="008661D1"/>
    <w:pPr>
      <w:numPr>
        <w:numId w:val="27"/>
      </w:numPr>
      <w:ind w:left="284" w:hanging="284"/>
    </w:pPr>
  </w:style>
  <w:style w:type="paragraph" w:customStyle="1" w:styleId="Nummeringlijst">
    <w:name w:val="Nummering lijst"/>
    <w:basedOn w:val="Lijstalinea"/>
    <w:link w:val="NummeringlijstChar"/>
    <w:qFormat/>
    <w:rsid w:val="008661D1"/>
    <w:pPr>
      <w:numPr>
        <w:numId w:val="29"/>
      </w:numPr>
      <w:ind w:left="397" w:hanging="397"/>
    </w:pPr>
  </w:style>
  <w:style w:type="character" w:customStyle="1" w:styleId="LijstalineaChar">
    <w:name w:val="Lijstalinea Char"/>
    <w:basedOn w:val="Standaardalinea-lettertype"/>
    <w:link w:val="Lijstalinea"/>
    <w:uiPriority w:val="34"/>
    <w:rsid w:val="008661D1"/>
    <w:rPr>
      <w:rFonts w:ascii="Corbel" w:hAnsi="Corbel"/>
      <w:color w:val="242424"/>
      <w:spacing w:val="10"/>
      <w:sz w:val="24"/>
    </w:rPr>
  </w:style>
  <w:style w:type="character" w:customStyle="1" w:styleId="opsommingChar">
    <w:name w:val="opsomming Char"/>
    <w:basedOn w:val="LijstalineaChar"/>
    <w:link w:val="opsomming"/>
    <w:rsid w:val="008661D1"/>
    <w:rPr>
      <w:rFonts w:ascii="Corbel" w:hAnsi="Corbel"/>
      <w:color w:val="242424"/>
      <w:spacing w:val="10"/>
      <w:sz w:val="24"/>
    </w:rPr>
  </w:style>
  <w:style w:type="character" w:customStyle="1" w:styleId="NummeringlijstChar">
    <w:name w:val="Nummering lijst Char"/>
    <w:basedOn w:val="LijstalineaChar"/>
    <w:link w:val="Nummeringlijst"/>
    <w:rsid w:val="008661D1"/>
    <w:rPr>
      <w:rFonts w:ascii="Corbel" w:hAnsi="Corbel"/>
      <w:color w:val="242424"/>
      <w:spacing w:val="10"/>
      <w:sz w:val="24"/>
    </w:rPr>
  </w:style>
  <w:style w:type="paragraph" w:styleId="Kopvaninhoudsopgave">
    <w:name w:val="TOC Heading"/>
    <w:basedOn w:val="Kop1"/>
    <w:next w:val="Standaard"/>
    <w:uiPriority w:val="39"/>
    <w:unhideWhenUsed/>
    <w:qFormat/>
    <w:rsid w:val="00A71402"/>
    <w:pPr>
      <w:spacing w:after="480"/>
      <w:outlineLvl w:val="9"/>
    </w:pPr>
    <w:rPr>
      <w:color w:val="C24E21" w:themeColor="accent1" w:themeShade="BF"/>
      <w:lang w:eastAsia="nl-NL"/>
    </w:rPr>
  </w:style>
  <w:style w:type="paragraph" w:styleId="Inhopg1">
    <w:name w:val="toc 1"/>
    <w:basedOn w:val="Standaard"/>
    <w:next w:val="Standaard"/>
    <w:autoRedefine/>
    <w:uiPriority w:val="39"/>
    <w:unhideWhenUsed/>
    <w:rsid w:val="0045566D"/>
    <w:pPr>
      <w:tabs>
        <w:tab w:val="right" w:pos="9060"/>
      </w:tabs>
      <w:spacing w:before="180"/>
    </w:pPr>
    <w:rPr>
      <w:noProof/>
    </w:rPr>
  </w:style>
  <w:style w:type="paragraph" w:styleId="Inhopg2">
    <w:name w:val="toc 2"/>
    <w:basedOn w:val="Standaard"/>
    <w:next w:val="Standaard"/>
    <w:autoRedefine/>
    <w:uiPriority w:val="39"/>
    <w:unhideWhenUsed/>
    <w:rsid w:val="00984281"/>
    <w:pPr>
      <w:tabs>
        <w:tab w:val="right" w:leader="dot" w:pos="9060"/>
      </w:tabs>
      <w:ind w:left="284"/>
    </w:pPr>
  </w:style>
  <w:style w:type="character" w:styleId="Hyperlink">
    <w:name w:val="Hyperlink"/>
    <w:basedOn w:val="Standaardalinea-lettertype"/>
    <w:uiPriority w:val="99"/>
    <w:unhideWhenUsed/>
    <w:rsid w:val="00A13CBD"/>
    <w:rPr>
      <w:color w:val="3C9B8F"/>
      <w:u w:val="single"/>
    </w:rPr>
  </w:style>
  <w:style w:type="paragraph" w:styleId="Inhopg3">
    <w:name w:val="toc 3"/>
    <w:basedOn w:val="Standaard"/>
    <w:next w:val="Standaard"/>
    <w:autoRedefine/>
    <w:uiPriority w:val="39"/>
    <w:unhideWhenUsed/>
    <w:rsid w:val="00AA5CF7"/>
    <w:pPr>
      <w:ind w:left="482"/>
    </w:pPr>
  </w:style>
  <w:style w:type="character" w:styleId="Tekstvantijdelijkeaanduiding">
    <w:name w:val="Placeholder Text"/>
    <w:basedOn w:val="Standaardalinea-lettertype"/>
    <w:uiPriority w:val="99"/>
    <w:semiHidden/>
    <w:rsid w:val="00DB2201"/>
    <w:rPr>
      <w:color w:val="808080"/>
    </w:rPr>
  </w:style>
  <w:style w:type="character" w:customStyle="1" w:styleId="Stijl1">
    <w:name w:val="Stijl1"/>
    <w:basedOn w:val="Standaardalinea-lettertype"/>
    <w:uiPriority w:val="1"/>
    <w:rsid w:val="00DB2201"/>
    <w:rPr>
      <w:rFonts w:ascii="Arial" w:hAnsi="Arial"/>
      <w:sz w:val="22"/>
    </w:rPr>
  </w:style>
  <w:style w:type="paragraph" w:styleId="Revisie">
    <w:name w:val="Revision"/>
    <w:hidden/>
    <w:uiPriority w:val="99"/>
    <w:semiHidden/>
    <w:rsid w:val="0076465C"/>
    <w:pPr>
      <w:spacing w:after="0" w:line="240" w:lineRule="auto"/>
    </w:pPr>
    <w:rPr>
      <w:rFonts w:ascii="Corbel" w:hAnsi="Corbel"/>
      <w:color w:val="242424"/>
      <w:spacing w:val="10"/>
      <w:sz w:val="24"/>
    </w:rPr>
  </w:style>
  <w:style w:type="character" w:styleId="Verwijzingopmerking">
    <w:name w:val="annotation reference"/>
    <w:basedOn w:val="Standaardalinea-lettertype"/>
    <w:uiPriority w:val="99"/>
    <w:semiHidden/>
    <w:unhideWhenUsed/>
    <w:rsid w:val="0076465C"/>
    <w:rPr>
      <w:sz w:val="16"/>
      <w:szCs w:val="16"/>
    </w:rPr>
  </w:style>
  <w:style w:type="paragraph" w:styleId="Tekstopmerking">
    <w:name w:val="annotation text"/>
    <w:basedOn w:val="Standaard"/>
    <w:link w:val="TekstopmerkingChar"/>
    <w:uiPriority w:val="99"/>
    <w:unhideWhenUsed/>
    <w:rsid w:val="0076465C"/>
    <w:pPr>
      <w:spacing w:line="240" w:lineRule="auto"/>
    </w:pPr>
    <w:rPr>
      <w:sz w:val="20"/>
    </w:rPr>
  </w:style>
  <w:style w:type="character" w:customStyle="1" w:styleId="TekstopmerkingChar">
    <w:name w:val="Tekst opmerking Char"/>
    <w:basedOn w:val="Standaardalinea-lettertype"/>
    <w:link w:val="Tekstopmerking"/>
    <w:uiPriority w:val="99"/>
    <w:rsid w:val="0076465C"/>
    <w:rPr>
      <w:rFonts w:ascii="Corbel" w:hAnsi="Corbel"/>
      <w:color w:val="242424"/>
      <w:spacing w:val="10"/>
    </w:rPr>
  </w:style>
  <w:style w:type="paragraph" w:styleId="Onderwerpvanopmerking">
    <w:name w:val="annotation subject"/>
    <w:basedOn w:val="Tekstopmerking"/>
    <w:next w:val="Tekstopmerking"/>
    <w:link w:val="OnderwerpvanopmerkingChar"/>
    <w:uiPriority w:val="99"/>
    <w:semiHidden/>
    <w:unhideWhenUsed/>
    <w:rsid w:val="0076465C"/>
    <w:rPr>
      <w:b/>
      <w:bCs/>
    </w:rPr>
  </w:style>
  <w:style w:type="character" w:customStyle="1" w:styleId="OnderwerpvanopmerkingChar">
    <w:name w:val="Onderwerp van opmerking Char"/>
    <w:basedOn w:val="TekstopmerkingChar"/>
    <w:link w:val="Onderwerpvanopmerking"/>
    <w:uiPriority w:val="99"/>
    <w:semiHidden/>
    <w:rsid w:val="0076465C"/>
    <w:rPr>
      <w:rFonts w:ascii="Corbel" w:hAnsi="Corbel"/>
      <w:b/>
      <w:bCs/>
      <w:color w:val="242424"/>
      <w:spacing w:val="10"/>
    </w:rPr>
  </w:style>
  <w:style w:type="character" w:styleId="Onopgelostemelding">
    <w:name w:val="Unresolved Mention"/>
    <w:basedOn w:val="Standaardalinea-lettertype"/>
    <w:uiPriority w:val="99"/>
    <w:semiHidden/>
    <w:unhideWhenUsed/>
    <w:rsid w:val="00CF54C9"/>
    <w:rPr>
      <w:color w:val="605E5C"/>
      <w:shd w:val="clear" w:color="auto" w:fill="E1DFDD"/>
    </w:rPr>
  </w:style>
  <w:style w:type="character" w:styleId="GevolgdeHyperlink">
    <w:name w:val="FollowedHyperlink"/>
    <w:basedOn w:val="Standaardalinea-lettertype"/>
    <w:uiPriority w:val="99"/>
    <w:semiHidden/>
    <w:unhideWhenUsed/>
    <w:rsid w:val="0053572A"/>
    <w:rPr>
      <w:color w:val="3C9B90" w:themeColor="followedHyperlink"/>
      <w:u w:val="single"/>
    </w:rPr>
  </w:style>
  <w:style w:type="table" w:styleId="Rastertabel1licht">
    <w:name w:val="Grid Table 1 Light"/>
    <w:basedOn w:val="Standaardtabel"/>
    <w:uiPriority w:val="46"/>
    <w:rsid w:val="00284473"/>
    <w:pPr>
      <w:spacing w:after="0" w:line="240" w:lineRule="auto"/>
    </w:pPr>
    <w:rPr>
      <w:rFonts w:asciiTheme="minorHAnsi" w:hAnsiTheme="minorHAnsi" w:cstheme="minorBidi"/>
      <w:sz w:val="22"/>
      <w:szCs w:val="22"/>
    </w:rPr>
    <w:tblPr>
      <w:tblStyleRowBandSize w:val="1"/>
      <w:tblStyleColBandSize w:val="1"/>
      <w:tblBorders>
        <w:top w:val="single" w:sz="4" w:space="0" w:color="A7A7A7" w:themeColor="text1" w:themeTint="66"/>
        <w:left w:val="single" w:sz="4" w:space="0" w:color="A7A7A7" w:themeColor="text1" w:themeTint="66"/>
        <w:bottom w:val="single" w:sz="4" w:space="0" w:color="A7A7A7" w:themeColor="text1" w:themeTint="66"/>
        <w:right w:val="single" w:sz="4" w:space="0" w:color="A7A7A7" w:themeColor="text1" w:themeTint="66"/>
        <w:insideH w:val="single" w:sz="4" w:space="0" w:color="A7A7A7" w:themeColor="text1" w:themeTint="66"/>
        <w:insideV w:val="single" w:sz="4" w:space="0" w:color="A7A7A7" w:themeColor="text1" w:themeTint="66"/>
      </w:tblBorders>
    </w:tblPr>
    <w:tblStylePr w:type="firstRow">
      <w:rPr>
        <w:b/>
        <w:bCs/>
      </w:rPr>
      <w:tblPr/>
      <w:tcPr>
        <w:tcBorders>
          <w:bottom w:val="single" w:sz="12" w:space="0" w:color="7B7B7B" w:themeColor="text1" w:themeTint="99"/>
        </w:tcBorders>
      </w:tcPr>
    </w:tblStylePr>
    <w:tblStylePr w:type="lastRow">
      <w:rPr>
        <w:b/>
        <w:bCs/>
      </w:rPr>
      <w:tblPr/>
      <w:tcPr>
        <w:tcBorders>
          <w:top w:val="double" w:sz="2" w:space="0" w:color="7B7B7B" w:themeColor="text1"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76395E"/>
    <w:pPr>
      <w:spacing w:after="0" w:line="240" w:lineRule="auto"/>
    </w:pPr>
    <w:rPr>
      <w:rFonts w:ascii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191"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191"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191"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19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Vermelding">
    <w:name w:val="Mention"/>
    <w:basedOn w:val="Standaardalinea-lettertype"/>
    <w:uiPriority w:val="99"/>
    <w:unhideWhenUsed/>
    <w:rsid w:val="00D904D4"/>
    <w:rPr>
      <w:color w:val="2B579A"/>
      <w:shd w:val="clear" w:color="auto" w:fill="E1DFDD"/>
    </w:rPr>
  </w:style>
  <w:style w:type="paragraph" w:styleId="Voetnoottekst">
    <w:name w:val="footnote text"/>
    <w:basedOn w:val="Standaard"/>
    <w:link w:val="VoetnoottekstChar"/>
    <w:uiPriority w:val="99"/>
    <w:unhideWhenUsed/>
    <w:rsid w:val="00A575C3"/>
    <w:pPr>
      <w:spacing w:line="240" w:lineRule="auto"/>
    </w:pPr>
    <w:rPr>
      <w:sz w:val="20"/>
    </w:rPr>
  </w:style>
  <w:style w:type="character" w:customStyle="1" w:styleId="VoetnoottekstChar">
    <w:name w:val="Voetnoottekst Char"/>
    <w:basedOn w:val="Standaardalinea-lettertype"/>
    <w:link w:val="Voetnoottekst"/>
    <w:uiPriority w:val="99"/>
    <w:rsid w:val="00A575C3"/>
    <w:rPr>
      <w:rFonts w:ascii="Corbel" w:hAnsi="Corbel"/>
      <w:color w:val="242424"/>
      <w:spacing w:val="10"/>
    </w:rPr>
  </w:style>
  <w:style w:type="character" w:styleId="Voetnootmarkering">
    <w:name w:val="footnote reference"/>
    <w:basedOn w:val="Standaardalinea-lettertype"/>
    <w:uiPriority w:val="99"/>
    <w:semiHidden/>
    <w:unhideWhenUsed/>
    <w:rsid w:val="00A575C3"/>
    <w:rPr>
      <w:vertAlign w:val="superscript"/>
    </w:rPr>
  </w:style>
  <w:style w:type="paragraph" w:customStyle="1" w:styleId="uitleg">
    <w:name w:val="uitleg"/>
    <w:basedOn w:val="Geenafstand"/>
    <w:link w:val="uitlegChar"/>
    <w:qFormat/>
    <w:rsid w:val="0063399D"/>
    <w:pPr>
      <w:spacing w:after="180"/>
    </w:pPr>
    <w:rPr>
      <w:b/>
      <w:bCs/>
      <w:i/>
      <w:iCs/>
      <w:color w:val="C24E21"/>
      <w:sz w:val="28"/>
      <w:szCs w:val="28"/>
    </w:rPr>
  </w:style>
  <w:style w:type="character" w:customStyle="1" w:styleId="GeenafstandChar">
    <w:name w:val="Geen afstand Char"/>
    <w:basedOn w:val="Standaardalinea-lettertype"/>
    <w:link w:val="Geenafstand"/>
    <w:uiPriority w:val="1"/>
    <w:rsid w:val="007B2804"/>
    <w:rPr>
      <w:rFonts w:ascii="Corbel" w:hAnsi="Corbel"/>
      <w:color w:val="242424"/>
      <w:spacing w:val="10"/>
      <w:sz w:val="24"/>
    </w:rPr>
  </w:style>
  <w:style w:type="character" w:customStyle="1" w:styleId="uitlegChar">
    <w:name w:val="uitleg Char"/>
    <w:basedOn w:val="GeenafstandChar"/>
    <w:link w:val="uitleg"/>
    <w:rsid w:val="0063399D"/>
    <w:rPr>
      <w:rFonts w:ascii="Corbel" w:hAnsi="Corbel"/>
      <w:b/>
      <w:bCs/>
      <w:i/>
      <w:iCs/>
      <w:color w:val="C24E21"/>
      <w:spacing w:val="10"/>
      <w:sz w:val="28"/>
      <w:szCs w:val="28"/>
    </w:rPr>
  </w:style>
  <w:style w:type="character" w:customStyle="1" w:styleId="Stijl2">
    <w:name w:val="Stijl2"/>
    <w:basedOn w:val="Standaardalinea-lettertype"/>
    <w:uiPriority w:val="1"/>
    <w:rsid w:val="00870891"/>
    <w:rPr>
      <w:b/>
      <w:color w:val="FFFFFF" w:themeColor="background1"/>
    </w:rPr>
  </w:style>
  <w:style w:type="character" w:styleId="Zwaar">
    <w:name w:val="Strong"/>
    <w:basedOn w:val="Standaardalinea-lettertype"/>
    <w:uiPriority w:val="22"/>
    <w:rsid w:val="00C7685B"/>
    <w:rPr>
      <w:b/>
      <w:bCs/>
    </w:rPr>
  </w:style>
  <w:style w:type="character" w:customStyle="1" w:styleId="Stijl3">
    <w:name w:val="Stijl3"/>
    <w:basedOn w:val="Standaardalinea-lettertype"/>
    <w:uiPriority w:val="1"/>
    <w:rsid w:val="00C7685B"/>
    <w:rPr>
      <w:rFonts w:ascii="Corbel" w:hAnsi="Corbel"/>
      <w:b/>
      <w:color w:val="FFFFFF" w:themeColor="background1"/>
      <w:sz w:val="24"/>
    </w:rPr>
  </w:style>
  <w:style w:type="character" w:customStyle="1" w:styleId="Stijl4">
    <w:name w:val="Stijl4"/>
    <w:basedOn w:val="Standaardalinea-lettertype"/>
    <w:uiPriority w:val="1"/>
    <w:rsid w:val="00C7685B"/>
    <w:rPr>
      <w:rFonts w:ascii="Corbel" w:hAnsi="Corbel"/>
      <w:b/>
      <w:i w:val="0"/>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3304">
      <w:bodyDiv w:val="1"/>
      <w:marLeft w:val="0"/>
      <w:marRight w:val="0"/>
      <w:marTop w:val="0"/>
      <w:marBottom w:val="0"/>
      <w:divBdr>
        <w:top w:val="none" w:sz="0" w:space="0" w:color="auto"/>
        <w:left w:val="none" w:sz="0" w:space="0" w:color="auto"/>
        <w:bottom w:val="none" w:sz="0" w:space="0" w:color="auto"/>
        <w:right w:val="none" w:sz="0" w:space="0" w:color="auto"/>
      </w:divBdr>
    </w:div>
    <w:div w:id="48264801">
      <w:bodyDiv w:val="1"/>
      <w:marLeft w:val="0"/>
      <w:marRight w:val="0"/>
      <w:marTop w:val="0"/>
      <w:marBottom w:val="0"/>
      <w:divBdr>
        <w:top w:val="none" w:sz="0" w:space="0" w:color="auto"/>
        <w:left w:val="none" w:sz="0" w:space="0" w:color="auto"/>
        <w:bottom w:val="none" w:sz="0" w:space="0" w:color="auto"/>
        <w:right w:val="none" w:sz="0" w:space="0" w:color="auto"/>
      </w:divBdr>
    </w:div>
    <w:div w:id="592318717">
      <w:bodyDiv w:val="1"/>
      <w:marLeft w:val="0"/>
      <w:marRight w:val="0"/>
      <w:marTop w:val="0"/>
      <w:marBottom w:val="0"/>
      <w:divBdr>
        <w:top w:val="none" w:sz="0" w:space="0" w:color="auto"/>
        <w:left w:val="none" w:sz="0" w:space="0" w:color="auto"/>
        <w:bottom w:val="none" w:sz="0" w:space="0" w:color="auto"/>
        <w:right w:val="none" w:sz="0" w:space="0" w:color="auto"/>
      </w:divBdr>
    </w:div>
    <w:div w:id="976646651">
      <w:bodyDiv w:val="1"/>
      <w:marLeft w:val="0"/>
      <w:marRight w:val="0"/>
      <w:marTop w:val="0"/>
      <w:marBottom w:val="0"/>
      <w:divBdr>
        <w:top w:val="none" w:sz="0" w:space="0" w:color="auto"/>
        <w:left w:val="none" w:sz="0" w:space="0" w:color="auto"/>
        <w:bottom w:val="none" w:sz="0" w:space="0" w:color="auto"/>
        <w:right w:val="none" w:sz="0" w:space="0" w:color="auto"/>
      </w:divBdr>
    </w:div>
    <w:div w:id="146534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steunpuntpassendonderwijs-povo.nl/document/het-schoolondersteuningsprofiel/" TargetMode="External"/><Relationship Id="rId26" Type="http://schemas.openxmlformats.org/officeDocument/2006/relationships/hyperlink" Target="https://dyslexiecentraal.nl/doen/dyslexiescan-vo-visie-en-missie" TargetMode="External"/><Relationship Id="rId39"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hyperlink" Target="https://dyslexiecentraal.nl/doen/materialen/protocol-dyslexie-voortgezet-onderwijs" TargetMode="External"/><Relationship Id="rId34" Type="http://schemas.openxmlformats.org/officeDocument/2006/relationships/hyperlink" Target="https://dyslexiecentraal.nl/doen/materialen/scan-preventieve-aanpak-lezen-en-spellen" TargetMode="External"/><Relationship Id="rId42" Type="http://schemas.microsoft.com/office/2018/08/relationships/commentsExtensible" Target="commentsExtensible.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s://dyslexiecentraal.nl/doen/materialen/blauwdruk-duurzame-aanpak-leesproblemen-en-laaggeletterdheid" TargetMode="External"/><Relationship Id="rId33" Type="http://schemas.openxmlformats.org/officeDocument/2006/relationships/hyperlink" Target="https://www.boom.nl/zoeken/100-14253_Rijke-taal-v-mbo" TargetMode="External"/><Relationship Id="rId38" Type="http://schemas.openxmlformats.org/officeDocument/2006/relationships/hyperlink" Target="https://instrumenten.expertisecentrumnederlands.nl/" TargetMode="External"/><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boomhogeronderwijs.nl/product/100-10759_De-kunst-van-gedrag-ontwerpen" TargetMode="External"/><Relationship Id="rId29" Type="http://schemas.openxmlformats.org/officeDocument/2006/relationships/hyperlink" Target="https://dyslexiecentraal.nl/doen/materialen/protocol-dyslexie-voortgezet-onderwijs"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dyslexiecentraal.nl/doen/scan-po-groep-3-8-visie-en-missie" TargetMode="External"/><Relationship Id="rId32" Type="http://schemas.openxmlformats.org/officeDocument/2006/relationships/hyperlink" Target="https://www.boom.nl/primair-onderwijs/100-9318_Rijke-taal" TargetMode="External"/><Relationship Id="rId37" Type="http://schemas.openxmlformats.org/officeDocument/2006/relationships/hyperlink" Target="https://dyslexiecentraal.nl/doen/materialen/dyslexiescan-voortgezet-onderwijs" TargetMode="External"/><Relationship Id="rId40" Type="http://schemas.microsoft.com/office/2011/relationships/commentsExtended" Target="commentsExtended.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dyslexiecentraal.nl/doen/preventieve-aanpak-visie-en-missie" TargetMode="External"/><Relationship Id="rId28" Type="http://schemas.openxmlformats.org/officeDocument/2006/relationships/hyperlink" Target="https://dyslexiecentraal.nl/doen/materialen/protocol-preventie-van-leesproblemen-groep-1-en-2" TargetMode="External"/><Relationship Id="rId36" Type="http://schemas.openxmlformats.org/officeDocument/2006/relationships/hyperlink" Target="https://dyslexiecentraal.nl/doen/materialen/blauwdruk-duurzame-aanpak-leesproblemen-en-laaggeletterdheid" TargetMode="External"/><Relationship Id="rId10" Type="http://schemas.openxmlformats.org/officeDocument/2006/relationships/endnotes" Target="endnotes.xml"/><Relationship Id="rId19" Type="http://schemas.openxmlformats.org/officeDocument/2006/relationships/hyperlink" Target="https://expertisecentrumnederlands.nl/uploads/default/s/t/stappenplan-taalbeleid-versie-3-3-2009.pdf" TargetMode="External"/><Relationship Id="rId31" Type="http://schemas.openxmlformats.org/officeDocument/2006/relationships/hyperlink" Target="https://www.slo.nl/vakportalen/nederlands/bronnen/visi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dyslexiecentraal.nl/doen/materialen/protocol-dyslexie-voortgezet-onderwijs" TargetMode="External"/><Relationship Id="rId27" Type="http://schemas.openxmlformats.org/officeDocument/2006/relationships/hyperlink" Target="https://dyslexiecentraal.nl/doen/materialen/een-succesvolle-schoolloopbaan-voor-leerlingen-met-leesproblemen-en-dyslexie-het-vo" TargetMode="External"/><Relationship Id="rId30" Type="http://schemas.openxmlformats.org/officeDocument/2006/relationships/hyperlink" Target="https://ecio.nl/wp-content/uploads/sites/2/2020/07/056-ECIO-Artikel-wat-heb-je-vs-Wat-heb-je-nodig-1.pdf" TargetMode="External"/><Relationship Id="rId35" Type="http://schemas.openxmlformats.org/officeDocument/2006/relationships/hyperlink" Target="https://dyslexiecentraal.nl/doen/materialen/scan-leesproblemen-en-dyslexie-groep-3-8" TargetMode="External"/><Relationship Id="rId43" Type="http://schemas.openxmlformats.org/officeDocument/2006/relationships/hyperlink" Target="mailto:info@dyslexiecentraal.nl"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in'tZandt\KBA\Expertisecentrum%20Nederlands%20-%20Stimdys\10241%20Stim%20Dys%20-%20EK\7.%20Vormgeving\3.%20Huisstijl\DC%20Standaard%20sjablo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DEE777ED9F4A4CB8C2A9336FECFD5D"/>
        <w:category>
          <w:name w:val="Algemeen"/>
          <w:gallery w:val="placeholder"/>
        </w:category>
        <w:types>
          <w:type w:val="bbPlcHdr"/>
        </w:types>
        <w:behaviors>
          <w:behavior w:val="content"/>
        </w:behaviors>
        <w:guid w:val="{16DDF349-5666-469E-AE5A-9B619A6ED212}"/>
      </w:docPartPr>
      <w:docPartBody>
        <w:p w:rsidR="00E50EDA" w:rsidRDefault="00533CCC">
          <w:pPr>
            <w:pStyle w:val="22DEE777ED9F4A4CB8C2A9336FECFD5D"/>
          </w:pPr>
          <w:r>
            <w:rPr>
              <w:rStyle w:val="TitelChar"/>
            </w:rPr>
            <w:t>[Titel rapportage]</w:t>
          </w:r>
        </w:p>
      </w:docPartBody>
    </w:docPart>
    <w:docPart>
      <w:docPartPr>
        <w:name w:val="F694288081A943739F320D46BD061089"/>
        <w:category>
          <w:name w:val="Algemeen"/>
          <w:gallery w:val="placeholder"/>
        </w:category>
        <w:types>
          <w:type w:val="bbPlcHdr"/>
        </w:types>
        <w:behaviors>
          <w:behavior w:val="content"/>
        </w:behaviors>
        <w:guid w:val="{63E81C99-8253-403E-A12D-45873F321D07}"/>
      </w:docPartPr>
      <w:docPartBody>
        <w:p w:rsidR="00533CCC" w:rsidRDefault="00533CCC">
          <w:pPr>
            <w:pStyle w:val="F694288081A943739F320D46BD061089"/>
          </w:pPr>
          <w:r>
            <w:rPr>
              <w:rStyle w:val="Tekstvantijdelijkeaanduiding"/>
            </w:rPr>
            <w:t>tekst invoeren</w:t>
          </w:r>
          <w:r w:rsidRPr="00DF10DD">
            <w:rPr>
              <w:rStyle w:val="Tekstvantijdelijkeaanduiding"/>
            </w:rPr>
            <w:t>.</w:t>
          </w:r>
        </w:p>
      </w:docPartBody>
    </w:docPart>
    <w:docPart>
      <w:docPartPr>
        <w:name w:val="4CF16F5CC8CF4A1EA475C6A9579661B0"/>
        <w:category>
          <w:name w:val="Algemeen"/>
          <w:gallery w:val="placeholder"/>
        </w:category>
        <w:types>
          <w:type w:val="bbPlcHdr"/>
        </w:types>
        <w:behaviors>
          <w:behavior w:val="content"/>
        </w:behaviors>
        <w:guid w:val="{F585600F-D99C-41AA-AC98-258DB2AE7143}"/>
      </w:docPartPr>
      <w:docPartBody>
        <w:p w:rsidR="00533CCC" w:rsidRDefault="00533CCC">
          <w:pPr>
            <w:pStyle w:val="4CF16F5CC8CF4A1EA475C6A9579661B0"/>
          </w:pPr>
          <w:r>
            <w:rPr>
              <w:rStyle w:val="Tekstvantijdelijkeaanduiding"/>
            </w:rPr>
            <w:t>tekst invoeren</w:t>
          </w:r>
          <w:r w:rsidRPr="00DF10DD">
            <w:rPr>
              <w:rStyle w:val="Tekstvantijdelijkeaanduiding"/>
            </w:rPr>
            <w:t>.</w:t>
          </w:r>
        </w:p>
      </w:docPartBody>
    </w:docPart>
    <w:docPart>
      <w:docPartPr>
        <w:name w:val="C68C8A49506A4F7F97FA431504FF8BED"/>
        <w:category>
          <w:name w:val="Algemeen"/>
          <w:gallery w:val="placeholder"/>
        </w:category>
        <w:types>
          <w:type w:val="bbPlcHdr"/>
        </w:types>
        <w:behaviors>
          <w:behavior w:val="content"/>
        </w:behaviors>
        <w:guid w:val="{B8CF65A6-D536-4264-B037-2DC76AF425AC}"/>
      </w:docPartPr>
      <w:docPartBody>
        <w:p w:rsidR="005D2B37" w:rsidRDefault="008F6EFB" w:rsidP="008F6EFB">
          <w:pPr>
            <w:pStyle w:val="C68C8A49506A4F7F97FA431504FF8BED3"/>
          </w:pPr>
          <w:r w:rsidRPr="00802625">
            <w:rPr>
              <w:rStyle w:val="Tekstvantijdelijkeaanduiding"/>
            </w:rPr>
            <w:t>Klik of tik om tekst in te voeren.</w:t>
          </w:r>
        </w:p>
      </w:docPartBody>
    </w:docPart>
    <w:docPart>
      <w:docPartPr>
        <w:name w:val="227A3696DC064AD7B1BBE3E86DE0565E"/>
        <w:category>
          <w:name w:val="Algemeen"/>
          <w:gallery w:val="placeholder"/>
        </w:category>
        <w:types>
          <w:type w:val="bbPlcHdr"/>
        </w:types>
        <w:behaviors>
          <w:behavior w:val="content"/>
        </w:behaviors>
        <w:guid w:val="{933C8F1E-0537-42DD-BC4E-AF2FB306E967}"/>
      </w:docPartPr>
      <w:docPartBody>
        <w:p w:rsidR="008F6EFB" w:rsidRDefault="009965B3" w:rsidP="009965B3">
          <w:pPr>
            <w:pStyle w:val="227A3696DC064AD7B1BBE3E86DE0565E"/>
          </w:pPr>
          <w:r>
            <w:rPr>
              <w:rStyle w:val="Tekstvantijdelijkeaanduiding"/>
            </w:rPr>
            <w:t>Voer tekst in</w:t>
          </w:r>
          <w:r w:rsidRPr="00802625">
            <w:rPr>
              <w:rStyle w:val="Tekstvantijdelijkeaanduiding"/>
            </w:rPr>
            <w:t>.</w:t>
          </w:r>
        </w:p>
      </w:docPartBody>
    </w:docPart>
    <w:docPart>
      <w:docPartPr>
        <w:name w:val="F936897DC555447899F0FDEF4E3640EE"/>
        <w:category>
          <w:name w:val="Algemeen"/>
          <w:gallery w:val="placeholder"/>
        </w:category>
        <w:types>
          <w:type w:val="bbPlcHdr"/>
        </w:types>
        <w:behaviors>
          <w:behavior w:val="content"/>
        </w:behaviors>
        <w:guid w:val="{AD2B1EA1-6670-47E5-A4E3-68BF75820C2E}"/>
      </w:docPartPr>
      <w:docPartBody>
        <w:p w:rsidR="008F6EFB" w:rsidRDefault="009965B3" w:rsidP="009965B3">
          <w:pPr>
            <w:pStyle w:val="F936897DC555447899F0FDEF4E3640EE"/>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9A1DA773A0AD4F9F88D68F483C78B1B8"/>
        <w:category>
          <w:name w:val="Algemeen"/>
          <w:gallery w:val="placeholder"/>
        </w:category>
        <w:types>
          <w:type w:val="bbPlcHdr"/>
        </w:types>
        <w:behaviors>
          <w:behavior w:val="content"/>
        </w:behaviors>
        <w:guid w:val="{FCCB673D-F564-4D7A-AFE1-56416BD7A2B4}"/>
      </w:docPartPr>
      <w:docPartBody>
        <w:p w:rsidR="008F6EFB" w:rsidRDefault="009965B3" w:rsidP="009965B3">
          <w:pPr>
            <w:pStyle w:val="9A1DA773A0AD4F9F88D68F483C78B1B8"/>
          </w:pPr>
          <w:r w:rsidRPr="00427019">
            <w:rPr>
              <w:color w:val="808080"/>
            </w:rPr>
            <w:t>toelichting</w:t>
          </w:r>
        </w:p>
      </w:docPartBody>
    </w:docPart>
    <w:docPart>
      <w:docPartPr>
        <w:name w:val="52D1374FEAD3452484B9D26156F1ADB2"/>
        <w:category>
          <w:name w:val="Algemeen"/>
          <w:gallery w:val="placeholder"/>
        </w:category>
        <w:types>
          <w:type w:val="bbPlcHdr"/>
        </w:types>
        <w:behaviors>
          <w:behavior w:val="content"/>
        </w:behaviors>
        <w:guid w:val="{53C9D542-157B-40A0-8A86-92C05D0357B5}"/>
      </w:docPartPr>
      <w:docPartBody>
        <w:p w:rsidR="008F6EFB" w:rsidRDefault="009965B3" w:rsidP="009965B3">
          <w:pPr>
            <w:pStyle w:val="52D1374FEAD3452484B9D26156F1ADB2"/>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6602E1D055314C9EA2DBAF81A724E616"/>
        <w:category>
          <w:name w:val="Algemeen"/>
          <w:gallery w:val="placeholder"/>
        </w:category>
        <w:types>
          <w:type w:val="bbPlcHdr"/>
        </w:types>
        <w:behaviors>
          <w:behavior w:val="content"/>
        </w:behaviors>
        <w:guid w:val="{24B6CEF1-C2C6-4F6B-B4E9-E815E17B85EB}"/>
      </w:docPartPr>
      <w:docPartBody>
        <w:p w:rsidR="008F6EFB" w:rsidRDefault="009965B3" w:rsidP="009965B3">
          <w:pPr>
            <w:pStyle w:val="6602E1D055314C9EA2DBAF81A724E616"/>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F4E06BC52EA84DB4A5FD340FAD487926"/>
        <w:category>
          <w:name w:val="Algemeen"/>
          <w:gallery w:val="placeholder"/>
        </w:category>
        <w:types>
          <w:type w:val="bbPlcHdr"/>
        </w:types>
        <w:behaviors>
          <w:behavior w:val="content"/>
        </w:behaviors>
        <w:guid w:val="{6F0CA728-44F7-409C-A158-DDB81870A153}"/>
      </w:docPartPr>
      <w:docPartBody>
        <w:p w:rsidR="008F6EFB" w:rsidRDefault="009965B3" w:rsidP="009965B3">
          <w:pPr>
            <w:pStyle w:val="F4E06BC52EA84DB4A5FD340FAD487926"/>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BE57986358544978B79E65DC3279AF08"/>
        <w:category>
          <w:name w:val="Algemeen"/>
          <w:gallery w:val="placeholder"/>
        </w:category>
        <w:types>
          <w:type w:val="bbPlcHdr"/>
        </w:types>
        <w:behaviors>
          <w:behavior w:val="content"/>
        </w:behaviors>
        <w:guid w:val="{A4A830EB-69CA-4BBA-BD40-147A78A87053}"/>
      </w:docPartPr>
      <w:docPartBody>
        <w:p w:rsidR="008F6EFB" w:rsidRDefault="009965B3" w:rsidP="009965B3">
          <w:pPr>
            <w:pStyle w:val="BE57986358544978B79E65DC3279AF08"/>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74C713958BF54435AE9ADA562DCE2DD2"/>
        <w:category>
          <w:name w:val="Algemeen"/>
          <w:gallery w:val="placeholder"/>
        </w:category>
        <w:types>
          <w:type w:val="bbPlcHdr"/>
        </w:types>
        <w:behaviors>
          <w:behavior w:val="content"/>
        </w:behaviors>
        <w:guid w:val="{D645ABBA-42BE-44DA-B1C0-8758009D27D4}"/>
      </w:docPartPr>
      <w:docPartBody>
        <w:p w:rsidR="008F6EFB" w:rsidRDefault="009965B3" w:rsidP="009965B3">
          <w:pPr>
            <w:pStyle w:val="74C713958BF54435AE9ADA562DCE2DD2"/>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4B7C486785DD47E6AC71DCFCCC726190"/>
        <w:category>
          <w:name w:val="Algemeen"/>
          <w:gallery w:val="placeholder"/>
        </w:category>
        <w:types>
          <w:type w:val="bbPlcHdr"/>
        </w:types>
        <w:behaviors>
          <w:behavior w:val="content"/>
        </w:behaviors>
        <w:guid w:val="{B851495C-20E5-4723-9D5C-4EB441850EF3}"/>
      </w:docPartPr>
      <w:docPartBody>
        <w:p w:rsidR="008F6EFB" w:rsidRDefault="009965B3" w:rsidP="009965B3">
          <w:pPr>
            <w:pStyle w:val="4B7C486785DD47E6AC71DCFCCC726190"/>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845E0EBFCDEC4953ACF121275535652D"/>
        <w:category>
          <w:name w:val="Algemeen"/>
          <w:gallery w:val="placeholder"/>
        </w:category>
        <w:types>
          <w:type w:val="bbPlcHdr"/>
        </w:types>
        <w:behaviors>
          <w:behavior w:val="content"/>
        </w:behaviors>
        <w:guid w:val="{A3E4201A-7F06-46A9-873E-C035A7FCD7C6}"/>
      </w:docPartPr>
      <w:docPartBody>
        <w:p w:rsidR="008F6EFB" w:rsidRDefault="009965B3" w:rsidP="009965B3">
          <w:pPr>
            <w:pStyle w:val="845E0EBFCDEC4953ACF121275535652D"/>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7EEC9F65AC414D199C45B69A3854DB0C"/>
        <w:category>
          <w:name w:val="Algemeen"/>
          <w:gallery w:val="placeholder"/>
        </w:category>
        <w:types>
          <w:type w:val="bbPlcHdr"/>
        </w:types>
        <w:behaviors>
          <w:behavior w:val="content"/>
        </w:behaviors>
        <w:guid w:val="{29D57132-7F94-41C2-8E14-94B6111EF591}"/>
      </w:docPartPr>
      <w:docPartBody>
        <w:p w:rsidR="008F6EFB" w:rsidRDefault="009965B3" w:rsidP="009965B3">
          <w:pPr>
            <w:pStyle w:val="7EEC9F65AC414D199C45B69A3854DB0C"/>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CC85698135D9456D9D9CF0EFFC959A57"/>
        <w:category>
          <w:name w:val="Algemeen"/>
          <w:gallery w:val="placeholder"/>
        </w:category>
        <w:types>
          <w:type w:val="bbPlcHdr"/>
        </w:types>
        <w:behaviors>
          <w:behavior w:val="content"/>
        </w:behaviors>
        <w:guid w:val="{99D53F66-19FE-4BB3-A661-EE67888BA622}"/>
      </w:docPartPr>
      <w:docPartBody>
        <w:p w:rsidR="008F6EFB" w:rsidRDefault="009965B3" w:rsidP="009965B3">
          <w:pPr>
            <w:pStyle w:val="CC85698135D9456D9D9CF0EFFC959A57"/>
          </w:pPr>
          <w:r w:rsidRPr="00456CAC">
            <w:rPr>
              <w:rStyle w:val="Tekstvantijdelijkeaanduiding"/>
            </w:rPr>
            <w:t>Klik om tekst in te voeren.</w:t>
          </w:r>
        </w:p>
      </w:docPartBody>
    </w:docPart>
    <w:docPart>
      <w:docPartPr>
        <w:name w:val="D381A4C9D96B48CE887C2A91E7822F33"/>
        <w:category>
          <w:name w:val="Algemeen"/>
          <w:gallery w:val="placeholder"/>
        </w:category>
        <w:types>
          <w:type w:val="bbPlcHdr"/>
        </w:types>
        <w:behaviors>
          <w:behavior w:val="content"/>
        </w:behaviors>
        <w:guid w:val="{B695E86E-DB0F-4F77-BBF2-6AC0501FF0C4}"/>
      </w:docPartPr>
      <w:docPartBody>
        <w:p w:rsidR="008F6EFB" w:rsidRDefault="009965B3" w:rsidP="009965B3">
          <w:pPr>
            <w:pStyle w:val="D381A4C9D96B48CE887C2A91E7822F33"/>
          </w:pPr>
          <w:r w:rsidRPr="00456CAC">
            <w:rPr>
              <w:rStyle w:val="Tekstvantijdelijkeaanduiding"/>
            </w:rPr>
            <w:t>Klik om tekst in te voeren.</w:t>
          </w:r>
        </w:p>
      </w:docPartBody>
    </w:docPart>
    <w:docPart>
      <w:docPartPr>
        <w:name w:val="9595274E80F04DDC9DD758222CA408E1"/>
        <w:category>
          <w:name w:val="Algemeen"/>
          <w:gallery w:val="placeholder"/>
        </w:category>
        <w:types>
          <w:type w:val="bbPlcHdr"/>
        </w:types>
        <w:behaviors>
          <w:behavior w:val="content"/>
        </w:behaviors>
        <w:guid w:val="{AF8D0C13-8371-4629-B3DB-DE0F19517919}"/>
      </w:docPartPr>
      <w:docPartBody>
        <w:p w:rsidR="008F6EFB" w:rsidRDefault="009965B3" w:rsidP="009965B3">
          <w:pPr>
            <w:pStyle w:val="9595274E80F04DDC9DD758222CA408E1"/>
          </w:pPr>
          <w:r w:rsidRPr="00456CAC">
            <w:rPr>
              <w:rStyle w:val="Tekstvantijdelijkeaanduiding"/>
            </w:rPr>
            <w:t>Klik om tekst in te voeren.</w:t>
          </w:r>
        </w:p>
      </w:docPartBody>
    </w:docPart>
    <w:docPart>
      <w:docPartPr>
        <w:name w:val="1646A77AA8CE454CA57AE91EF44AF75A"/>
        <w:category>
          <w:name w:val="Algemeen"/>
          <w:gallery w:val="placeholder"/>
        </w:category>
        <w:types>
          <w:type w:val="bbPlcHdr"/>
        </w:types>
        <w:behaviors>
          <w:behavior w:val="content"/>
        </w:behaviors>
        <w:guid w:val="{2A26C102-99E0-426A-A7DB-44B9FE95DC96}"/>
      </w:docPartPr>
      <w:docPartBody>
        <w:p w:rsidR="008F6EFB" w:rsidRDefault="009965B3" w:rsidP="009965B3">
          <w:pPr>
            <w:pStyle w:val="1646A77AA8CE454CA57AE91EF44AF75A"/>
          </w:pPr>
          <w:r w:rsidRPr="00456CAC">
            <w:rPr>
              <w:rStyle w:val="Tekstvantijdelijkeaanduiding"/>
            </w:rPr>
            <w:t>Klik om tekst in te voeren.</w:t>
          </w:r>
        </w:p>
      </w:docPartBody>
    </w:docPart>
    <w:docPart>
      <w:docPartPr>
        <w:name w:val="8F4D546590244E05AF782001DA008F51"/>
        <w:category>
          <w:name w:val="Algemeen"/>
          <w:gallery w:val="placeholder"/>
        </w:category>
        <w:types>
          <w:type w:val="bbPlcHdr"/>
        </w:types>
        <w:behaviors>
          <w:behavior w:val="content"/>
        </w:behaviors>
        <w:guid w:val="{707C429A-6A06-4E0B-AFD0-698FCB158814}"/>
      </w:docPartPr>
      <w:docPartBody>
        <w:p w:rsidR="008F6EFB" w:rsidRDefault="009965B3" w:rsidP="009965B3">
          <w:pPr>
            <w:pStyle w:val="8F4D546590244E05AF782001DA008F51"/>
          </w:pPr>
          <w:r w:rsidRPr="0088352F">
            <w:rPr>
              <w:rStyle w:val="Tekstvantijdelijkeaanduiding"/>
            </w:rPr>
            <w:t>Klik om tekst in te voeren.</w:t>
          </w:r>
        </w:p>
      </w:docPartBody>
    </w:docPart>
    <w:docPart>
      <w:docPartPr>
        <w:name w:val="78AE49F5BB8B4B528D76D3A83670763B"/>
        <w:category>
          <w:name w:val="Algemeen"/>
          <w:gallery w:val="placeholder"/>
        </w:category>
        <w:types>
          <w:type w:val="bbPlcHdr"/>
        </w:types>
        <w:behaviors>
          <w:behavior w:val="content"/>
        </w:behaviors>
        <w:guid w:val="{416A68B4-6786-4D6E-8649-5333D8FF3843}"/>
      </w:docPartPr>
      <w:docPartBody>
        <w:p w:rsidR="008F6EFB" w:rsidRDefault="009965B3" w:rsidP="009965B3">
          <w:pPr>
            <w:pStyle w:val="78AE49F5BB8B4B528D76D3A83670763B"/>
          </w:pPr>
          <w:r w:rsidRPr="00FB537A">
            <w:rPr>
              <w:rStyle w:val="Tekstvantijdelijkeaanduiding"/>
            </w:rPr>
            <w:t>Klik om tekst in te voeren.</w:t>
          </w:r>
        </w:p>
      </w:docPartBody>
    </w:docPart>
    <w:docPart>
      <w:docPartPr>
        <w:name w:val="104DD5410E684D27ACB0D06C4105CBD3"/>
        <w:category>
          <w:name w:val="Algemeen"/>
          <w:gallery w:val="placeholder"/>
        </w:category>
        <w:types>
          <w:type w:val="bbPlcHdr"/>
        </w:types>
        <w:behaviors>
          <w:behavior w:val="content"/>
        </w:behaviors>
        <w:guid w:val="{52635B6E-4F34-4B23-BFB7-4C8717408531}"/>
      </w:docPartPr>
      <w:docPartBody>
        <w:p w:rsidR="008F6EFB" w:rsidRDefault="009965B3" w:rsidP="009965B3">
          <w:pPr>
            <w:pStyle w:val="104DD5410E684D27ACB0D06C4105CBD3"/>
          </w:pPr>
          <w:r w:rsidRPr="00FB537A">
            <w:rPr>
              <w:rStyle w:val="Tekstvantijdelijkeaanduiding"/>
            </w:rPr>
            <w:t>Klik om tekst in te voeren.</w:t>
          </w:r>
        </w:p>
      </w:docPartBody>
    </w:docPart>
    <w:docPart>
      <w:docPartPr>
        <w:name w:val="8F604E775AB349DEA87F621F55ABA7D9"/>
        <w:category>
          <w:name w:val="Algemeen"/>
          <w:gallery w:val="placeholder"/>
        </w:category>
        <w:types>
          <w:type w:val="bbPlcHdr"/>
        </w:types>
        <w:behaviors>
          <w:behavior w:val="content"/>
        </w:behaviors>
        <w:guid w:val="{82881565-7D35-4965-9B35-577C0A012892}"/>
      </w:docPartPr>
      <w:docPartBody>
        <w:p w:rsidR="008F6EFB" w:rsidRDefault="009965B3" w:rsidP="009965B3">
          <w:pPr>
            <w:pStyle w:val="8F604E775AB349DEA87F621F55ABA7D9"/>
          </w:pPr>
          <w:r w:rsidRPr="00FB537A">
            <w:rPr>
              <w:rStyle w:val="Tekstvantijdelijkeaanduiding"/>
            </w:rPr>
            <w:t>Klik om tekst in te voeren.</w:t>
          </w:r>
        </w:p>
      </w:docPartBody>
    </w:docPart>
    <w:docPart>
      <w:docPartPr>
        <w:name w:val="7646352523774ABAB2F13A56C2F1AEAB"/>
        <w:category>
          <w:name w:val="Algemeen"/>
          <w:gallery w:val="placeholder"/>
        </w:category>
        <w:types>
          <w:type w:val="bbPlcHdr"/>
        </w:types>
        <w:behaviors>
          <w:behavior w:val="content"/>
        </w:behaviors>
        <w:guid w:val="{55714B04-F153-4768-AB42-BC585503E6EB}"/>
      </w:docPartPr>
      <w:docPartBody>
        <w:p w:rsidR="008F6EFB" w:rsidRDefault="009965B3" w:rsidP="009965B3">
          <w:pPr>
            <w:pStyle w:val="7646352523774ABAB2F13A56C2F1AEAB"/>
          </w:pPr>
          <w:r w:rsidRPr="00FB537A">
            <w:rPr>
              <w:rStyle w:val="Tekstvantijdelijkeaanduiding"/>
            </w:rPr>
            <w:t>Klik om tekst in te voeren.</w:t>
          </w:r>
        </w:p>
      </w:docPartBody>
    </w:docPart>
    <w:docPart>
      <w:docPartPr>
        <w:name w:val="FD7D7C3C6D0941FA82E374C3E8AB0087"/>
        <w:category>
          <w:name w:val="Algemeen"/>
          <w:gallery w:val="placeholder"/>
        </w:category>
        <w:types>
          <w:type w:val="bbPlcHdr"/>
        </w:types>
        <w:behaviors>
          <w:behavior w:val="content"/>
        </w:behaviors>
        <w:guid w:val="{575E8DEB-EAB5-4DFA-BF3B-B9136E149A54}"/>
      </w:docPartPr>
      <w:docPartBody>
        <w:p w:rsidR="008F6EFB" w:rsidRDefault="009965B3" w:rsidP="009965B3">
          <w:pPr>
            <w:pStyle w:val="FD7D7C3C6D0941FA82E374C3E8AB0087"/>
          </w:pPr>
          <w:r w:rsidRPr="00F96C47">
            <w:rPr>
              <w:rStyle w:val="Tekstvantijdelijkeaanduiding"/>
            </w:rPr>
            <w:t>Klik om tekst in te voeren.</w:t>
          </w:r>
        </w:p>
      </w:docPartBody>
    </w:docPart>
    <w:docPart>
      <w:docPartPr>
        <w:name w:val="973BCD48B20540F189358994743CE548"/>
        <w:category>
          <w:name w:val="Algemeen"/>
          <w:gallery w:val="placeholder"/>
        </w:category>
        <w:types>
          <w:type w:val="bbPlcHdr"/>
        </w:types>
        <w:behaviors>
          <w:behavior w:val="content"/>
        </w:behaviors>
        <w:guid w:val="{86241CFD-50D8-4B98-AF3D-E795113FBF09}"/>
      </w:docPartPr>
      <w:docPartBody>
        <w:p w:rsidR="008F6EFB" w:rsidRDefault="009965B3" w:rsidP="009965B3">
          <w:pPr>
            <w:pStyle w:val="973BCD48B20540F189358994743CE548"/>
          </w:pPr>
          <w:r w:rsidRPr="00F96C47">
            <w:rPr>
              <w:rStyle w:val="Tekstvantijdelijkeaanduiding"/>
            </w:rPr>
            <w:t>Klik om tekst in te voeren.</w:t>
          </w:r>
        </w:p>
      </w:docPartBody>
    </w:docPart>
    <w:docPart>
      <w:docPartPr>
        <w:name w:val="6FE02B09BE3244CBA676DF65A8107BD9"/>
        <w:category>
          <w:name w:val="Algemeen"/>
          <w:gallery w:val="placeholder"/>
        </w:category>
        <w:types>
          <w:type w:val="bbPlcHdr"/>
        </w:types>
        <w:behaviors>
          <w:behavior w:val="content"/>
        </w:behaviors>
        <w:guid w:val="{CD00AE64-0E52-4629-8A71-4B273125CE51}"/>
      </w:docPartPr>
      <w:docPartBody>
        <w:p w:rsidR="008F6EFB" w:rsidRDefault="009965B3" w:rsidP="009965B3">
          <w:pPr>
            <w:pStyle w:val="6FE02B09BE3244CBA676DF65A8107BD9"/>
          </w:pPr>
          <w:r w:rsidRPr="00F96C47">
            <w:rPr>
              <w:rStyle w:val="Tekstvantijdelijkeaanduiding"/>
            </w:rPr>
            <w:t>Klik om tekst in te voeren.</w:t>
          </w:r>
        </w:p>
      </w:docPartBody>
    </w:docPart>
    <w:docPart>
      <w:docPartPr>
        <w:name w:val="F52BC3959F21434280704727DE43F1D9"/>
        <w:category>
          <w:name w:val="Algemeen"/>
          <w:gallery w:val="placeholder"/>
        </w:category>
        <w:types>
          <w:type w:val="bbPlcHdr"/>
        </w:types>
        <w:behaviors>
          <w:behavior w:val="content"/>
        </w:behaviors>
        <w:guid w:val="{4619E4E1-D5FF-4E20-B6E7-0556323DBF29}"/>
      </w:docPartPr>
      <w:docPartBody>
        <w:p w:rsidR="008F6EFB" w:rsidRDefault="009965B3" w:rsidP="009965B3">
          <w:pPr>
            <w:pStyle w:val="F52BC3959F21434280704727DE43F1D9"/>
          </w:pPr>
          <w:r w:rsidRPr="00F96C47">
            <w:rPr>
              <w:rStyle w:val="Tekstvantijdelijkeaanduiding"/>
            </w:rPr>
            <w:t>Klik om tekst in te voeren.</w:t>
          </w:r>
        </w:p>
      </w:docPartBody>
    </w:docPart>
    <w:docPart>
      <w:docPartPr>
        <w:name w:val="3DA643DD85E74BA8A622BC3CBB4AD3F4"/>
        <w:category>
          <w:name w:val="Algemeen"/>
          <w:gallery w:val="placeholder"/>
        </w:category>
        <w:types>
          <w:type w:val="bbPlcHdr"/>
        </w:types>
        <w:behaviors>
          <w:behavior w:val="content"/>
        </w:behaviors>
        <w:guid w:val="{093FD658-BA19-4378-9CB6-E4347CA65452}"/>
      </w:docPartPr>
      <w:docPartBody>
        <w:p w:rsidR="008F6EFB" w:rsidRDefault="009965B3" w:rsidP="009965B3">
          <w:pPr>
            <w:pStyle w:val="3DA643DD85E74BA8A622BC3CBB4AD3F4"/>
          </w:pPr>
          <w:r w:rsidRPr="00960DEF">
            <w:rPr>
              <w:rStyle w:val="Tekstvantijdelijkeaanduiding"/>
            </w:rPr>
            <w:t>Klik om tekst in te voeren.</w:t>
          </w:r>
        </w:p>
      </w:docPartBody>
    </w:docPart>
    <w:docPart>
      <w:docPartPr>
        <w:name w:val="920E96FA9F904FA6A8BAC82FE1BB8BA7"/>
        <w:category>
          <w:name w:val="Algemeen"/>
          <w:gallery w:val="placeholder"/>
        </w:category>
        <w:types>
          <w:type w:val="bbPlcHdr"/>
        </w:types>
        <w:behaviors>
          <w:behavior w:val="content"/>
        </w:behaviors>
        <w:guid w:val="{63491470-D8F8-4114-811A-76F101862AA8}"/>
      </w:docPartPr>
      <w:docPartBody>
        <w:p w:rsidR="008F6EFB" w:rsidRDefault="009965B3" w:rsidP="009965B3">
          <w:pPr>
            <w:pStyle w:val="920E96FA9F904FA6A8BAC82FE1BB8BA7"/>
          </w:pPr>
          <w:r w:rsidRPr="00960DEF">
            <w:rPr>
              <w:rStyle w:val="Tekstvantijdelijkeaanduiding"/>
            </w:rPr>
            <w:t>Klik om tekst in te voeren.</w:t>
          </w:r>
        </w:p>
      </w:docPartBody>
    </w:docPart>
    <w:docPart>
      <w:docPartPr>
        <w:name w:val="5FE646B8BEA34DA0AD7C3374EC43F169"/>
        <w:category>
          <w:name w:val="Algemeen"/>
          <w:gallery w:val="placeholder"/>
        </w:category>
        <w:types>
          <w:type w:val="bbPlcHdr"/>
        </w:types>
        <w:behaviors>
          <w:behavior w:val="content"/>
        </w:behaviors>
        <w:guid w:val="{4D1B2088-A721-44B6-A873-47628826FC34}"/>
      </w:docPartPr>
      <w:docPartBody>
        <w:p w:rsidR="008F6EFB" w:rsidRDefault="009965B3" w:rsidP="009965B3">
          <w:pPr>
            <w:pStyle w:val="5FE646B8BEA34DA0AD7C3374EC43F169"/>
          </w:pPr>
          <w:r w:rsidRPr="00960DEF">
            <w:rPr>
              <w:rStyle w:val="Tekstvantijdelijkeaanduiding"/>
            </w:rPr>
            <w:t>Klik om tekst in te voeren.</w:t>
          </w:r>
        </w:p>
      </w:docPartBody>
    </w:docPart>
    <w:docPart>
      <w:docPartPr>
        <w:name w:val="FBDA830469E045C8A980B90508E2DB24"/>
        <w:category>
          <w:name w:val="Algemeen"/>
          <w:gallery w:val="placeholder"/>
        </w:category>
        <w:types>
          <w:type w:val="bbPlcHdr"/>
        </w:types>
        <w:behaviors>
          <w:behavior w:val="content"/>
        </w:behaviors>
        <w:guid w:val="{8E9A6766-6EB2-4606-8164-7F3C04E20736}"/>
      </w:docPartPr>
      <w:docPartBody>
        <w:p w:rsidR="008F6EFB" w:rsidRDefault="009965B3" w:rsidP="009965B3">
          <w:pPr>
            <w:pStyle w:val="FBDA830469E045C8A980B90508E2DB24"/>
          </w:pPr>
          <w:r w:rsidRPr="00960DEF">
            <w:rPr>
              <w:rStyle w:val="Tekstvantijdelijkeaanduiding"/>
            </w:rPr>
            <w:t>Klik om tekst in te voeren.</w:t>
          </w:r>
        </w:p>
      </w:docPartBody>
    </w:docPart>
    <w:docPart>
      <w:docPartPr>
        <w:name w:val="6BC055F37B27444D9D62AFAE9396AD6B"/>
        <w:category>
          <w:name w:val="Algemeen"/>
          <w:gallery w:val="placeholder"/>
        </w:category>
        <w:types>
          <w:type w:val="bbPlcHdr"/>
        </w:types>
        <w:behaviors>
          <w:behavior w:val="content"/>
        </w:behaviors>
        <w:guid w:val="{E04252A6-C442-43C2-8B02-BDA2B885ABDC}"/>
      </w:docPartPr>
      <w:docPartBody>
        <w:p w:rsidR="008F6EFB" w:rsidRDefault="009965B3" w:rsidP="009965B3">
          <w:pPr>
            <w:pStyle w:val="6BC055F37B27444D9D62AFAE9396AD6B"/>
          </w:pPr>
          <w:r w:rsidRPr="00DC3864">
            <w:rPr>
              <w:rStyle w:val="Tekstvantijdelijkeaanduiding"/>
            </w:rPr>
            <w:t>Klik om tekst in te voeren.</w:t>
          </w:r>
        </w:p>
      </w:docPartBody>
    </w:docPart>
    <w:docPart>
      <w:docPartPr>
        <w:name w:val="D9624418F7FB41899915FC20EB3F4B23"/>
        <w:category>
          <w:name w:val="Algemeen"/>
          <w:gallery w:val="placeholder"/>
        </w:category>
        <w:types>
          <w:type w:val="bbPlcHdr"/>
        </w:types>
        <w:behaviors>
          <w:behavior w:val="content"/>
        </w:behaviors>
        <w:guid w:val="{1943F88A-2A5E-4E01-88AB-69AA03B218E8}"/>
      </w:docPartPr>
      <w:docPartBody>
        <w:p w:rsidR="008F6EFB" w:rsidRDefault="009965B3" w:rsidP="009965B3">
          <w:pPr>
            <w:pStyle w:val="D9624418F7FB41899915FC20EB3F4B23"/>
          </w:pPr>
          <w:r w:rsidRPr="00DC3864">
            <w:rPr>
              <w:rStyle w:val="Tekstvantijdelijkeaanduiding"/>
            </w:rPr>
            <w:t>Klik om tekst in te voeren.</w:t>
          </w:r>
        </w:p>
      </w:docPartBody>
    </w:docPart>
    <w:docPart>
      <w:docPartPr>
        <w:name w:val="ECA855760FA0474BAC6D2FC025EA3644"/>
        <w:category>
          <w:name w:val="Algemeen"/>
          <w:gallery w:val="placeholder"/>
        </w:category>
        <w:types>
          <w:type w:val="bbPlcHdr"/>
        </w:types>
        <w:behaviors>
          <w:behavior w:val="content"/>
        </w:behaviors>
        <w:guid w:val="{70641986-C9A9-4FAF-BED1-129B7B9E1B95}"/>
      </w:docPartPr>
      <w:docPartBody>
        <w:p w:rsidR="008F6EFB" w:rsidRDefault="009965B3" w:rsidP="009965B3">
          <w:pPr>
            <w:pStyle w:val="ECA855760FA0474BAC6D2FC025EA3644"/>
          </w:pPr>
          <w:r w:rsidRPr="00DC3864">
            <w:rPr>
              <w:rStyle w:val="Tekstvantijdelijkeaanduiding"/>
            </w:rPr>
            <w:t>Klik om tekst in te voeren.</w:t>
          </w:r>
        </w:p>
      </w:docPartBody>
    </w:docPart>
    <w:docPart>
      <w:docPartPr>
        <w:name w:val="82A3FA8934274BE0B7F5C90DAB92A7F5"/>
        <w:category>
          <w:name w:val="Algemeen"/>
          <w:gallery w:val="placeholder"/>
        </w:category>
        <w:types>
          <w:type w:val="bbPlcHdr"/>
        </w:types>
        <w:behaviors>
          <w:behavior w:val="content"/>
        </w:behaviors>
        <w:guid w:val="{B1B2C753-83AE-4B83-83A5-B803E2CD1835}"/>
      </w:docPartPr>
      <w:docPartBody>
        <w:p w:rsidR="008F6EFB" w:rsidRDefault="009965B3" w:rsidP="009965B3">
          <w:pPr>
            <w:pStyle w:val="82A3FA8934274BE0B7F5C90DAB92A7F5"/>
          </w:pPr>
          <w:r w:rsidRPr="00DC3864">
            <w:rPr>
              <w:rStyle w:val="Tekstvantijdelijkeaanduiding"/>
            </w:rPr>
            <w:t>Klik om tekst in te voeren.</w:t>
          </w:r>
        </w:p>
      </w:docPartBody>
    </w:docPart>
    <w:docPart>
      <w:docPartPr>
        <w:name w:val="AA9D7FCD353D426482C65BA513A42EB8"/>
        <w:category>
          <w:name w:val="Algemeen"/>
          <w:gallery w:val="placeholder"/>
        </w:category>
        <w:types>
          <w:type w:val="bbPlcHdr"/>
        </w:types>
        <w:behaviors>
          <w:behavior w:val="content"/>
        </w:behaviors>
        <w:guid w:val="{E8CF2E45-8530-4946-94D0-1C74619D0371}"/>
      </w:docPartPr>
      <w:docPartBody>
        <w:p w:rsidR="008F6EFB" w:rsidRDefault="009965B3" w:rsidP="009965B3">
          <w:pPr>
            <w:pStyle w:val="AA9D7FCD353D426482C65BA513A42EB8"/>
          </w:pPr>
          <w:r w:rsidRPr="001E602D">
            <w:rPr>
              <w:rStyle w:val="Tekstvantijdelijkeaanduiding"/>
            </w:rPr>
            <w:t>Klik om tekst in te voeren.</w:t>
          </w:r>
        </w:p>
      </w:docPartBody>
    </w:docPart>
    <w:docPart>
      <w:docPartPr>
        <w:name w:val="D865D575D9354F16AFCB012298119426"/>
        <w:category>
          <w:name w:val="Algemeen"/>
          <w:gallery w:val="placeholder"/>
        </w:category>
        <w:types>
          <w:type w:val="bbPlcHdr"/>
        </w:types>
        <w:behaviors>
          <w:behavior w:val="content"/>
        </w:behaviors>
        <w:guid w:val="{6F454A3E-1752-4D4C-833B-1BDF344C0A7F}"/>
      </w:docPartPr>
      <w:docPartBody>
        <w:p w:rsidR="008F6EFB" w:rsidRDefault="009965B3" w:rsidP="009965B3">
          <w:pPr>
            <w:pStyle w:val="D865D575D9354F16AFCB012298119426"/>
          </w:pPr>
          <w:r w:rsidRPr="001E602D">
            <w:rPr>
              <w:rStyle w:val="Tekstvantijdelijkeaanduiding"/>
            </w:rPr>
            <w:t>Klik om tekst in te voeren.</w:t>
          </w:r>
        </w:p>
      </w:docPartBody>
    </w:docPart>
    <w:docPart>
      <w:docPartPr>
        <w:name w:val="EBCA364528C24B138AF5D8FA8BE76103"/>
        <w:category>
          <w:name w:val="Algemeen"/>
          <w:gallery w:val="placeholder"/>
        </w:category>
        <w:types>
          <w:type w:val="bbPlcHdr"/>
        </w:types>
        <w:behaviors>
          <w:behavior w:val="content"/>
        </w:behaviors>
        <w:guid w:val="{3A3A2D50-9D0A-4813-91F4-92D86035FFE5}"/>
      </w:docPartPr>
      <w:docPartBody>
        <w:p w:rsidR="008F6EFB" w:rsidRDefault="009965B3" w:rsidP="009965B3">
          <w:pPr>
            <w:pStyle w:val="EBCA364528C24B138AF5D8FA8BE76103"/>
          </w:pPr>
          <w:r w:rsidRPr="001E602D">
            <w:rPr>
              <w:rStyle w:val="Tekstvantijdelijkeaanduiding"/>
            </w:rPr>
            <w:t>Klik om tekst in te voeren.</w:t>
          </w:r>
        </w:p>
      </w:docPartBody>
    </w:docPart>
    <w:docPart>
      <w:docPartPr>
        <w:name w:val="EB0AB64AD0D44540937E5E3A1A26252B"/>
        <w:category>
          <w:name w:val="Algemeen"/>
          <w:gallery w:val="placeholder"/>
        </w:category>
        <w:types>
          <w:type w:val="bbPlcHdr"/>
        </w:types>
        <w:behaviors>
          <w:behavior w:val="content"/>
        </w:behaviors>
        <w:guid w:val="{D38C6EA1-38DC-418F-B788-F66EA8CF58C1}"/>
      </w:docPartPr>
      <w:docPartBody>
        <w:p w:rsidR="008F6EFB" w:rsidRDefault="009965B3" w:rsidP="009965B3">
          <w:pPr>
            <w:pStyle w:val="EB0AB64AD0D44540937E5E3A1A26252B"/>
          </w:pPr>
          <w:r w:rsidRPr="001E602D">
            <w:rPr>
              <w:rStyle w:val="Tekstvantijdelijkeaanduiding"/>
            </w:rPr>
            <w:t>Klik om tekst in te voeren.</w:t>
          </w:r>
        </w:p>
      </w:docPartBody>
    </w:docPart>
    <w:docPart>
      <w:docPartPr>
        <w:name w:val="48005ED1011E4F908621B4376D9E15CC"/>
        <w:category>
          <w:name w:val="Algemeen"/>
          <w:gallery w:val="placeholder"/>
        </w:category>
        <w:types>
          <w:type w:val="bbPlcHdr"/>
        </w:types>
        <w:behaviors>
          <w:behavior w:val="content"/>
        </w:behaviors>
        <w:guid w:val="{7F89B1EE-A435-41C2-865E-A7E2DB3C70DD}"/>
      </w:docPartPr>
      <w:docPartBody>
        <w:p w:rsidR="008F6EFB" w:rsidRDefault="009965B3" w:rsidP="009965B3">
          <w:pPr>
            <w:pStyle w:val="48005ED1011E4F908621B4376D9E15CC"/>
          </w:pPr>
          <w:r w:rsidRPr="001E602D">
            <w:rPr>
              <w:rStyle w:val="Tekstvantijdelijkeaanduiding"/>
            </w:rPr>
            <w:t>Klik om tekst in te voeren.</w:t>
          </w:r>
        </w:p>
      </w:docPartBody>
    </w:docPart>
    <w:docPart>
      <w:docPartPr>
        <w:name w:val="6D773800DD404BDBA5CCBA409265F8A4"/>
        <w:category>
          <w:name w:val="Algemeen"/>
          <w:gallery w:val="placeholder"/>
        </w:category>
        <w:types>
          <w:type w:val="bbPlcHdr"/>
        </w:types>
        <w:behaviors>
          <w:behavior w:val="content"/>
        </w:behaviors>
        <w:guid w:val="{B45BC515-4EBA-4E2D-9E01-8ADA92EA37E6}"/>
      </w:docPartPr>
      <w:docPartBody>
        <w:p w:rsidR="008F6EFB" w:rsidRDefault="009965B3" w:rsidP="009965B3">
          <w:pPr>
            <w:pStyle w:val="6D773800DD404BDBA5CCBA409265F8A4"/>
          </w:pPr>
          <w:r w:rsidRPr="001E602D">
            <w:rPr>
              <w:rStyle w:val="Tekstvantijdelijkeaanduiding"/>
            </w:rPr>
            <w:t>Klik om tekst in te voeren.</w:t>
          </w:r>
        </w:p>
      </w:docPartBody>
    </w:docPart>
    <w:docPart>
      <w:docPartPr>
        <w:name w:val="AEF020CF82D4468C95310EB4EFE7A855"/>
        <w:category>
          <w:name w:val="Algemeen"/>
          <w:gallery w:val="placeholder"/>
        </w:category>
        <w:types>
          <w:type w:val="bbPlcHdr"/>
        </w:types>
        <w:behaviors>
          <w:behavior w:val="content"/>
        </w:behaviors>
        <w:guid w:val="{B0B2FFDE-C8C2-4DA5-9440-71E7AF83EB95}"/>
      </w:docPartPr>
      <w:docPartBody>
        <w:p w:rsidR="008F6EFB" w:rsidRDefault="009965B3" w:rsidP="009965B3">
          <w:pPr>
            <w:pStyle w:val="AEF020CF82D4468C95310EB4EFE7A855"/>
          </w:pPr>
          <w:r w:rsidRPr="001E602D">
            <w:rPr>
              <w:rStyle w:val="Tekstvantijdelijkeaanduiding"/>
            </w:rPr>
            <w:t>Klik om tekst in te voeren.</w:t>
          </w:r>
        </w:p>
      </w:docPartBody>
    </w:docPart>
    <w:docPart>
      <w:docPartPr>
        <w:name w:val="D9358F01D40148E3AD1A785FE9FC2454"/>
        <w:category>
          <w:name w:val="Algemeen"/>
          <w:gallery w:val="placeholder"/>
        </w:category>
        <w:types>
          <w:type w:val="bbPlcHdr"/>
        </w:types>
        <w:behaviors>
          <w:behavior w:val="content"/>
        </w:behaviors>
        <w:guid w:val="{03214B66-6080-44E6-B337-4E5975B4F917}"/>
      </w:docPartPr>
      <w:docPartBody>
        <w:p w:rsidR="008F6EFB" w:rsidRDefault="009965B3" w:rsidP="009965B3">
          <w:pPr>
            <w:pStyle w:val="D9358F01D40148E3AD1A785FE9FC2454"/>
          </w:pPr>
          <w:r>
            <w:rPr>
              <w:rStyle w:val="Tekstvantijdelijkeaanduiding"/>
            </w:rPr>
            <w:t>Vul hier in.</w:t>
          </w:r>
        </w:p>
      </w:docPartBody>
    </w:docPart>
    <w:docPart>
      <w:docPartPr>
        <w:name w:val="01CA860FC13C46F08148E8F4AC4FBBF7"/>
        <w:category>
          <w:name w:val="Algemeen"/>
          <w:gallery w:val="placeholder"/>
        </w:category>
        <w:types>
          <w:type w:val="bbPlcHdr"/>
        </w:types>
        <w:behaviors>
          <w:behavior w:val="content"/>
        </w:behaviors>
        <w:guid w:val="{5F39654D-79C3-4A45-BC23-968E39A7F2AA}"/>
      </w:docPartPr>
      <w:docPartBody>
        <w:p w:rsidR="008F6EFB" w:rsidRDefault="009965B3" w:rsidP="009965B3">
          <w:pPr>
            <w:pStyle w:val="01CA860FC13C46F08148E8F4AC4FBBF7"/>
          </w:pPr>
          <w:r>
            <w:rPr>
              <w:rStyle w:val="Tekstvantijdelijkeaanduiding"/>
            </w:rPr>
            <w:t>Vul hier in.</w:t>
          </w:r>
        </w:p>
      </w:docPartBody>
    </w:docPart>
    <w:docPart>
      <w:docPartPr>
        <w:name w:val="EF5B27822221476884321AD1972DC968"/>
        <w:category>
          <w:name w:val="Algemeen"/>
          <w:gallery w:val="placeholder"/>
        </w:category>
        <w:types>
          <w:type w:val="bbPlcHdr"/>
        </w:types>
        <w:behaviors>
          <w:behavior w:val="content"/>
        </w:behaviors>
        <w:guid w:val="{6A107CBA-BDDE-4A3C-8119-E8A483F90009}"/>
      </w:docPartPr>
      <w:docPartBody>
        <w:p w:rsidR="008F6EFB" w:rsidRDefault="009965B3" w:rsidP="009965B3">
          <w:pPr>
            <w:pStyle w:val="EF5B27822221476884321AD1972DC968"/>
          </w:pPr>
          <w:r>
            <w:rPr>
              <w:rStyle w:val="Tekstvantijdelijkeaanduiding"/>
            </w:rPr>
            <w:t>Vul hier in.</w:t>
          </w:r>
        </w:p>
      </w:docPartBody>
    </w:docPart>
    <w:docPart>
      <w:docPartPr>
        <w:name w:val="66CF87C60C7142FB95C9E5B27B6EE8E7"/>
        <w:category>
          <w:name w:val="Algemeen"/>
          <w:gallery w:val="placeholder"/>
        </w:category>
        <w:types>
          <w:type w:val="bbPlcHdr"/>
        </w:types>
        <w:behaviors>
          <w:behavior w:val="content"/>
        </w:behaviors>
        <w:guid w:val="{0BBCD417-109B-4A29-91C8-3192DDBB75A9}"/>
      </w:docPartPr>
      <w:docPartBody>
        <w:p w:rsidR="008F6EFB" w:rsidRDefault="009965B3" w:rsidP="009965B3">
          <w:pPr>
            <w:pStyle w:val="66CF87C60C7142FB95C9E5B27B6EE8E7"/>
          </w:pPr>
          <w:r>
            <w:rPr>
              <w:rStyle w:val="Tekstvantijdelijkeaanduiding"/>
            </w:rPr>
            <w:t>Vul hier in.</w:t>
          </w:r>
        </w:p>
      </w:docPartBody>
    </w:docPart>
    <w:docPart>
      <w:docPartPr>
        <w:name w:val="72234032B5A54F7AA33B2CBA9FBF7E3D"/>
        <w:category>
          <w:name w:val="Algemeen"/>
          <w:gallery w:val="placeholder"/>
        </w:category>
        <w:types>
          <w:type w:val="bbPlcHdr"/>
        </w:types>
        <w:behaviors>
          <w:behavior w:val="content"/>
        </w:behaviors>
        <w:guid w:val="{C8C2D250-BE33-43E6-B47F-F7664F39D7EF}"/>
      </w:docPartPr>
      <w:docPartBody>
        <w:p w:rsidR="008F6EFB" w:rsidRDefault="009965B3" w:rsidP="009965B3">
          <w:pPr>
            <w:pStyle w:val="72234032B5A54F7AA33B2CBA9FBF7E3D"/>
          </w:pPr>
          <w:r>
            <w:rPr>
              <w:rStyle w:val="Tekstvantijdelijkeaanduiding"/>
            </w:rPr>
            <w:t>Vul hier in.</w:t>
          </w:r>
        </w:p>
      </w:docPartBody>
    </w:docPart>
    <w:docPart>
      <w:docPartPr>
        <w:name w:val="53525BD3FD67417FB2414803FD2B7837"/>
        <w:category>
          <w:name w:val="Algemeen"/>
          <w:gallery w:val="placeholder"/>
        </w:category>
        <w:types>
          <w:type w:val="bbPlcHdr"/>
        </w:types>
        <w:behaviors>
          <w:behavior w:val="content"/>
        </w:behaviors>
        <w:guid w:val="{FF2DFCFC-46F2-4F0D-80CB-70F574FA13B5}"/>
      </w:docPartPr>
      <w:docPartBody>
        <w:p w:rsidR="008F6EFB" w:rsidRDefault="009965B3" w:rsidP="009965B3">
          <w:pPr>
            <w:pStyle w:val="53525BD3FD67417FB2414803FD2B7837"/>
          </w:pPr>
          <w:r>
            <w:rPr>
              <w:rStyle w:val="Tekstvantijdelijkeaanduiding"/>
            </w:rPr>
            <w:t>Vul hier in.</w:t>
          </w:r>
        </w:p>
      </w:docPartBody>
    </w:docPart>
    <w:docPart>
      <w:docPartPr>
        <w:name w:val="1466C1BD0FAA4557B16555F1190985E0"/>
        <w:category>
          <w:name w:val="Algemeen"/>
          <w:gallery w:val="placeholder"/>
        </w:category>
        <w:types>
          <w:type w:val="bbPlcHdr"/>
        </w:types>
        <w:behaviors>
          <w:behavior w:val="content"/>
        </w:behaviors>
        <w:guid w:val="{070F88C1-0B43-4326-8220-283E0B332DAF}"/>
      </w:docPartPr>
      <w:docPartBody>
        <w:p w:rsidR="008F6EFB" w:rsidRDefault="009965B3" w:rsidP="009965B3">
          <w:pPr>
            <w:pStyle w:val="1466C1BD0FAA4557B16555F1190985E0"/>
          </w:pPr>
          <w:r>
            <w:rPr>
              <w:rStyle w:val="Tekstvantijdelijkeaanduiding"/>
            </w:rPr>
            <w:t>Vul hier in.</w:t>
          </w:r>
        </w:p>
      </w:docPartBody>
    </w:docPart>
    <w:docPart>
      <w:docPartPr>
        <w:name w:val="44E749A8BFA74300917E29B0BCF1DAFC"/>
        <w:category>
          <w:name w:val="Algemeen"/>
          <w:gallery w:val="placeholder"/>
        </w:category>
        <w:types>
          <w:type w:val="bbPlcHdr"/>
        </w:types>
        <w:behaviors>
          <w:behavior w:val="content"/>
        </w:behaviors>
        <w:guid w:val="{E475E85E-FAC5-48FF-8902-CBAFF66C4B1C}"/>
      </w:docPartPr>
      <w:docPartBody>
        <w:p w:rsidR="008F6EFB" w:rsidRDefault="009965B3" w:rsidP="009965B3">
          <w:pPr>
            <w:pStyle w:val="44E749A8BFA74300917E29B0BCF1DAFC"/>
          </w:pPr>
          <w:r>
            <w:rPr>
              <w:rStyle w:val="Tekstvantijdelijkeaanduiding"/>
            </w:rPr>
            <w:t>Vul hier in.</w:t>
          </w:r>
        </w:p>
      </w:docPartBody>
    </w:docPart>
    <w:docPart>
      <w:docPartPr>
        <w:name w:val="D0CF943AD7C94A62A3DE3DFF444D02F9"/>
        <w:category>
          <w:name w:val="Algemeen"/>
          <w:gallery w:val="placeholder"/>
        </w:category>
        <w:types>
          <w:type w:val="bbPlcHdr"/>
        </w:types>
        <w:behaviors>
          <w:behavior w:val="content"/>
        </w:behaviors>
        <w:guid w:val="{3B7238C6-900A-4138-8C41-6BCEAEB57FCF}"/>
      </w:docPartPr>
      <w:docPartBody>
        <w:p w:rsidR="008F6EFB" w:rsidRDefault="009965B3" w:rsidP="009965B3">
          <w:pPr>
            <w:pStyle w:val="D0CF943AD7C94A62A3DE3DFF444D02F9"/>
          </w:pPr>
          <w:r>
            <w:rPr>
              <w:rStyle w:val="Tekstvantijdelijkeaanduiding"/>
            </w:rPr>
            <w:t>Vul hier in.</w:t>
          </w:r>
        </w:p>
      </w:docPartBody>
    </w:docPart>
    <w:docPart>
      <w:docPartPr>
        <w:name w:val="35242FB9671941A99284932CE33F919C"/>
        <w:category>
          <w:name w:val="Algemeen"/>
          <w:gallery w:val="placeholder"/>
        </w:category>
        <w:types>
          <w:type w:val="bbPlcHdr"/>
        </w:types>
        <w:behaviors>
          <w:behavior w:val="content"/>
        </w:behaviors>
        <w:guid w:val="{4C5723AF-B4F0-4571-AAA7-461274B0E438}"/>
      </w:docPartPr>
      <w:docPartBody>
        <w:p w:rsidR="008F6EFB" w:rsidRDefault="009965B3" w:rsidP="009965B3">
          <w:pPr>
            <w:pStyle w:val="35242FB9671941A99284932CE33F919C"/>
          </w:pPr>
          <w:r>
            <w:rPr>
              <w:rStyle w:val="Tekstvantijdelijkeaanduiding"/>
            </w:rPr>
            <w:t>Vul hier in.</w:t>
          </w:r>
        </w:p>
      </w:docPartBody>
    </w:docPart>
    <w:docPart>
      <w:docPartPr>
        <w:name w:val="D014D09F2AF84394A4EE515AB3D9EAE2"/>
        <w:category>
          <w:name w:val="Algemeen"/>
          <w:gallery w:val="placeholder"/>
        </w:category>
        <w:types>
          <w:type w:val="bbPlcHdr"/>
        </w:types>
        <w:behaviors>
          <w:behavior w:val="content"/>
        </w:behaviors>
        <w:guid w:val="{E94E3C13-D639-4F8E-8FF3-08B42663B2E5}"/>
      </w:docPartPr>
      <w:docPartBody>
        <w:p w:rsidR="008F6EFB" w:rsidRDefault="009965B3" w:rsidP="009965B3">
          <w:pPr>
            <w:pStyle w:val="D014D09F2AF84394A4EE515AB3D9EAE2"/>
          </w:pPr>
          <w:r>
            <w:rPr>
              <w:rStyle w:val="Tekstvantijdelijkeaanduiding"/>
            </w:rPr>
            <w:t>Vul hier in.</w:t>
          </w:r>
        </w:p>
      </w:docPartBody>
    </w:docPart>
    <w:docPart>
      <w:docPartPr>
        <w:name w:val="E78DFFD855A64D5A84A5C411DA2C7577"/>
        <w:category>
          <w:name w:val="Algemeen"/>
          <w:gallery w:val="placeholder"/>
        </w:category>
        <w:types>
          <w:type w:val="bbPlcHdr"/>
        </w:types>
        <w:behaviors>
          <w:behavior w:val="content"/>
        </w:behaviors>
        <w:guid w:val="{8D16CE41-ADBD-4F2F-9CB6-2AFFDF5FACDE}"/>
      </w:docPartPr>
      <w:docPartBody>
        <w:p w:rsidR="008F6EFB" w:rsidRDefault="009965B3" w:rsidP="009965B3">
          <w:pPr>
            <w:pStyle w:val="E78DFFD855A64D5A84A5C411DA2C7577"/>
          </w:pPr>
          <w:r>
            <w:rPr>
              <w:rStyle w:val="Tekstvantijdelijkeaanduiding"/>
            </w:rPr>
            <w:t>Vul hier in.</w:t>
          </w:r>
        </w:p>
      </w:docPartBody>
    </w:docPart>
    <w:docPart>
      <w:docPartPr>
        <w:name w:val="FD643E08CD4A482C91FB855AB0147A38"/>
        <w:category>
          <w:name w:val="Algemeen"/>
          <w:gallery w:val="placeholder"/>
        </w:category>
        <w:types>
          <w:type w:val="bbPlcHdr"/>
        </w:types>
        <w:behaviors>
          <w:behavior w:val="content"/>
        </w:behaviors>
        <w:guid w:val="{8DF37C41-6A7A-49CC-9498-5968A0C888F7}"/>
      </w:docPartPr>
      <w:docPartBody>
        <w:p w:rsidR="008F6EFB" w:rsidRDefault="009965B3" w:rsidP="009965B3">
          <w:pPr>
            <w:pStyle w:val="FD643E08CD4A482C91FB855AB0147A38"/>
          </w:pPr>
          <w:r>
            <w:rPr>
              <w:rStyle w:val="Tekstvantijdelijkeaanduiding"/>
            </w:rPr>
            <w:t>Vul hier in.</w:t>
          </w:r>
        </w:p>
      </w:docPartBody>
    </w:docPart>
    <w:docPart>
      <w:docPartPr>
        <w:name w:val="5F6991ECFB444C5AB0739CE382AF844F"/>
        <w:category>
          <w:name w:val="Algemeen"/>
          <w:gallery w:val="placeholder"/>
        </w:category>
        <w:types>
          <w:type w:val="bbPlcHdr"/>
        </w:types>
        <w:behaviors>
          <w:behavior w:val="content"/>
        </w:behaviors>
        <w:guid w:val="{0FA1F4AC-4C65-44FE-B0F1-7B5CA12D257D}"/>
      </w:docPartPr>
      <w:docPartBody>
        <w:p w:rsidR="008F6EFB" w:rsidRDefault="009965B3" w:rsidP="009965B3">
          <w:pPr>
            <w:pStyle w:val="5F6991ECFB444C5AB0739CE382AF844F"/>
          </w:pPr>
          <w:r>
            <w:rPr>
              <w:rStyle w:val="Tekstvantijdelijkeaanduiding"/>
            </w:rPr>
            <w:t>Vul hier in.</w:t>
          </w:r>
        </w:p>
      </w:docPartBody>
    </w:docPart>
    <w:docPart>
      <w:docPartPr>
        <w:name w:val="01D318ECE63B4EE8AC34D9FB7CC87ED7"/>
        <w:category>
          <w:name w:val="Algemeen"/>
          <w:gallery w:val="placeholder"/>
        </w:category>
        <w:types>
          <w:type w:val="bbPlcHdr"/>
        </w:types>
        <w:behaviors>
          <w:behavior w:val="content"/>
        </w:behaviors>
        <w:guid w:val="{F8D96690-28C4-4BD6-BDA4-6F6224171DCE}"/>
      </w:docPartPr>
      <w:docPartBody>
        <w:p w:rsidR="008F6EFB" w:rsidRDefault="009965B3" w:rsidP="009965B3">
          <w:pPr>
            <w:pStyle w:val="01D318ECE63B4EE8AC34D9FB7CC87ED7"/>
          </w:pPr>
          <w:r>
            <w:rPr>
              <w:rStyle w:val="Tekstvantijdelijkeaanduiding"/>
            </w:rPr>
            <w:t>Vul hier in.</w:t>
          </w:r>
        </w:p>
      </w:docPartBody>
    </w:docPart>
    <w:docPart>
      <w:docPartPr>
        <w:name w:val="D217D0112BEB4B54AB3C9148D1FA4470"/>
        <w:category>
          <w:name w:val="Algemeen"/>
          <w:gallery w:val="placeholder"/>
        </w:category>
        <w:types>
          <w:type w:val="bbPlcHdr"/>
        </w:types>
        <w:behaviors>
          <w:behavior w:val="content"/>
        </w:behaviors>
        <w:guid w:val="{4997222D-318D-422D-883B-3CB53F564A4B}"/>
      </w:docPartPr>
      <w:docPartBody>
        <w:p w:rsidR="008F6EFB" w:rsidRDefault="009965B3" w:rsidP="009965B3">
          <w:pPr>
            <w:pStyle w:val="D217D0112BEB4B54AB3C9148D1FA4470"/>
          </w:pPr>
          <w:r>
            <w:rPr>
              <w:rStyle w:val="Tekstvantijdelijkeaanduiding"/>
            </w:rPr>
            <w:t>Vul hier in.</w:t>
          </w:r>
        </w:p>
      </w:docPartBody>
    </w:docPart>
    <w:docPart>
      <w:docPartPr>
        <w:name w:val="F4A372E10C9D4CA8BB554863ABA0951B"/>
        <w:category>
          <w:name w:val="Algemeen"/>
          <w:gallery w:val="placeholder"/>
        </w:category>
        <w:types>
          <w:type w:val="bbPlcHdr"/>
        </w:types>
        <w:behaviors>
          <w:behavior w:val="content"/>
        </w:behaviors>
        <w:guid w:val="{D8F45630-00F6-4239-A444-F8D98F5CCB2D}"/>
      </w:docPartPr>
      <w:docPartBody>
        <w:p w:rsidR="008F6EFB" w:rsidRDefault="009965B3" w:rsidP="009965B3">
          <w:pPr>
            <w:pStyle w:val="F4A372E10C9D4CA8BB554863ABA0951B"/>
          </w:pPr>
          <w:r>
            <w:rPr>
              <w:rStyle w:val="Tekstvantijdelijkeaanduiding"/>
            </w:rPr>
            <w:t>Vul hier in.</w:t>
          </w:r>
        </w:p>
      </w:docPartBody>
    </w:docPart>
    <w:docPart>
      <w:docPartPr>
        <w:name w:val="E24D98D701F14589963DB374BEF7058C"/>
        <w:category>
          <w:name w:val="Algemeen"/>
          <w:gallery w:val="placeholder"/>
        </w:category>
        <w:types>
          <w:type w:val="bbPlcHdr"/>
        </w:types>
        <w:behaviors>
          <w:behavior w:val="content"/>
        </w:behaviors>
        <w:guid w:val="{9A1A1D28-C912-44EC-8C47-4BBF01F5B664}"/>
      </w:docPartPr>
      <w:docPartBody>
        <w:p w:rsidR="008F6EFB" w:rsidRDefault="009965B3" w:rsidP="009965B3">
          <w:pPr>
            <w:pStyle w:val="E24D98D701F14589963DB374BEF7058C"/>
          </w:pPr>
          <w:r>
            <w:rPr>
              <w:rStyle w:val="Tekstvantijdelijkeaanduiding"/>
            </w:rPr>
            <w:t>Vul hier in.</w:t>
          </w:r>
        </w:p>
      </w:docPartBody>
    </w:docPart>
    <w:docPart>
      <w:docPartPr>
        <w:name w:val="C70C65753DD2467FA8A577CB3D7FA8C0"/>
        <w:category>
          <w:name w:val="Algemeen"/>
          <w:gallery w:val="placeholder"/>
        </w:category>
        <w:types>
          <w:type w:val="bbPlcHdr"/>
        </w:types>
        <w:behaviors>
          <w:behavior w:val="content"/>
        </w:behaviors>
        <w:guid w:val="{8F9860EB-577B-4629-83E5-760D13524625}"/>
      </w:docPartPr>
      <w:docPartBody>
        <w:p w:rsidR="008F6EFB" w:rsidRDefault="009965B3" w:rsidP="009965B3">
          <w:pPr>
            <w:pStyle w:val="C70C65753DD2467FA8A577CB3D7FA8C0"/>
          </w:pPr>
          <w:r>
            <w:rPr>
              <w:rStyle w:val="Tekstvantijdelijkeaanduiding"/>
            </w:rPr>
            <w:t>Vul hier in.</w:t>
          </w:r>
        </w:p>
      </w:docPartBody>
    </w:docPart>
    <w:docPart>
      <w:docPartPr>
        <w:name w:val="B0B6419585834D5DB31AB0859D030F93"/>
        <w:category>
          <w:name w:val="Algemeen"/>
          <w:gallery w:val="placeholder"/>
        </w:category>
        <w:types>
          <w:type w:val="bbPlcHdr"/>
        </w:types>
        <w:behaviors>
          <w:behavior w:val="content"/>
        </w:behaviors>
        <w:guid w:val="{C517D2D5-CFDB-4332-81EE-0CAB8F04000C}"/>
      </w:docPartPr>
      <w:docPartBody>
        <w:p w:rsidR="008F6EFB" w:rsidRDefault="009965B3" w:rsidP="009965B3">
          <w:pPr>
            <w:pStyle w:val="B0B6419585834D5DB31AB0859D030F93"/>
          </w:pPr>
          <w:r>
            <w:rPr>
              <w:rStyle w:val="Tekstvantijdelijkeaanduiding"/>
            </w:rPr>
            <w:t>Vul hier in.</w:t>
          </w:r>
        </w:p>
      </w:docPartBody>
    </w:docPart>
    <w:docPart>
      <w:docPartPr>
        <w:name w:val="0253D9E6BD1A4D02937882C7A7E26F51"/>
        <w:category>
          <w:name w:val="Algemeen"/>
          <w:gallery w:val="placeholder"/>
        </w:category>
        <w:types>
          <w:type w:val="bbPlcHdr"/>
        </w:types>
        <w:behaviors>
          <w:behavior w:val="content"/>
        </w:behaviors>
        <w:guid w:val="{77769DCA-0E38-49E4-BFF1-4C019957BFA2}"/>
      </w:docPartPr>
      <w:docPartBody>
        <w:p w:rsidR="008F6EFB" w:rsidRDefault="009965B3" w:rsidP="009965B3">
          <w:pPr>
            <w:pStyle w:val="0253D9E6BD1A4D02937882C7A7E26F51"/>
          </w:pPr>
          <w:r>
            <w:rPr>
              <w:rStyle w:val="Tekstvantijdelijkeaanduiding"/>
            </w:rPr>
            <w:t>Vul hier in.</w:t>
          </w:r>
        </w:p>
      </w:docPartBody>
    </w:docPart>
    <w:docPart>
      <w:docPartPr>
        <w:name w:val="FB65F2694E9B45FC9F44EBD59785F677"/>
        <w:category>
          <w:name w:val="Algemeen"/>
          <w:gallery w:val="placeholder"/>
        </w:category>
        <w:types>
          <w:type w:val="bbPlcHdr"/>
        </w:types>
        <w:behaviors>
          <w:behavior w:val="content"/>
        </w:behaviors>
        <w:guid w:val="{06BA7C5D-F14D-4FF9-BD07-E629E4369920}"/>
      </w:docPartPr>
      <w:docPartBody>
        <w:p w:rsidR="008F6EFB" w:rsidRDefault="009965B3" w:rsidP="009965B3">
          <w:pPr>
            <w:pStyle w:val="FB65F2694E9B45FC9F44EBD59785F677"/>
          </w:pPr>
          <w:r>
            <w:rPr>
              <w:rStyle w:val="Tekstvantijdelijkeaanduiding"/>
            </w:rPr>
            <w:t>Vul hier in.</w:t>
          </w:r>
        </w:p>
      </w:docPartBody>
    </w:docPart>
    <w:docPart>
      <w:docPartPr>
        <w:name w:val="C8B5874CD62D46A5AC46A2B280B7395C"/>
        <w:category>
          <w:name w:val="Algemeen"/>
          <w:gallery w:val="placeholder"/>
        </w:category>
        <w:types>
          <w:type w:val="bbPlcHdr"/>
        </w:types>
        <w:behaviors>
          <w:behavior w:val="content"/>
        </w:behaviors>
        <w:guid w:val="{D7313708-4C7D-4616-B20B-76588F5C6B6F}"/>
      </w:docPartPr>
      <w:docPartBody>
        <w:p w:rsidR="008F6EFB" w:rsidRDefault="009965B3" w:rsidP="009965B3">
          <w:pPr>
            <w:pStyle w:val="C8B5874CD62D46A5AC46A2B280B7395C"/>
          </w:pPr>
          <w:r>
            <w:rPr>
              <w:rStyle w:val="Tekstvantijdelijkeaanduiding"/>
            </w:rPr>
            <w:t>Vul hier in.</w:t>
          </w:r>
        </w:p>
      </w:docPartBody>
    </w:docPart>
    <w:docPart>
      <w:docPartPr>
        <w:name w:val="9189DEE1BEC248A0991F86B72B7F4A28"/>
        <w:category>
          <w:name w:val="Algemeen"/>
          <w:gallery w:val="placeholder"/>
        </w:category>
        <w:types>
          <w:type w:val="bbPlcHdr"/>
        </w:types>
        <w:behaviors>
          <w:behavior w:val="content"/>
        </w:behaviors>
        <w:guid w:val="{4C1F4626-91B2-457B-8535-0D3D3FB98D68}"/>
      </w:docPartPr>
      <w:docPartBody>
        <w:p w:rsidR="008F6EFB" w:rsidRDefault="009965B3" w:rsidP="009965B3">
          <w:pPr>
            <w:pStyle w:val="9189DEE1BEC248A0991F86B72B7F4A28"/>
          </w:pPr>
          <w:r>
            <w:rPr>
              <w:rStyle w:val="Tekstvantijdelijkeaanduiding"/>
            </w:rPr>
            <w:t>Vul hier in.</w:t>
          </w:r>
        </w:p>
      </w:docPartBody>
    </w:docPart>
    <w:docPart>
      <w:docPartPr>
        <w:name w:val="1153347F4DD14752AF316459323F3FBB"/>
        <w:category>
          <w:name w:val="Algemeen"/>
          <w:gallery w:val="placeholder"/>
        </w:category>
        <w:types>
          <w:type w:val="bbPlcHdr"/>
        </w:types>
        <w:behaviors>
          <w:behavior w:val="content"/>
        </w:behaviors>
        <w:guid w:val="{93A5E277-EDBB-47E0-B598-2A68DA019C26}"/>
      </w:docPartPr>
      <w:docPartBody>
        <w:p w:rsidR="008F6EFB" w:rsidRDefault="009965B3" w:rsidP="009965B3">
          <w:pPr>
            <w:pStyle w:val="1153347F4DD14752AF316459323F3FBB"/>
          </w:pPr>
          <w:r>
            <w:rPr>
              <w:rStyle w:val="Tekstvantijdelijkeaanduiding"/>
            </w:rPr>
            <w:t>Vul hier in.</w:t>
          </w:r>
        </w:p>
      </w:docPartBody>
    </w:docPart>
    <w:docPart>
      <w:docPartPr>
        <w:name w:val="9577BC361E2745709140897B31699923"/>
        <w:category>
          <w:name w:val="Algemeen"/>
          <w:gallery w:val="placeholder"/>
        </w:category>
        <w:types>
          <w:type w:val="bbPlcHdr"/>
        </w:types>
        <w:behaviors>
          <w:behavior w:val="content"/>
        </w:behaviors>
        <w:guid w:val="{E47DDA3D-7640-4C06-8962-4D912F531312}"/>
      </w:docPartPr>
      <w:docPartBody>
        <w:p w:rsidR="008F6EFB" w:rsidRDefault="009965B3" w:rsidP="009965B3">
          <w:pPr>
            <w:pStyle w:val="9577BC361E2745709140897B31699923"/>
          </w:pPr>
          <w:r>
            <w:rPr>
              <w:rStyle w:val="Tekstvantijdelijkeaanduiding"/>
            </w:rPr>
            <w:t>Vul hier in.</w:t>
          </w:r>
        </w:p>
      </w:docPartBody>
    </w:docPart>
    <w:docPart>
      <w:docPartPr>
        <w:name w:val="8419CE8AC873416FB59041D553B840DC"/>
        <w:category>
          <w:name w:val="Algemeen"/>
          <w:gallery w:val="placeholder"/>
        </w:category>
        <w:types>
          <w:type w:val="bbPlcHdr"/>
        </w:types>
        <w:behaviors>
          <w:behavior w:val="content"/>
        </w:behaviors>
        <w:guid w:val="{D5A69071-1FFC-49A0-B34E-325A689AB7AD}"/>
      </w:docPartPr>
      <w:docPartBody>
        <w:p w:rsidR="008F6EFB" w:rsidRDefault="009965B3" w:rsidP="009965B3">
          <w:pPr>
            <w:pStyle w:val="8419CE8AC873416FB59041D553B840DC"/>
          </w:pPr>
          <w:r>
            <w:rPr>
              <w:rStyle w:val="Tekstvantijdelijkeaanduiding"/>
            </w:rPr>
            <w:t>Vul hier in.</w:t>
          </w:r>
        </w:p>
      </w:docPartBody>
    </w:docPart>
    <w:docPart>
      <w:docPartPr>
        <w:name w:val="CC1B892AC62A403A994EFB2831F6D4FF"/>
        <w:category>
          <w:name w:val="Algemeen"/>
          <w:gallery w:val="placeholder"/>
        </w:category>
        <w:types>
          <w:type w:val="bbPlcHdr"/>
        </w:types>
        <w:behaviors>
          <w:behavior w:val="content"/>
        </w:behaviors>
        <w:guid w:val="{774C384A-C6F5-45E5-B3C1-6563A09287A7}"/>
      </w:docPartPr>
      <w:docPartBody>
        <w:p w:rsidR="008F6EFB" w:rsidRDefault="009965B3" w:rsidP="009965B3">
          <w:pPr>
            <w:pStyle w:val="CC1B892AC62A403A994EFB2831F6D4FF"/>
          </w:pPr>
          <w:r>
            <w:rPr>
              <w:rStyle w:val="Tekstvantijdelijkeaanduiding"/>
            </w:rPr>
            <w:t>Vul hier in.</w:t>
          </w:r>
        </w:p>
      </w:docPartBody>
    </w:docPart>
    <w:docPart>
      <w:docPartPr>
        <w:name w:val="E67B3FBB169147768D7D56A27913DCA1"/>
        <w:category>
          <w:name w:val="Algemeen"/>
          <w:gallery w:val="placeholder"/>
        </w:category>
        <w:types>
          <w:type w:val="bbPlcHdr"/>
        </w:types>
        <w:behaviors>
          <w:behavior w:val="content"/>
        </w:behaviors>
        <w:guid w:val="{957E7867-E6B1-40A3-850A-EDEC3E0201D3}"/>
      </w:docPartPr>
      <w:docPartBody>
        <w:p w:rsidR="008F6EFB" w:rsidRDefault="009965B3" w:rsidP="009965B3">
          <w:pPr>
            <w:pStyle w:val="E67B3FBB169147768D7D56A27913DCA1"/>
          </w:pPr>
          <w:r>
            <w:rPr>
              <w:rStyle w:val="Tekstvantijdelijkeaanduiding"/>
            </w:rPr>
            <w:t>Vul hier in.</w:t>
          </w:r>
        </w:p>
      </w:docPartBody>
    </w:docPart>
    <w:docPart>
      <w:docPartPr>
        <w:name w:val="752D60671D9F4E55BC1337124541E11F"/>
        <w:category>
          <w:name w:val="Algemeen"/>
          <w:gallery w:val="placeholder"/>
        </w:category>
        <w:types>
          <w:type w:val="bbPlcHdr"/>
        </w:types>
        <w:behaviors>
          <w:behavior w:val="content"/>
        </w:behaviors>
        <w:guid w:val="{E42E6E3A-FD19-412B-B285-0B7FE3A03C7B}"/>
      </w:docPartPr>
      <w:docPartBody>
        <w:p w:rsidR="008F6EFB" w:rsidRDefault="009965B3" w:rsidP="009965B3">
          <w:pPr>
            <w:pStyle w:val="752D60671D9F4E55BC1337124541E11F"/>
          </w:pPr>
          <w:r>
            <w:rPr>
              <w:rStyle w:val="Tekstvantijdelijkeaanduiding"/>
            </w:rPr>
            <w:t>Vul hier in.</w:t>
          </w:r>
        </w:p>
      </w:docPartBody>
    </w:docPart>
    <w:docPart>
      <w:docPartPr>
        <w:name w:val="3EB8220DF7CE4925997F6971F435D959"/>
        <w:category>
          <w:name w:val="Algemeen"/>
          <w:gallery w:val="placeholder"/>
        </w:category>
        <w:types>
          <w:type w:val="bbPlcHdr"/>
        </w:types>
        <w:behaviors>
          <w:behavior w:val="content"/>
        </w:behaviors>
        <w:guid w:val="{040893E3-E550-4F2A-B8DC-BE0A45758F47}"/>
      </w:docPartPr>
      <w:docPartBody>
        <w:p w:rsidR="008F6EFB" w:rsidRDefault="009965B3" w:rsidP="009965B3">
          <w:pPr>
            <w:pStyle w:val="3EB8220DF7CE4925997F6971F435D959"/>
          </w:pPr>
          <w:r>
            <w:rPr>
              <w:rStyle w:val="Tekstvantijdelijkeaanduiding"/>
            </w:rPr>
            <w:t>Vul hier in.</w:t>
          </w:r>
        </w:p>
      </w:docPartBody>
    </w:docPart>
    <w:docPart>
      <w:docPartPr>
        <w:name w:val="64833D8E1DE74063B9E43DE5DE271905"/>
        <w:category>
          <w:name w:val="Algemeen"/>
          <w:gallery w:val="placeholder"/>
        </w:category>
        <w:types>
          <w:type w:val="bbPlcHdr"/>
        </w:types>
        <w:behaviors>
          <w:behavior w:val="content"/>
        </w:behaviors>
        <w:guid w:val="{F891EB30-8BC4-4E2C-8944-E596170F70ED}"/>
      </w:docPartPr>
      <w:docPartBody>
        <w:p w:rsidR="008F6EFB" w:rsidRDefault="009965B3" w:rsidP="009965B3">
          <w:pPr>
            <w:pStyle w:val="64833D8E1DE74063B9E43DE5DE271905"/>
          </w:pPr>
          <w:r>
            <w:rPr>
              <w:rStyle w:val="Tekstvantijdelijkeaanduiding"/>
            </w:rPr>
            <w:t>Vul hier in.</w:t>
          </w:r>
        </w:p>
      </w:docPartBody>
    </w:docPart>
    <w:docPart>
      <w:docPartPr>
        <w:name w:val="3C4B1E131E174C1B9CEB32F3F881E99B"/>
        <w:category>
          <w:name w:val="Algemeen"/>
          <w:gallery w:val="placeholder"/>
        </w:category>
        <w:types>
          <w:type w:val="bbPlcHdr"/>
        </w:types>
        <w:behaviors>
          <w:behavior w:val="content"/>
        </w:behaviors>
        <w:guid w:val="{DED227A5-79AB-4BDB-A580-67FAE87B686D}"/>
      </w:docPartPr>
      <w:docPartBody>
        <w:p w:rsidR="008F6EFB" w:rsidRDefault="009965B3" w:rsidP="009965B3">
          <w:pPr>
            <w:pStyle w:val="3C4B1E131E174C1B9CEB32F3F881E99B"/>
          </w:pPr>
          <w:r>
            <w:rPr>
              <w:rStyle w:val="Tekstvantijdelijkeaanduiding"/>
            </w:rPr>
            <w:t>Naam school</w:t>
          </w:r>
        </w:p>
      </w:docPartBody>
    </w:docPart>
    <w:docPart>
      <w:docPartPr>
        <w:name w:val="E7F0661E6097457CA5409E6BE104D727"/>
        <w:category>
          <w:name w:val="Algemeen"/>
          <w:gallery w:val="placeholder"/>
        </w:category>
        <w:types>
          <w:type w:val="bbPlcHdr"/>
        </w:types>
        <w:behaviors>
          <w:behavior w:val="content"/>
        </w:behaviors>
        <w:guid w:val="{2DF33D94-5C3B-4D13-BA67-709A675922BB}"/>
      </w:docPartPr>
      <w:docPartBody>
        <w:p w:rsidR="008F6EFB" w:rsidRDefault="009965B3" w:rsidP="009965B3">
          <w:pPr>
            <w:pStyle w:val="E7F0661E6097457CA5409E6BE104D727"/>
          </w:pPr>
          <w:r>
            <w:rPr>
              <w:rStyle w:val="Tekstvantijdelijkeaanduiding"/>
            </w:rPr>
            <w:t>Periode</w:t>
          </w:r>
        </w:p>
      </w:docPartBody>
    </w:docPart>
    <w:docPart>
      <w:docPartPr>
        <w:name w:val="5284295C06D04577A599C6B03B14927E"/>
        <w:category>
          <w:name w:val="Algemeen"/>
          <w:gallery w:val="placeholder"/>
        </w:category>
        <w:types>
          <w:type w:val="bbPlcHdr"/>
        </w:types>
        <w:behaviors>
          <w:behavior w:val="content"/>
        </w:behaviors>
        <w:guid w:val="{1E1ED697-BAFD-43FB-A3B8-15040FC4B437}"/>
      </w:docPartPr>
      <w:docPartBody>
        <w:p w:rsidR="008F6EFB" w:rsidRDefault="009965B3" w:rsidP="009965B3">
          <w:pPr>
            <w:pStyle w:val="5284295C06D04577A599C6B03B14927E"/>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76BDF7B4CF694FD9B7C69838FBBB614A"/>
        <w:category>
          <w:name w:val="Algemeen"/>
          <w:gallery w:val="placeholder"/>
        </w:category>
        <w:types>
          <w:type w:val="bbPlcHdr"/>
        </w:types>
        <w:behaviors>
          <w:behavior w:val="content"/>
        </w:behaviors>
        <w:guid w:val="{F1D8E9D4-52B5-4034-A98A-4DA5B7ABB8C8}"/>
      </w:docPartPr>
      <w:docPartBody>
        <w:p w:rsidR="008F6EFB" w:rsidRDefault="009965B3" w:rsidP="009965B3">
          <w:pPr>
            <w:pStyle w:val="76BDF7B4CF694FD9B7C69838FBBB614A"/>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64577D7A1D2A4E769FD9608800AC3DD9"/>
        <w:category>
          <w:name w:val="Algemeen"/>
          <w:gallery w:val="placeholder"/>
        </w:category>
        <w:types>
          <w:type w:val="bbPlcHdr"/>
        </w:types>
        <w:behaviors>
          <w:behavior w:val="content"/>
        </w:behaviors>
        <w:guid w:val="{7542EF8D-30CB-446C-9935-2F8B215F420F}"/>
      </w:docPartPr>
      <w:docPartBody>
        <w:p w:rsidR="008F6EFB" w:rsidRDefault="009965B3" w:rsidP="009965B3">
          <w:pPr>
            <w:pStyle w:val="64577D7A1D2A4E769FD9608800AC3DD9"/>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53851FA54DBB48328D969CB1B864E56E"/>
        <w:category>
          <w:name w:val="Algemeen"/>
          <w:gallery w:val="placeholder"/>
        </w:category>
        <w:types>
          <w:type w:val="bbPlcHdr"/>
        </w:types>
        <w:behaviors>
          <w:behavior w:val="content"/>
        </w:behaviors>
        <w:guid w:val="{E06D5FBB-2F93-44B8-B378-52876C02AA92}"/>
      </w:docPartPr>
      <w:docPartBody>
        <w:p w:rsidR="008F6EFB" w:rsidRDefault="009965B3" w:rsidP="009965B3">
          <w:pPr>
            <w:pStyle w:val="53851FA54DBB48328D969CB1B864E56E"/>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AA0603DA1D084B3BBE5E06770B3D3B8A"/>
        <w:category>
          <w:name w:val="Algemeen"/>
          <w:gallery w:val="placeholder"/>
        </w:category>
        <w:types>
          <w:type w:val="bbPlcHdr"/>
        </w:types>
        <w:behaviors>
          <w:behavior w:val="content"/>
        </w:behaviors>
        <w:guid w:val="{A3D6CE81-380E-4B7E-ABB8-FDD402120EB6}"/>
      </w:docPartPr>
      <w:docPartBody>
        <w:p w:rsidR="008F6EFB" w:rsidRDefault="009965B3" w:rsidP="009965B3">
          <w:pPr>
            <w:pStyle w:val="AA0603DA1D084B3BBE5E06770B3D3B8A"/>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3C7FBBCA02A34B9D84D31B6A6F1E0E67"/>
        <w:category>
          <w:name w:val="Algemeen"/>
          <w:gallery w:val="placeholder"/>
        </w:category>
        <w:types>
          <w:type w:val="bbPlcHdr"/>
        </w:types>
        <w:behaviors>
          <w:behavior w:val="content"/>
        </w:behaviors>
        <w:guid w:val="{ED8000A8-9ADF-44B3-8541-62926064B16E}"/>
      </w:docPartPr>
      <w:docPartBody>
        <w:p w:rsidR="008F6EFB" w:rsidRDefault="009965B3" w:rsidP="009965B3">
          <w:pPr>
            <w:pStyle w:val="3C7FBBCA02A34B9D84D31B6A6F1E0E67"/>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59B3D977146B4A4BA0EB2BE0D1CBA147"/>
        <w:category>
          <w:name w:val="Algemeen"/>
          <w:gallery w:val="placeholder"/>
        </w:category>
        <w:types>
          <w:type w:val="bbPlcHdr"/>
        </w:types>
        <w:behaviors>
          <w:behavior w:val="content"/>
        </w:behaviors>
        <w:guid w:val="{83ABF4B8-0962-4905-8FE5-240D2F112155}"/>
      </w:docPartPr>
      <w:docPartBody>
        <w:p w:rsidR="008F6EFB" w:rsidRDefault="009965B3" w:rsidP="009965B3">
          <w:pPr>
            <w:pStyle w:val="59B3D977146B4A4BA0EB2BE0D1CBA147"/>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B42E3E56376640C3BF8756FEEEBB6D55"/>
        <w:category>
          <w:name w:val="Algemeen"/>
          <w:gallery w:val="placeholder"/>
        </w:category>
        <w:types>
          <w:type w:val="bbPlcHdr"/>
        </w:types>
        <w:behaviors>
          <w:behavior w:val="content"/>
        </w:behaviors>
        <w:guid w:val="{ADE5E849-C93B-4AF7-BA50-968F8573AB54}"/>
      </w:docPartPr>
      <w:docPartBody>
        <w:p w:rsidR="00555D10" w:rsidRDefault="007C49B4" w:rsidP="007C49B4">
          <w:pPr>
            <w:pStyle w:val="B42E3E56376640C3BF8756FEEEBB6D551"/>
          </w:pPr>
          <w:r>
            <w:rPr>
              <w:rStyle w:val="Tekstvantijdelijkeaanduiding"/>
            </w:rPr>
            <w:t>Vul hier in.</w:t>
          </w:r>
        </w:p>
      </w:docPartBody>
    </w:docPart>
    <w:docPart>
      <w:docPartPr>
        <w:name w:val="8EF6E468714547CC97CE37D9B6348CED"/>
        <w:category>
          <w:name w:val="Algemeen"/>
          <w:gallery w:val="placeholder"/>
        </w:category>
        <w:types>
          <w:type w:val="bbPlcHdr"/>
        </w:types>
        <w:behaviors>
          <w:behavior w:val="content"/>
        </w:behaviors>
        <w:guid w:val="{CBE9AECC-10B5-493C-BE12-1DA366C65562}"/>
      </w:docPartPr>
      <w:docPartBody>
        <w:p w:rsidR="00555D10" w:rsidRDefault="009965B3" w:rsidP="009965B3">
          <w:pPr>
            <w:pStyle w:val="8EF6E468714547CC97CE37D9B6348CED"/>
          </w:pPr>
          <w:r>
            <w:rPr>
              <w:rStyle w:val="Tekstvantijdelijkeaanduiding"/>
            </w:rPr>
            <w:t>Vul hier in.</w:t>
          </w:r>
        </w:p>
      </w:docPartBody>
    </w:docPart>
    <w:docPart>
      <w:docPartPr>
        <w:name w:val="32ECF6DC7D064EE0B8506093D6097CB3"/>
        <w:category>
          <w:name w:val="Algemeen"/>
          <w:gallery w:val="placeholder"/>
        </w:category>
        <w:types>
          <w:type w:val="bbPlcHdr"/>
        </w:types>
        <w:behaviors>
          <w:behavior w:val="content"/>
        </w:behaviors>
        <w:guid w:val="{5F2CE76E-038C-4EB6-B01C-FF3F2A48A21B}"/>
      </w:docPartPr>
      <w:docPartBody>
        <w:p w:rsidR="00E96CFA" w:rsidRDefault="009965B3" w:rsidP="009965B3">
          <w:pPr>
            <w:pStyle w:val="32ECF6DC7D064EE0B8506093D6097CB3"/>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A956C1704A5745668BB6A1DB412C1163"/>
        <w:category>
          <w:name w:val="Algemeen"/>
          <w:gallery w:val="placeholder"/>
        </w:category>
        <w:types>
          <w:type w:val="bbPlcHdr"/>
        </w:types>
        <w:behaviors>
          <w:behavior w:val="content"/>
        </w:behaviors>
        <w:guid w:val="{B4BD73F2-C5AB-4092-9483-F3DC797CD8AF}"/>
      </w:docPartPr>
      <w:docPartBody>
        <w:p w:rsidR="00E96CFA" w:rsidRDefault="009965B3" w:rsidP="009965B3">
          <w:pPr>
            <w:pStyle w:val="A956C1704A5745668BB6A1DB412C1163"/>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C3F479F8F4C641E0958102BEFC0FC2FD"/>
        <w:category>
          <w:name w:val="Algemeen"/>
          <w:gallery w:val="placeholder"/>
        </w:category>
        <w:types>
          <w:type w:val="bbPlcHdr"/>
        </w:types>
        <w:behaviors>
          <w:behavior w:val="content"/>
        </w:behaviors>
        <w:guid w:val="{23BB913B-AD5C-4560-A1F5-F5AD6FD646A9}"/>
      </w:docPartPr>
      <w:docPartBody>
        <w:p w:rsidR="00E96CFA" w:rsidRDefault="009965B3" w:rsidP="009965B3">
          <w:pPr>
            <w:pStyle w:val="C3F479F8F4C641E0958102BEFC0FC2FD"/>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ABB614C70B1344879BB317B7F9B03A78"/>
        <w:category>
          <w:name w:val="Algemeen"/>
          <w:gallery w:val="placeholder"/>
        </w:category>
        <w:types>
          <w:type w:val="bbPlcHdr"/>
        </w:types>
        <w:behaviors>
          <w:behavior w:val="content"/>
        </w:behaviors>
        <w:guid w:val="{09DED340-9C9E-4915-A10E-494280BC1FA0}"/>
      </w:docPartPr>
      <w:docPartBody>
        <w:p w:rsidR="00E96CFA" w:rsidRDefault="009965B3" w:rsidP="009965B3">
          <w:pPr>
            <w:pStyle w:val="ABB614C70B1344879BB317B7F9B03A78"/>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2F2B9122C16240C19DCB4937F97A2AB7"/>
        <w:category>
          <w:name w:val="Algemeen"/>
          <w:gallery w:val="placeholder"/>
        </w:category>
        <w:types>
          <w:type w:val="bbPlcHdr"/>
        </w:types>
        <w:behaviors>
          <w:behavior w:val="content"/>
        </w:behaviors>
        <w:guid w:val="{4564E9A1-F792-405E-8758-FA56D9F05D34}"/>
      </w:docPartPr>
      <w:docPartBody>
        <w:p w:rsidR="00E96CFA" w:rsidRDefault="009965B3" w:rsidP="009965B3">
          <w:pPr>
            <w:pStyle w:val="2F2B9122C16240C19DCB4937F97A2AB7"/>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2E62DAF884E644E1AB9BB10C6E3C9432"/>
        <w:category>
          <w:name w:val="Algemeen"/>
          <w:gallery w:val="placeholder"/>
        </w:category>
        <w:types>
          <w:type w:val="bbPlcHdr"/>
        </w:types>
        <w:behaviors>
          <w:behavior w:val="content"/>
        </w:behaviors>
        <w:guid w:val="{E8CDA8A0-D2BE-41A5-A644-43B404920B0A}"/>
      </w:docPartPr>
      <w:docPartBody>
        <w:p w:rsidR="00E96CFA" w:rsidRDefault="009965B3" w:rsidP="009965B3">
          <w:pPr>
            <w:pStyle w:val="2E62DAF884E644E1AB9BB10C6E3C9432"/>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ADD0075F653844549E4B5396F2473EEB"/>
        <w:category>
          <w:name w:val="Algemeen"/>
          <w:gallery w:val="placeholder"/>
        </w:category>
        <w:types>
          <w:type w:val="bbPlcHdr"/>
        </w:types>
        <w:behaviors>
          <w:behavior w:val="content"/>
        </w:behaviors>
        <w:guid w:val="{CC403E97-E09C-4648-99D6-A64E3F79490C}"/>
      </w:docPartPr>
      <w:docPartBody>
        <w:p w:rsidR="00E96CFA" w:rsidRDefault="009965B3" w:rsidP="009965B3">
          <w:pPr>
            <w:pStyle w:val="ADD0075F653844549E4B5396F2473EEB"/>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9D98C75ABEA04CF4BF2BB80E0E323E82"/>
        <w:category>
          <w:name w:val="Algemeen"/>
          <w:gallery w:val="placeholder"/>
        </w:category>
        <w:types>
          <w:type w:val="bbPlcHdr"/>
        </w:types>
        <w:behaviors>
          <w:behavior w:val="content"/>
        </w:behaviors>
        <w:guid w:val="{487BA4B8-7889-474B-82BA-CA4AA7D0C37C}"/>
      </w:docPartPr>
      <w:docPartBody>
        <w:p w:rsidR="00E96CFA" w:rsidRDefault="009965B3" w:rsidP="009965B3">
          <w:pPr>
            <w:pStyle w:val="9D98C75ABEA04CF4BF2BB80E0E323E82"/>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9A44C0A9DCCF4D60BD87B673FC93A99E"/>
        <w:category>
          <w:name w:val="Algemeen"/>
          <w:gallery w:val="placeholder"/>
        </w:category>
        <w:types>
          <w:type w:val="bbPlcHdr"/>
        </w:types>
        <w:behaviors>
          <w:behavior w:val="content"/>
        </w:behaviors>
        <w:guid w:val="{F54B07FF-FC05-4EE1-ADC0-2E42BB18076C}"/>
      </w:docPartPr>
      <w:docPartBody>
        <w:p w:rsidR="00E96CFA" w:rsidRDefault="009965B3" w:rsidP="009965B3">
          <w:pPr>
            <w:pStyle w:val="9A44C0A9DCCF4D60BD87B673FC93A99E"/>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C7E38A4A3890467BAF6417E8F9D09C3E"/>
        <w:category>
          <w:name w:val="Algemeen"/>
          <w:gallery w:val="placeholder"/>
        </w:category>
        <w:types>
          <w:type w:val="bbPlcHdr"/>
        </w:types>
        <w:behaviors>
          <w:behavior w:val="content"/>
        </w:behaviors>
        <w:guid w:val="{A252DFF6-2D1D-4043-B479-2AA60F910DAB}"/>
      </w:docPartPr>
      <w:docPartBody>
        <w:p w:rsidR="00E96CFA" w:rsidRDefault="009965B3" w:rsidP="009965B3">
          <w:pPr>
            <w:pStyle w:val="C7E38A4A3890467BAF6417E8F9D09C3E"/>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1B2F7BEDC9C94A1D9B6F379234255600"/>
        <w:category>
          <w:name w:val="Algemeen"/>
          <w:gallery w:val="placeholder"/>
        </w:category>
        <w:types>
          <w:type w:val="bbPlcHdr"/>
        </w:types>
        <w:behaviors>
          <w:behavior w:val="content"/>
        </w:behaviors>
        <w:guid w:val="{3D814DA7-D5ED-453A-8CC3-BEFC6A2338D5}"/>
      </w:docPartPr>
      <w:docPartBody>
        <w:p w:rsidR="00E96CFA" w:rsidRDefault="009965B3" w:rsidP="009965B3">
          <w:pPr>
            <w:pStyle w:val="1B2F7BEDC9C94A1D9B6F379234255600"/>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C9EF78EA5CDE4BAE91CCFBBE607276B8"/>
        <w:category>
          <w:name w:val="Algemeen"/>
          <w:gallery w:val="placeholder"/>
        </w:category>
        <w:types>
          <w:type w:val="bbPlcHdr"/>
        </w:types>
        <w:behaviors>
          <w:behavior w:val="content"/>
        </w:behaviors>
        <w:guid w:val="{F3B92A87-1DE6-4742-9BA8-68802E92368A}"/>
      </w:docPartPr>
      <w:docPartBody>
        <w:p w:rsidR="00E96CFA" w:rsidRDefault="009965B3" w:rsidP="009965B3">
          <w:pPr>
            <w:pStyle w:val="C9EF78EA5CDE4BAE91CCFBBE607276B8"/>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47FD44F9404042CA8CF42F0B095133D0"/>
        <w:category>
          <w:name w:val="Algemeen"/>
          <w:gallery w:val="placeholder"/>
        </w:category>
        <w:types>
          <w:type w:val="bbPlcHdr"/>
        </w:types>
        <w:behaviors>
          <w:behavior w:val="content"/>
        </w:behaviors>
        <w:guid w:val="{0C8E6464-C600-4347-8BC9-08842E0B69B9}"/>
      </w:docPartPr>
      <w:docPartBody>
        <w:p w:rsidR="00E96CFA" w:rsidRDefault="009965B3" w:rsidP="009965B3">
          <w:pPr>
            <w:pStyle w:val="47FD44F9404042CA8CF42F0B095133D0"/>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B8CD14A12D51405580B1B58E83574D0E"/>
        <w:category>
          <w:name w:val="Algemeen"/>
          <w:gallery w:val="placeholder"/>
        </w:category>
        <w:types>
          <w:type w:val="bbPlcHdr"/>
        </w:types>
        <w:behaviors>
          <w:behavior w:val="content"/>
        </w:behaviors>
        <w:guid w:val="{5C807A58-B5E6-455F-89DB-B52239925A96}"/>
      </w:docPartPr>
      <w:docPartBody>
        <w:p w:rsidR="00DC6DE2" w:rsidRDefault="009965B3" w:rsidP="009965B3">
          <w:pPr>
            <w:pStyle w:val="B8CD14A12D51405580B1B58E83574D0E"/>
          </w:pPr>
          <w:r w:rsidRPr="00802625">
            <w:rPr>
              <w:rStyle w:val="Tekstvantijdelijkeaanduiding"/>
            </w:rPr>
            <w:t>Klik of tik om tekst in te voeren.</w:t>
          </w:r>
        </w:p>
      </w:docPartBody>
    </w:docPart>
    <w:docPart>
      <w:docPartPr>
        <w:name w:val="6B38097490E942948DBF14A5FEA5BF14"/>
        <w:category>
          <w:name w:val="Algemeen"/>
          <w:gallery w:val="placeholder"/>
        </w:category>
        <w:types>
          <w:type w:val="bbPlcHdr"/>
        </w:types>
        <w:behaviors>
          <w:behavior w:val="content"/>
        </w:behaviors>
        <w:guid w:val="{F9836F2D-21B1-4650-B6EA-FA83EFC6CA5C}"/>
      </w:docPartPr>
      <w:docPartBody>
        <w:p w:rsidR="00082A82" w:rsidRDefault="009965B3" w:rsidP="009965B3">
          <w:pPr>
            <w:pStyle w:val="6B38097490E942948DBF14A5FEA5BF14"/>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180027DC6E484BCA9782E8E4A34428CB"/>
        <w:category>
          <w:name w:val="Algemeen"/>
          <w:gallery w:val="placeholder"/>
        </w:category>
        <w:types>
          <w:type w:val="bbPlcHdr"/>
        </w:types>
        <w:behaviors>
          <w:behavior w:val="content"/>
        </w:behaviors>
        <w:guid w:val="{A5D7D529-E56D-49D2-AE1E-AFB68D45F3AD}"/>
      </w:docPartPr>
      <w:docPartBody>
        <w:p w:rsidR="00B13076" w:rsidRDefault="009965B3" w:rsidP="009965B3">
          <w:pPr>
            <w:pStyle w:val="180027DC6E484BCA9782E8E4A34428CB"/>
          </w:pPr>
          <w:r w:rsidRPr="00960DEF">
            <w:rPr>
              <w:rStyle w:val="Tekstvantijdelijkeaanduiding"/>
            </w:rPr>
            <w:t>Klik om tekst in te voeren.</w:t>
          </w:r>
        </w:p>
      </w:docPartBody>
    </w:docPart>
    <w:docPart>
      <w:docPartPr>
        <w:name w:val="B637A1F1D11F46EB83B1974AF8CF8D3C"/>
        <w:category>
          <w:name w:val="Algemeen"/>
          <w:gallery w:val="placeholder"/>
        </w:category>
        <w:types>
          <w:type w:val="bbPlcHdr"/>
        </w:types>
        <w:behaviors>
          <w:behavior w:val="content"/>
        </w:behaviors>
        <w:guid w:val="{09CE169F-AE08-4C6A-9A7E-FBB42A9BFA79}"/>
      </w:docPartPr>
      <w:docPartBody>
        <w:p w:rsidR="00B13076" w:rsidRDefault="009965B3" w:rsidP="009965B3">
          <w:pPr>
            <w:pStyle w:val="B637A1F1D11F46EB83B1974AF8CF8D3C"/>
          </w:pPr>
          <w:r w:rsidRPr="00960DEF">
            <w:rPr>
              <w:rStyle w:val="Tekstvantijdelijkeaanduiding"/>
            </w:rPr>
            <w:t>Klik om tekst in te voeren.</w:t>
          </w:r>
        </w:p>
      </w:docPartBody>
    </w:docPart>
    <w:docPart>
      <w:docPartPr>
        <w:name w:val="0AD5676DF0094EFB93D9DB66D6722145"/>
        <w:category>
          <w:name w:val="Algemeen"/>
          <w:gallery w:val="placeholder"/>
        </w:category>
        <w:types>
          <w:type w:val="bbPlcHdr"/>
        </w:types>
        <w:behaviors>
          <w:behavior w:val="content"/>
        </w:behaviors>
        <w:guid w:val="{AD9CC6FC-1A0A-476C-A37B-F743520439E7}"/>
      </w:docPartPr>
      <w:docPartBody>
        <w:p w:rsidR="00B13076" w:rsidRDefault="009965B3" w:rsidP="009965B3">
          <w:pPr>
            <w:pStyle w:val="0AD5676DF0094EFB93D9DB66D6722145"/>
          </w:pPr>
          <w:r w:rsidRPr="00960DEF">
            <w:rPr>
              <w:rStyle w:val="Tekstvantijdelijkeaanduiding"/>
            </w:rPr>
            <w:t>Klik om tekst in te voeren.</w:t>
          </w:r>
        </w:p>
      </w:docPartBody>
    </w:docPart>
    <w:docPart>
      <w:docPartPr>
        <w:name w:val="291312F05E5E4556867F370BC22DDC14"/>
        <w:category>
          <w:name w:val="Algemeen"/>
          <w:gallery w:val="placeholder"/>
        </w:category>
        <w:types>
          <w:type w:val="bbPlcHdr"/>
        </w:types>
        <w:behaviors>
          <w:behavior w:val="content"/>
        </w:behaviors>
        <w:guid w:val="{543B7570-68FE-4932-B513-7909A5A8EB89}"/>
      </w:docPartPr>
      <w:docPartBody>
        <w:p w:rsidR="000C35B1" w:rsidRDefault="009965B3" w:rsidP="009965B3">
          <w:pPr>
            <w:pStyle w:val="291312F05E5E4556867F370BC22DDC14"/>
          </w:pPr>
          <w:r w:rsidRPr="009A1683">
            <w:rPr>
              <w:rStyle w:val="Tekstvantijdelijkeaanduiding"/>
              <w:i w:val="0"/>
              <w:iCs w:val="0"/>
              <w:sz w:val="24"/>
              <w:szCs w:val="24"/>
            </w:rPr>
            <w:t>Klik om tekst in te voeren.</w:t>
          </w:r>
        </w:p>
      </w:docPartBody>
    </w:docPart>
    <w:docPart>
      <w:docPartPr>
        <w:name w:val="FD64FF985C0449C8B69D0C000958FFA0"/>
        <w:category>
          <w:name w:val="Algemeen"/>
          <w:gallery w:val="placeholder"/>
        </w:category>
        <w:types>
          <w:type w:val="bbPlcHdr"/>
        </w:types>
        <w:behaviors>
          <w:behavior w:val="content"/>
        </w:behaviors>
        <w:guid w:val="{BA9C1902-22EB-4796-84E1-0C42CC6607AE}"/>
      </w:docPartPr>
      <w:docPartBody>
        <w:p w:rsidR="000C35B1" w:rsidRDefault="009965B3" w:rsidP="009965B3">
          <w:pPr>
            <w:pStyle w:val="FD64FF985C0449C8B69D0C000958FFA0"/>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0245371C516B4AF3BE65D2FC40671D02"/>
        <w:category>
          <w:name w:val="Algemeen"/>
          <w:gallery w:val="placeholder"/>
        </w:category>
        <w:types>
          <w:type w:val="bbPlcHdr"/>
        </w:types>
        <w:behaviors>
          <w:behavior w:val="content"/>
        </w:behaviors>
        <w:guid w:val="{BD169FEE-3368-4A91-A18C-A03412D88C01}"/>
      </w:docPartPr>
      <w:docPartBody>
        <w:p w:rsidR="000C35B1" w:rsidRDefault="009965B3" w:rsidP="009965B3">
          <w:pPr>
            <w:pStyle w:val="0245371C516B4AF3BE65D2FC40671D02"/>
          </w:pPr>
          <w:r>
            <w:rPr>
              <w:rStyle w:val="Tekstvantijdelijkeaanduiding"/>
            </w:rPr>
            <w:t>Voer tekst in</w:t>
          </w:r>
          <w:r w:rsidRPr="00802625">
            <w:rPr>
              <w:rStyle w:val="Tekstvantijdelijkeaanduiding"/>
            </w:rPr>
            <w:t>.</w:t>
          </w:r>
        </w:p>
      </w:docPartBody>
    </w:docPart>
    <w:docPart>
      <w:docPartPr>
        <w:name w:val="AE96E5A09F8A470783FB7407C7CECFAF"/>
        <w:category>
          <w:name w:val="Algemeen"/>
          <w:gallery w:val="placeholder"/>
        </w:category>
        <w:types>
          <w:type w:val="bbPlcHdr"/>
        </w:types>
        <w:behaviors>
          <w:behavior w:val="content"/>
        </w:behaviors>
        <w:guid w:val="{956523AA-1A37-4FED-B3B4-6D68C4B2E060}"/>
      </w:docPartPr>
      <w:docPartBody>
        <w:p w:rsidR="000C35B1" w:rsidRDefault="009965B3" w:rsidP="009965B3">
          <w:pPr>
            <w:pStyle w:val="AE96E5A09F8A470783FB7407C7CECFAF"/>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07D55525D6CE4989BAED386FEE7E4F73"/>
        <w:category>
          <w:name w:val="Algemeen"/>
          <w:gallery w:val="placeholder"/>
        </w:category>
        <w:types>
          <w:type w:val="bbPlcHdr"/>
        </w:types>
        <w:behaviors>
          <w:behavior w:val="content"/>
        </w:behaviors>
        <w:guid w:val="{39CC70CA-A2F6-434A-BA68-58A1FFBFEEBF}"/>
      </w:docPartPr>
      <w:docPartBody>
        <w:p w:rsidR="000C35B1" w:rsidRDefault="009965B3" w:rsidP="009965B3">
          <w:pPr>
            <w:pStyle w:val="07D55525D6CE4989BAED386FEE7E4F73"/>
          </w:pPr>
          <w:r w:rsidRPr="00427019">
            <w:rPr>
              <w:color w:val="808080"/>
            </w:rPr>
            <w:t>toelichting</w:t>
          </w:r>
        </w:p>
      </w:docPartBody>
    </w:docPart>
    <w:docPart>
      <w:docPartPr>
        <w:name w:val="0824EB2D83D343AAB965AFD3226EDE4B"/>
        <w:category>
          <w:name w:val="Algemeen"/>
          <w:gallery w:val="placeholder"/>
        </w:category>
        <w:types>
          <w:type w:val="bbPlcHdr"/>
        </w:types>
        <w:behaviors>
          <w:behavior w:val="content"/>
        </w:behaviors>
        <w:guid w:val="{D9A357EC-CEB3-43DA-9C58-D38A8D9C3116}"/>
      </w:docPartPr>
      <w:docPartBody>
        <w:p w:rsidR="000C35B1" w:rsidRDefault="009965B3" w:rsidP="009965B3">
          <w:pPr>
            <w:pStyle w:val="0824EB2D83D343AAB965AFD3226EDE4B"/>
          </w:pPr>
          <w:r>
            <w:rPr>
              <w:rStyle w:val="Tekstvantijdelijkeaanduiding"/>
            </w:rPr>
            <w:t>Voer tekst in</w:t>
          </w:r>
          <w:r w:rsidRPr="00802625">
            <w:rPr>
              <w:rStyle w:val="Tekstvantijdelijkeaanduiding"/>
            </w:rPr>
            <w:t>.</w:t>
          </w:r>
        </w:p>
      </w:docPartBody>
    </w:docPart>
    <w:docPart>
      <w:docPartPr>
        <w:name w:val="D94944873EAC45B29E3958AA3326ECEF"/>
        <w:category>
          <w:name w:val="Algemeen"/>
          <w:gallery w:val="placeholder"/>
        </w:category>
        <w:types>
          <w:type w:val="bbPlcHdr"/>
        </w:types>
        <w:behaviors>
          <w:behavior w:val="content"/>
        </w:behaviors>
        <w:guid w:val="{16C270F3-82DD-4856-9DC6-B69B02DA1EE8}"/>
      </w:docPartPr>
      <w:docPartBody>
        <w:p w:rsidR="000C35B1" w:rsidRDefault="009965B3" w:rsidP="009965B3">
          <w:pPr>
            <w:pStyle w:val="D94944873EAC45B29E3958AA3326ECEF"/>
          </w:pPr>
          <w:r w:rsidRPr="00802625">
            <w:rPr>
              <w:rStyle w:val="Tekstvantijdelijkeaanduiding"/>
            </w:rPr>
            <w:t>Klik om tekst in</w:t>
          </w:r>
          <w:r w:rsidRPr="006C4B65">
            <w:rPr>
              <w:rStyle w:val="Tekstvantijdelijkeaanduiding"/>
            </w:rPr>
            <w:t xml:space="preserve"> te voer</w:t>
          </w:r>
          <w:r w:rsidRPr="00802625">
            <w:rPr>
              <w:rStyle w:val="Tekstvantijdelijkeaanduiding"/>
            </w:rPr>
            <w:t>en.</w:t>
          </w:r>
        </w:p>
      </w:docPartBody>
    </w:docPart>
    <w:docPart>
      <w:docPartPr>
        <w:name w:val="6FEB88A4B44C485F984EA4A95D33E1B7"/>
        <w:category>
          <w:name w:val="Algemeen"/>
          <w:gallery w:val="placeholder"/>
        </w:category>
        <w:types>
          <w:type w:val="bbPlcHdr"/>
        </w:types>
        <w:behaviors>
          <w:behavior w:val="content"/>
        </w:behaviors>
        <w:guid w:val="{01B6AC47-E9FB-4A72-8D93-0493475BFFE0}"/>
      </w:docPartPr>
      <w:docPartBody>
        <w:p w:rsidR="000C35B1" w:rsidRDefault="009965B3" w:rsidP="009965B3">
          <w:pPr>
            <w:pStyle w:val="6FEB88A4B44C485F984EA4A95D33E1B7"/>
          </w:pPr>
          <w:r w:rsidRPr="00427019">
            <w:rPr>
              <w:color w:val="808080"/>
            </w:rPr>
            <w:t>toelichting</w:t>
          </w:r>
        </w:p>
      </w:docPartBody>
    </w:docPart>
    <w:docPart>
      <w:docPartPr>
        <w:name w:val="4C8633446E0F430E87DD47A6FFE3F3A4"/>
        <w:category>
          <w:name w:val="Algemeen"/>
          <w:gallery w:val="placeholder"/>
        </w:category>
        <w:types>
          <w:type w:val="bbPlcHdr"/>
        </w:types>
        <w:behaviors>
          <w:behavior w:val="content"/>
        </w:behaviors>
        <w:guid w:val="{14D9F4F6-F9F0-47AA-BDA9-E3FAE3FE8241}"/>
      </w:docPartPr>
      <w:docPartBody>
        <w:p w:rsidR="00350A76" w:rsidRDefault="00350A76" w:rsidP="00350A76">
          <w:pPr>
            <w:pStyle w:val="4C8633446E0F430E87DD47A6FFE3F3A4"/>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0EA2D097830E4934B55C5FA389A3E63A"/>
        <w:category>
          <w:name w:val="Algemeen"/>
          <w:gallery w:val="placeholder"/>
        </w:category>
        <w:types>
          <w:type w:val="bbPlcHdr"/>
        </w:types>
        <w:behaviors>
          <w:behavior w:val="content"/>
        </w:behaviors>
        <w:guid w:val="{376DCCD7-FAD8-40DE-BC82-25507BD3DEFA}"/>
      </w:docPartPr>
      <w:docPartBody>
        <w:p w:rsidR="00350A76" w:rsidRDefault="00350A76" w:rsidP="00350A76">
          <w:pPr>
            <w:pStyle w:val="0EA2D097830E4934B55C5FA389A3E63A"/>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7EB54CE68A8E4D8E9DC2D5732B3D4E60"/>
        <w:category>
          <w:name w:val="Algemeen"/>
          <w:gallery w:val="placeholder"/>
        </w:category>
        <w:types>
          <w:type w:val="bbPlcHdr"/>
        </w:types>
        <w:behaviors>
          <w:behavior w:val="content"/>
        </w:behaviors>
        <w:guid w:val="{34579E58-3AB8-463D-888F-1210F057FC6A}"/>
      </w:docPartPr>
      <w:docPartBody>
        <w:p w:rsidR="00350A76" w:rsidRDefault="00350A76" w:rsidP="00350A76">
          <w:pPr>
            <w:pStyle w:val="7EB54CE68A8E4D8E9DC2D5732B3D4E60"/>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807E59B19A78449A81D12738E717F85F"/>
        <w:category>
          <w:name w:val="Algemeen"/>
          <w:gallery w:val="placeholder"/>
        </w:category>
        <w:types>
          <w:type w:val="bbPlcHdr"/>
        </w:types>
        <w:behaviors>
          <w:behavior w:val="content"/>
        </w:behaviors>
        <w:guid w:val="{81DEF906-AC97-4EE5-A41F-7050A266F5C6}"/>
      </w:docPartPr>
      <w:docPartBody>
        <w:p w:rsidR="00350A76" w:rsidRDefault="00350A76" w:rsidP="00350A76">
          <w:pPr>
            <w:pStyle w:val="807E59B19A78449A81D12738E717F85F"/>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B529A9D863F841C3B2CA65D92C73DE75"/>
        <w:category>
          <w:name w:val="Algemeen"/>
          <w:gallery w:val="placeholder"/>
        </w:category>
        <w:types>
          <w:type w:val="bbPlcHdr"/>
        </w:types>
        <w:behaviors>
          <w:behavior w:val="content"/>
        </w:behaviors>
        <w:guid w:val="{4BE8A8FB-971A-4117-AC4B-541E0C060CBB}"/>
      </w:docPartPr>
      <w:docPartBody>
        <w:p w:rsidR="009965B3" w:rsidRDefault="009965B3" w:rsidP="009965B3">
          <w:pPr>
            <w:pStyle w:val="B529A9D863F841C3B2CA65D92C73DE751"/>
          </w:pPr>
          <w:r w:rsidRPr="007F16D3">
            <w:rPr>
              <w:rStyle w:val="Tekstvantijdelijkeaanduiding"/>
            </w:rPr>
            <w:t>Klik om tekst in te voeren.</w:t>
          </w:r>
        </w:p>
      </w:docPartBody>
    </w:docPart>
    <w:docPart>
      <w:docPartPr>
        <w:name w:val="66DF3705C8E041D48B112959DE0717E2"/>
        <w:category>
          <w:name w:val="Algemeen"/>
          <w:gallery w:val="placeholder"/>
        </w:category>
        <w:types>
          <w:type w:val="bbPlcHdr"/>
        </w:types>
        <w:behaviors>
          <w:behavior w:val="content"/>
        </w:behaviors>
        <w:guid w:val="{0C9BDF45-FAC7-41E2-92EA-C504678BFA28}"/>
      </w:docPartPr>
      <w:docPartBody>
        <w:p w:rsidR="009965B3" w:rsidRDefault="009965B3" w:rsidP="009965B3">
          <w:pPr>
            <w:pStyle w:val="66DF3705C8E041D48B112959DE0717E21"/>
          </w:pPr>
          <w:r w:rsidRPr="007F16D3">
            <w:rPr>
              <w:rStyle w:val="Tekstvantijdelijkeaanduiding"/>
            </w:rPr>
            <w:t>Klik om tekst in te voeren.</w:t>
          </w:r>
        </w:p>
      </w:docPartBody>
    </w:docPart>
    <w:docPart>
      <w:docPartPr>
        <w:name w:val="4773205F2DF3436BB2A1C78204D8229F"/>
        <w:category>
          <w:name w:val="Algemeen"/>
          <w:gallery w:val="placeholder"/>
        </w:category>
        <w:types>
          <w:type w:val="bbPlcHdr"/>
        </w:types>
        <w:behaviors>
          <w:behavior w:val="content"/>
        </w:behaviors>
        <w:guid w:val="{E05E4FA3-9642-4322-899E-C9B48A184ACD}"/>
      </w:docPartPr>
      <w:docPartBody>
        <w:p w:rsidR="009965B3" w:rsidRDefault="009965B3" w:rsidP="009965B3">
          <w:pPr>
            <w:pStyle w:val="4773205F2DF3436BB2A1C78204D8229F1"/>
          </w:pPr>
          <w:r w:rsidRPr="007F16D3">
            <w:rPr>
              <w:rStyle w:val="Tekstvantijdelijkeaanduiding"/>
            </w:rPr>
            <w:t>Klik om tekst in te voeren.</w:t>
          </w:r>
        </w:p>
      </w:docPartBody>
    </w:docPart>
    <w:docPart>
      <w:docPartPr>
        <w:name w:val="424CDA9502A1477082E7E4ED84D7AE6B"/>
        <w:category>
          <w:name w:val="Algemeen"/>
          <w:gallery w:val="placeholder"/>
        </w:category>
        <w:types>
          <w:type w:val="bbPlcHdr"/>
        </w:types>
        <w:behaviors>
          <w:behavior w:val="content"/>
        </w:behaviors>
        <w:guid w:val="{5AD26C82-B675-47AE-A914-249D577734FC}"/>
      </w:docPartPr>
      <w:docPartBody>
        <w:p w:rsidR="009965B3" w:rsidRDefault="009965B3" w:rsidP="009965B3">
          <w:pPr>
            <w:pStyle w:val="424CDA9502A1477082E7E4ED84D7AE6B1"/>
          </w:pPr>
          <w:r w:rsidRPr="007F16D3">
            <w:rPr>
              <w:rStyle w:val="Tekstvantijdelijkeaanduiding"/>
            </w:rPr>
            <w:t>Klik om tekst in te voeren.</w:t>
          </w:r>
        </w:p>
      </w:docPartBody>
    </w:docPart>
    <w:docPart>
      <w:docPartPr>
        <w:name w:val="990FA51616D74C269D0AF684BD6EE268"/>
        <w:category>
          <w:name w:val="Algemeen"/>
          <w:gallery w:val="placeholder"/>
        </w:category>
        <w:types>
          <w:type w:val="bbPlcHdr"/>
        </w:types>
        <w:behaviors>
          <w:behavior w:val="content"/>
        </w:behaviors>
        <w:guid w:val="{852AA841-1235-4F15-A59A-863862F5991E}"/>
      </w:docPartPr>
      <w:docPartBody>
        <w:p w:rsidR="009965B3" w:rsidRDefault="009965B3" w:rsidP="009965B3">
          <w:pPr>
            <w:pStyle w:val="990FA51616D74C269D0AF684BD6EE2681"/>
          </w:pPr>
          <w:r w:rsidRPr="007F16D3">
            <w:rPr>
              <w:rStyle w:val="Tekstvantijdelijkeaanduiding"/>
            </w:rPr>
            <w:t>Klik om tekst in te voeren.</w:t>
          </w:r>
        </w:p>
      </w:docPartBody>
    </w:docPart>
    <w:docPart>
      <w:docPartPr>
        <w:name w:val="3A5A4BC860B24F7D89A4C0B55BC2DCE1"/>
        <w:category>
          <w:name w:val="Algemeen"/>
          <w:gallery w:val="placeholder"/>
        </w:category>
        <w:types>
          <w:type w:val="bbPlcHdr"/>
        </w:types>
        <w:behaviors>
          <w:behavior w:val="content"/>
        </w:behaviors>
        <w:guid w:val="{30C16E5F-37DD-4BF4-AB5F-8F14543A7A57}"/>
      </w:docPartPr>
      <w:docPartBody>
        <w:p w:rsidR="009965B3" w:rsidRDefault="009965B3" w:rsidP="009965B3">
          <w:pPr>
            <w:pStyle w:val="3A5A4BC860B24F7D89A4C0B55BC2DCE11"/>
          </w:pPr>
          <w:r w:rsidRPr="007F16D3">
            <w:rPr>
              <w:rStyle w:val="Tekstvantijdelijkeaanduiding"/>
            </w:rPr>
            <w:t>Klik om tekst in te voeren.</w:t>
          </w:r>
        </w:p>
      </w:docPartBody>
    </w:docPart>
    <w:docPart>
      <w:docPartPr>
        <w:name w:val="AAA86A68B8C9420C8ED7FCD6DA2703DD"/>
        <w:category>
          <w:name w:val="Algemeen"/>
          <w:gallery w:val="placeholder"/>
        </w:category>
        <w:types>
          <w:type w:val="bbPlcHdr"/>
        </w:types>
        <w:behaviors>
          <w:behavior w:val="content"/>
        </w:behaviors>
        <w:guid w:val="{782A597C-36E0-4BE5-AB44-4C1467DA6394}"/>
      </w:docPartPr>
      <w:docPartBody>
        <w:p w:rsidR="009965B3" w:rsidRDefault="009965B3" w:rsidP="009965B3">
          <w:pPr>
            <w:pStyle w:val="AAA86A68B8C9420C8ED7FCD6DA2703DD1"/>
          </w:pPr>
          <w:r w:rsidRPr="007F16D3">
            <w:rPr>
              <w:rStyle w:val="Tekstvantijdelijkeaanduiding"/>
            </w:rPr>
            <w:t>Klik om tekst in te voeren.</w:t>
          </w:r>
        </w:p>
      </w:docPartBody>
    </w:docPart>
    <w:docPart>
      <w:docPartPr>
        <w:name w:val="18DE917D1A5C426EBAAB8EA5A9BB9BF8"/>
        <w:category>
          <w:name w:val="Algemeen"/>
          <w:gallery w:val="placeholder"/>
        </w:category>
        <w:types>
          <w:type w:val="bbPlcHdr"/>
        </w:types>
        <w:behaviors>
          <w:behavior w:val="content"/>
        </w:behaviors>
        <w:guid w:val="{AF03E424-EDF8-479A-A2A6-34347EFCB740}"/>
      </w:docPartPr>
      <w:docPartBody>
        <w:p w:rsidR="009965B3" w:rsidRDefault="009965B3" w:rsidP="009965B3">
          <w:pPr>
            <w:pStyle w:val="18DE917D1A5C426EBAAB8EA5A9BB9BF81"/>
          </w:pPr>
          <w:r w:rsidRPr="00533B37">
            <w:rPr>
              <w:rStyle w:val="Tekstvantijdelijkeaanduiding"/>
            </w:rPr>
            <w:t>Klik om tekst in te voeren.</w:t>
          </w:r>
        </w:p>
      </w:docPartBody>
    </w:docPart>
    <w:docPart>
      <w:docPartPr>
        <w:name w:val="A75B5B42B2064FEE902BAA9C66414644"/>
        <w:category>
          <w:name w:val="Algemeen"/>
          <w:gallery w:val="placeholder"/>
        </w:category>
        <w:types>
          <w:type w:val="bbPlcHdr"/>
        </w:types>
        <w:behaviors>
          <w:behavior w:val="content"/>
        </w:behaviors>
        <w:guid w:val="{F427C5D4-E6B7-437F-AC3B-9F9091FD7877}"/>
      </w:docPartPr>
      <w:docPartBody>
        <w:p w:rsidR="009965B3" w:rsidRDefault="009965B3" w:rsidP="009965B3">
          <w:pPr>
            <w:pStyle w:val="A75B5B42B2064FEE902BAA9C664146441"/>
          </w:pPr>
          <w:r w:rsidRPr="00533B37">
            <w:rPr>
              <w:rStyle w:val="Tekstvantijdelijkeaanduiding"/>
            </w:rPr>
            <w:t>Klik om tekst in te voeren.</w:t>
          </w:r>
        </w:p>
      </w:docPartBody>
    </w:docPart>
    <w:docPart>
      <w:docPartPr>
        <w:name w:val="9CDB63301F5E45F6BDDBE1EBF8E8E2E2"/>
        <w:category>
          <w:name w:val="Algemeen"/>
          <w:gallery w:val="placeholder"/>
        </w:category>
        <w:types>
          <w:type w:val="bbPlcHdr"/>
        </w:types>
        <w:behaviors>
          <w:behavior w:val="content"/>
        </w:behaviors>
        <w:guid w:val="{5EE0E615-8FE2-439C-BB83-CB7A4E70C412}"/>
      </w:docPartPr>
      <w:docPartBody>
        <w:p w:rsidR="009965B3" w:rsidRDefault="009965B3" w:rsidP="009965B3">
          <w:pPr>
            <w:pStyle w:val="9CDB63301F5E45F6BDDBE1EBF8E8E2E21"/>
          </w:pPr>
          <w:r w:rsidRPr="00533B37">
            <w:rPr>
              <w:rStyle w:val="Tekstvantijdelijkeaanduiding"/>
            </w:rPr>
            <w:t>Klik om tekst in te voeren.</w:t>
          </w:r>
        </w:p>
      </w:docPartBody>
    </w:docPart>
    <w:docPart>
      <w:docPartPr>
        <w:name w:val="B66034A503F143FDA67E62D95E55FFE7"/>
        <w:category>
          <w:name w:val="Algemeen"/>
          <w:gallery w:val="placeholder"/>
        </w:category>
        <w:types>
          <w:type w:val="bbPlcHdr"/>
        </w:types>
        <w:behaviors>
          <w:behavior w:val="content"/>
        </w:behaviors>
        <w:guid w:val="{37AB51A1-75E5-4CEC-9A0E-16EE5510AC89}"/>
      </w:docPartPr>
      <w:docPartBody>
        <w:p w:rsidR="009965B3" w:rsidRDefault="009965B3" w:rsidP="009965B3">
          <w:pPr>
            <w:pStyle w:val="B66034A503F143FDA67E62D95E55FFE71"/>
          </w:pPr>
          <w:r w:rsidRPr="00533B37">
            <w:rPr>
              <w:rStyle w:val="Tekstvantijdelijkeaanduiding"/>
            </w:rPr>
            <w:t>Klik om tekst in te voeren.</w:t>
          </w:r>
        </w:p>
      </w:docPartBody>
    </w:docPart>
    <w:docPart>
      <w:docPartPr>
        <w:name w:val="A8ACDED52D9744A8BCC7A880F2E69F2F"/>
        <w:category>
          <w:name w:val="Algemeen"/>
          <w:gallery w:val="placeholder"/>
        </w:category>
        <w:types>
          <w:type w:val="bbPlcHdr"/>
        </w:types>
        <w:behaviors>
          <w:behavior w:val="content"/>
        </w:behaviors>
        <w:guid w:val="{CB6CB5E1-9CCD-4541-BB43-F03CECFF7588}"/>
      </w:docPartPr>
      <w:docPartBody>
        <w:p w:rsidR="009965B3" w:rsidRDefault="009965B3" w:rsidP="009965B3">
          <w:pPr>
            <w:pStyle w:val="A8ACDED52D9744A8BCC7A880F2E69F2F1"/>
          </w:pPr>
          <w:r w:rsidRPr="00533B37">
            <w:rPr>
              <w:rStyle w:val="Tekstvantijdelijkeaanduiding"/>
            </w:rPr>
            <w:t>Klik om tekst in te voeren.</w:t>
          </w:r>
        </w:p>
      </w:docPartBody>
    </w:docPart>
    <w:docPart>
      <w:docPartPr>
        <w:name w:val="A01143D183184930B357D0E201C31BAA"/>
        <w:category>
          <w:name w:val="Algemeen"/>
          <w:gallery w:val="placeholder"/>
        </w:category>
        <w:types>
          <w:type w:val="bbPlcHdr"/>
        </w:types>
        <w:behaviors>
          <w:behavior w:val="content"/>
        </w:behaviors>
        <w:guid w:val="{05895CAC-9B47-4FF2-91A1-7DBA54EA4B97}"/>
      </w:docPartPr>
      <w:docPartBody>
        <w:p w:rsidR="009965B3" w:rsidRDefault="009965B3" w:rsidP="009965B3">
          <w:pPr>
            <w:pStyle w:val="A01143D183184930B357D0E201C31BAA1"/>
          </w:pPr>
          <w:r w:rsidRPr="00533B37">
            <w:rPr>
              <w:rStyle w:val="Tekstvantijdelijkeaanduiding"/>
            </w:rPr>
            <w:t>Klik om tekst in te voeren.</w:t>
          </w:r>
        </w:p>
      </w:docPartBody>
    </w:docPart>
    <w:docPart>
      <w:docPartPr>
        <w:name w:val="543907FC96DC4877AB344FE4FB57063B"/>
        <w:category>
          <w:name w:val="Algemeen"/>
          <w:gallery w:val="placeholder"/>
        </w:category>
        <w:types>
          <w:type w:val="bbPlcHdr"/>
        </w:types>
        <w:behaviors>
          <w:behavior w:val="content"/>
        </w:behaviors>
        <w:guid w:val="{D9C6EEE7-6664-4DFA-AAEC-B0556CD50F14}"/>
      </w:docPartPr>
      <w:docPartBody>
        <w:p w:rsidR="009965B3" w:rsidRDefault="009965B3" w:rsidP="009965B3">
          <w:pPr>
            <w:pStyle w:val="543907FC96DC4877AB344FE4FB57063B1"/>
          </w:pPr>
          <w:r w:rsidRPr="00945F5C">
            <w:rPr>
              <w:rStyle w:val="Tekstvantijdelijkeaanduiding"/>
            </w:rPr>
            <w:t>Klik om tekst in te voeren.</w:t>
          </w:r>
        </w:p>
      </w:docPartBody>
    </w:docPart>
    <w:docPart>
      <w:docPartPr>
        <w:name w:val="B3AE4C85BD984196AE6F21AC40E36CD5"/>
        <w:category>
          <w:name w:val="Algemeen"/>
          <w:gallery w:val="placeholder"/>
        </w:category>
        <w:types>
          <w:type w:val="bbPlcHdr"/>
        </w:types>
        <w:behaviors>
          <w:behavior w:val="content"/>
        </w:behaviors>
        <w:guid w:val="{D5FEEC99-D008-426B-84F3-FC72BD93E8E2}"/>
      </w:docPartPr>
      <w:docPartBody>
        <w:p w:rsidR="009965B3" w:rsidRDefault="009965B3" w:rsidP="009965B3">
          <w:pPr>
            <w:pStyle w:val="B3AE4C85BD984196AE6F21AC40E36CD51"/>
          </w:pPr>
          <w:r w:rsidRPr="00945F5C">
            <w:rPr>
              <w:rStyle w:val="Tekstvantijdelijkeaanduiding"/>
            </w:rPr>
            <w:t>Klik om tekst in te voeren.</w:t>
          </w:r>
        </w:p>
      </w:docPartBody>
    </w:docPart>
    <w:docPart>
      <w:docPartPr>
        <w:name w:val="23FC137D7DF44FA4A93DC72A8DE56B24"/>
        <w:category>
          <w:name w:val="Algemeen"/>
          <w:gallery w:val="placeholder"/>
        </w:category>
        <w:types>
          <w:type w:val="bbPlcHdr"/>
        </w:types>
        <w:behaviors>
          <w:behavior w:val="content"/>
        </w:behaviors>
        <w:guid w:val="{986CA5C7-CAA6-456D-86D2-FFD6CA70EEF7}"/>
      </w:docPartPr>
      <w:docPartBody>
        <w:p w:rsidR="009965B3" w:rsidRDefault="009965B3" w:rsidP="009965B3">
          <w:pPr>
            <w:pStyle w:val="23FC137D7DF44FA4A93DC72A8DE56B241"/>
          </w:pPr>
          <w:r w:rsidRPr="00945F5C">
            <w:rPr>
              <w:rStyle w:val="Tekstvantijdelijkeaanduiding"/>
            </w:rPr>
            <w:t>Klik om tekst in te voeren.</w:t>
          </w:r>
        </w:p>
      </w:docPartBody>
    </w:docPart>
    <w:docPart>
      <w:docPartPr>
        <w:name w:val="591B477EC7E44CD19D5B5F21609E3A48"/>
        <w:category>
          <w:name w:val="Algemeen"/>
          <w:gallery w:val="placeholder"/>
        </w:category>
        <w:types>
          <w:type w:val="bbPlcHdr"/>
        </w:types>
        <w:behaviors>
          <w:behavior w:val="content"/>
        </w:behaviors>
        <w:guid w:val="{731C0B8A-251F-4505-89C0-955014AE4DBD}"/>
      </w:docPartPr>
      <w:docPartBody>
        <w:p w:rsidR="009965B3" w:rsidRDefault="009965B3" w:rsidP="009965B3">
          <w:pPr>
            <w:pStyle w:val="591B477EC7E44CD19D5B5F21609E3A481"/>
          </w:pPr>
          <w:r w:rsidRPr="00945F5C">
            <w:rPr>
              <w:rStyle w:val="Tekstvantijdelijkeaanduiding"/>
            </w:rPr>
            <w:t>Klik om tekst in te voeren.</w:t>
          </w:r>
        </w:p>
      </w:docPartBody>
    </w:docPart>
    <w:docPart>
      <w:docPartPr>
        <w:name w:val="BB4B7D53876748339D2F52B3D00A6E82"/>
        <w:category>
          <w:name w:val="Algemeen"/>
          <w:gallery w:val="placeholder"/>
        </w:category>
        <w:types>
          <w:type w:val="bbPlcHdr"/>
        </w:types>
        <w:behaviors>
          <w:behavior w:val="content"/>
        </w:behaviors>
        <w:guid w:val="{CF3A715B-3D49-4B80-AF2D-B81EAA6C2F76}"/>
      </w:docPartPr>
      <w:docPartBody>
        <w:p w:rsidR="009965B3" w:rsidRDefault="009965B3" w:rsidP="009965B3">
          <w:pPr>
            <w:pStyle w:val="BB4B7D53876748339D2F52B3D00A6E821"/>
          </w:pPr>
          <w:r w:rsidRPr="00945F5C">
            <w:rPr>
              <w:rStyle w:val="Tekstvantijdelijkeaanduiding"/>
            </w:rPr>
            <w:t>Klik om tekst in te voeren.</w:t>
          </w:r>
        </w:p>
      </w:docPartBody>
    </w:docPart>
    <w:docPart>
      <w:docPartPr>
        <w:name w:val="225334DE7E964DEF9FFAA0BDD3E651E9"/>
        <w:category>
          <w:name w:val="Algemeen"/>
          <w:gallery w:val="placeholder"/>
        </w:category>
        <w:types>
          <w:type w:val="bbPlcHdr"/>
        </w:types>
        <w:behaviors>
          <w:behavior w:val="content"/>
        </w:behaviors>
        <w:guid w:val="{1867A87F-639D-459E-A627-F96BD7ED1588}"/>
      </w:docPartPr>
      <w:docPartBody>
        <w:p w:rsidR="009965B3" w:rsidRDefault="009965B3" w:rsidP="009965B3">
          <w:pPr>
            <w:pStyle w:val="225334DE7E964DEF9FFAA0BDD3E651E91"/>
          </w:pPr>
          <w:r w:rsidRPr="00945F5C">
            <w:rPr>
              <w:rStyle w:val="Tekstvantijdelijkeaanduiding"/>
            </w:rPr>
            <w:t>Klik om tekst in te voeren.</w:t>
          </w:r>
        </w:p>
      </w:docPartBody>
    </w:docPart>
    <w:docPart>
      <w:docPartPr>
        <w:name w:val="E8F02E26E93247E4B727E0C6DC2881E6"/>
        <w:category>
          <w:name w:val="Algemeen"/>
          <w:gallery w:val="placeholder"/>
        </w:category>
        <w:types>
          <w:type w:val="bbPlcHdr"/>
        </w:types>
        <w:behaviors>
          <w:behavior w:val="content"/>
        </w:behaviors>
        <w:guid w:val="{EDC1BEAF-68FC-4330-BD52-544342DF289C}"/>
      </w:docPartPr>
      <w:docPartBody>
        <w:p w:rsidR="009965B3" w:rsidRDefault="009965B3" w:rsidP="009965B3">
          <w:pPr>
            <w:pStyle w:val="E8F02E26E93247E4B727E0C6DC2881E6"/>
          </w:pPr>
          <w:r w:rsidRPr="00C7685B">
            <w:rPr>
              <w:rStyle w:val="Tekstvantijdelijkeaanduiding"/>
              <w:b/>
              <w:bCs/>
              <w:color w:val="FFFFFF" w:themeColor="background1"/>
            </w:rPr>
            <w:t>Klik om tekst in te voeren.</w:t>
          </w:r>
        </w:p>
      </w:docPartBody>
    </w:docPart>
    <w:docPart>
      <w:docPartPr>
        <w:name w:val="DefaultPlaceholder_-1854013438"/>
        <w:category>
          <w:name w:val="Algemeen"/>
          <w:gallery w:val="placeholder"/>
        </w:category>
        <w:types>
          <w:type w:val="bbPlcHdr"/>
        </w:types>
        <w:behaviors>
          <w:behavior w:val="content"/>
        </w:behaviors>
        <w:guid w:val="{2B8CDDC9-C4F7-4F33-ACB2-EB8A87BB78BC}"/>
      </w:docPartPr>
      <w:docPartBody>
        <w:p w:rsidR="009965B3" w:rsidRDefault="009965B3">
          <w:r w:rsidRPr="00FD35F9">
            <w:rPr>
              <w:rStyle w:val="Tekstvantijdelijkeaanduiding"/>
            </w:rPr>
            <w:t>Kies een item.</w:t>
          </w:r>
        </w:p>
      </w:docPartBody>
    </w:docPart>
    <w:docPart>
      <w:docPartPr>
        <w:name w:val="1B83EA9D31D744A293BBCDA64899DA9C"/>
        <w:category>
          <w:name w:val="Algemeen"/>
          <w:gallery w:val="placeholder"/>
        </w:category>
        <w:types>
          <w:type w:val="bbPlcHdr"/>
        </w:types>
        <w:behaviors>
          <w:behavior w:val="content"/>
        </w:behaviors>
        <w:guid w:val="{DFF9C381-F54E-45D2-A18F-A629D3AC30F4}"/>
      </w:docPartPr>
      <w:docPartBody>
        <w:p w:rsidR="009965B3" w:rsidRDefault="009965B3" w:rsidP="009965B3">
          <w:pPr>
            <w:pStyle w:val="1B83EA9D31D744A293BBCDA64899DA9C"/>
          </w:pPr>
          <w:r w:rsidRPr="00FD35F9">
            <w:rPr>
              <w:rStyle w:val="Tekstvantijdelijkeaanduiding"/>
            </w:rPr>
            <w:t>Kies een item.</w:t>
          </w:r>
        </w:p>
      </w:docPartBody>
    </w:docPart>
    <w:docPart>
      <w:docPartPr>
        <w:name w:val="CD757E25A1CE4EE2ACA9CA60E5647768"/>
        <w:category>
          <w:name w:val="Algemeen"/>
          <w:gallery w:val="placeholder"/>
        </w:category>
        <w:types>
          <w:type w:val="bbPlcHdr"/>
        </w:types>
        <w:behaviors>
          <w:behavior w:val="content"/>
        </w:behaviors>
        <w:guid w:val="{5D783F65-7CCB-44EF-B4EC-5F38B2A2ACA6}"/>
      </w:docPartPr>
      <w:docPartBody>
        <w:p w:rsidR="009965B3" w:rsidRDefault="009965B3" w:rsidP="009965B3">
          <w:pPr>
            <w:pStyle w:val="CD757E25A1CE4EE2ACA9CA60E5647768"/>
          </w:pPr>
          <w:r w:rsidRPr="00C7685B">
            <w:rPr>
              <w:rStyle w:val="Tekstvantijdelijkeaanduiding"/>
              <w:b/>
              <w:bCs/>
              <w:color w:val="FFFFFF" w:themeColor="background1"/>
            </w:rPr>
            <w:t>Klik om tekst in te voeren.</w:t>
          </w:r>
        </w:p>
      </w:docPartBody>
    </w:docPart>
    <w:docPart>
      <w:docPartPr>
        <w:name w:val="21D1C9AFE411481F9128A368F7F21A79"/>
        <w:category>
          <w:name w:val="Algemeen"/>
          <w:gallery w:val="placeholder"/>
        </w:category>
        <w:types>
          <w:type w:val="bbPlcHdr"/>
        </w:types>
        <w:behaviors>
          <w:behavior w:val="content"/>
        </w:behaviors>
        <w:guid w:val="{6E1645D9-2C11-4BFE-8951-497AC86E03AD}"/>
      </w:docPartPr>
      <w:docPartBody>
        <w:p w:rsidR="009965B3" w:rsidRDefault="009965B3" w:rsidP="009965B3">
          <w:pPr>
            <w:pStyle w:val="21D1C9AFE411481F9128A368F7F21A79"/>
          </w:pPr>
          <w:r w:rsidRPr="00FD35F9">
            <w:rPr>
              <w:rStyle w:val="Tekstvantijdelijkeaanduiding"/>
            </w:rPr>
            <w:t>Kies een item.</w:t>
          </w:r>
        </w:p>
      </w:docPartBody>
    </w:docPart>
    <w:docPart>
      <w:docPartPr>
        <w:name w:val="F5B6DDECA53D4F42804004E13AB833E9"/>
        <w:category>
          <w:name w:val="Algemeen"/>
          <w:gallery w:val="placeholder"/>
        </w:category>
        <w:types>
          <w:type w:val="bbPlcHdr"/>
        </w:types>
        <w:behaviors>
          <w:behavior w:val="content"/>
        </w:behaviors>
        <w:guid w:val="{B081A639-7CEC-4900-B19C-6D2E3B8B28F9}"/>
      </w:docPartPr>
      <w:docPartBody>
        <w:p w:rsidR="009965B3" w:rsidRDefault="009965B3" w:rsidP="009965B3">
          <w:pPr>
            <w:pStyle w:val="F5B6DDECA53D4F42804004E13AB833E9"/>
          </w:pPr>
          <w:r w:rsidRPr="00C7685B">
            <w:rPr>
              <w:rStyle w:val="Tekstvantijdelijkeaanduiding"/>
              <w:b/>
              <w:bCs/>
              <w:color w:val="FFFFFF" w:themeColor="background1"/>
            </w:rPr>
            <w:t>Klik om tekst in te voeren.</w:t>
          </w:r>
        </w:p>
      </w:docPartBody>
    </w:docPart>
    <w:docPart>
      <w:docPartPr>
        <w:name w:val="2450E02473014CD78DB405B11113A1F1"/>
        <w:category>
          <w:name w:val="Algemeen"/>
          <w:gallery w:val="placeholder"/>
        </w:category>
        <w:types>
          <w:type w:val="bbPlcHdr"/>
        </w:types>
        <w:behaviors>
          <w:behavior w:val="content"/>
        </w:behaviors>
        <w:guid w:val="{654F2893-0429-42BB-A207-B99DEAB66ED6}"/>
      </w:docPartPr>
      <w:docPartBody>
        <w:p w:rsidR="009965B3" w:rsidRDefault="009965B3" w:rsidP="009965B3">
          <w:pPr>
            <w:pStyle w:val="2450E02473014CD78DB405B11113A1F1"/>
          </w:pPr>
          <w:r w:rsidRPr="00FD35F9">
            <w:rPr>
              <w:rStyle w:val="Tekstvantijdelijkeaanduiding"/>
            </w:rPr>
            <w:t>Kies een item.</w:t>
          </w:r>
        </w:p>
      </w:docPartBody>
    </w:docPart>
    <w:docPart>
      <w:docPartPr>
        <w:name w:val="A230CC2CE68B4806B4AE5F2D3C4DF041"/>
        <w:category>
          <w:name w:val="Algemeen"/>
          <w:gallery w:val="placeholder"/>
        </w:category>
        <w:types>
          <w:type w:val="bbPlcHdr"/>
        </w:types>
        <w:behaviors>
          <w:behavior w:val="content"/>
        </w:behaviors>
        <w:guid w:val="{3FA7850B-81FF-46EE-A1E3-1BC94157DD5B}"/>
      </w:docPartPr>
      <w:docPartBody>
        <w:p w:rsidR="009965B3" w:rsidRDefault="009965B3" w:rsidP="009965B3">
          <w:pPr>
            <w:pStyle w:val="A230CC2CE68B4806B4AE5F2D3C4DF041"/>
          </w:pPr>
          <w:r w:rsidRPr="00C7685B">
            <w:rPr>
              <w:rStyle w:val="Tekstvantijdelijkeaanduiding"/>
              <w:b/>
              <w:bCs/>
              <w:color w:val="FFFFFF" w:themeColor="background1"/>
            </w:rPr>
            <w:t>Klik om tekst in te voeren.</w:t>
          </w:r>
        </w:p>
      </w:docPartBody>
    </w:docPart>
    <w:docPart>
      <w:docPartPr>
        <w:name w:val="B21D2831092A4CD0BA853ADDE0B41D6D"/>
        <w:category>
          <w:name w:val="Algemeen"/>
          <w:gallery w:val="placeholder"/>
        </w:category>
        <w:types>
          <w:type w:val="bbPlcHdr"/>
        </w:types>
        <w:behaviors>
          <w:behavior w:val="content"/>
        </w:behaviors>
        <w:guid w:val="{40806EEB-031E-4D88-A1C5-63C633B52333}"/>
      </w:docPartPr>
      <w:docPartBody>
        <w:p w:rsidR="009965B3" w:rsidRDefault="009965B3" w:rsidP="009965B3">
          <w:pPr>
            <w:pStyle w:val="B21D2831092A4CD0BA853ADDE0B41D6D"/>
          </w:pPr>
          <w:r w:rsidRPr="00FD35F9">
            <w:rPr>
              <w:rStyle w:val="Tekstvantijdelijkeaanduiding"/>
            </w:rPr>
            <w:t>Kies een item.</w:t>
          </w:r>
        </w:p>
      </w:docPartBody>
    </w:docPart>
    <w:docPart>
      <w:docPartPr>
        <w:name w:val="7129CB4C1DEF494EBE08C4B0745DAEA1"/>
        <w:category>
          <w:name w:val="Algemeen"/>
          <w:gallery w:val="placeholder"/>
        </w:category>
        <w:types>
          <w:type w:val="bbPlcHdr"/>
        </w:types>
        <w:behaviors>
          <w:behavior w:val="content"/>
        </w:behaviors>
        <w:guid w:val="{676C077A-22DC-4FD3-8369-1CCE71CD0B2D}"/>
      </w:docPartPr>
      <w:docPartBody>
        <w:p w:rsidR="009965B3" w:rsidRDefault="009965B3" w:rsidP="009965B3">
          <w:pPr>
            <w:pStyle w:val="7129CB4C1DEF494EBE08C4B0745DAEA1"/>
          </w:pPr>
          <w:r w:rsidRPr="00FD35F9">
            <w:rPr>
              <w:rStyle w:val="Tekstvantijdelijkeaanduiding"/>
            </w:rPr>
            <w:t>Kies een item.</w:t>
          </w:r>
        </w:p>
      </w:docPartBody>
    </w:docPart>
    <w:docPart>
      <w:docPartPr>
        <w:name w:val="B65F2EFD14554717A60A333349942E50"/>
        <w:category>
          <w:name w:val="Algemeen"/>
          <w:gallery w:val="placeholder"/>
        </w:category>
        <w:types>
          <w:type w:val="bbPlcHdr"/>
        </w:types>
        <w:behaviors>
          <w:behavior w:val="content"/>
        </w:behaviors>
        <w:guid w:val="{72A4029F-2B3B-4991-9067-219F217970F4}"/>
      </w:docPartPr>
      <w:docPartBody>
        <w:p w:rsidR="009965B3" w:rsidRDefault="009965B3" w:rsidP="009965B3">
          <w:pPr>
            <w:pStyle w:val="B65F2EFD14554717A60A333349942E50"/>
          </w:pPr>
          <w:r w:rsidRPr="00C7685B">
            <w:rPr>
              <w:rStyle w:val="Tekstvantijdelijkeaanduiding"/>
              <w:b/>
              <w:bCs/>
              <w:color w:val="FFFFFF" w:themeColor="background1"/>
            </w:rPr>
            <w:t>Klik om tekst in te voeren.</w:t>
          </w:r>
        </w:p>
      </w:docPartBody>
    </w:docPart>
    <w:docPart>
      <w:docPartPr>
        <w:name w:val="C9C7428CB6324507844335FEBB3CBA9C"/>
        <w:category>
          <w:name w:val="Algemeen"/>
          <w:gallery w:val="placeholder"/>
        </w:category>
        <w:types>
          <w:type w:val="bbPlcHdr"/>
        </w:types>
        <w:behaviors>
          <w:behavior w:val="content"/>
        </w:behaviors>
        <w:guid w:val="{5BBE721E-49BB-4967-8C38-401D7745BF45}"/>
      </w:docPartPr>
      <w:docPartBody>
        <w:p w:rsidR="009965B3" w:rsidRDefault="009965B3" w:rsidP="009965B3">
          <w:pPr>
            <w:pStyle w:val="C9C7428CB6324507844335FEBB3CBA9C"/>
          </w:pPr>
          <w:r w:rsidRPr="00CA3FA9">
            <w:rPr>
              <w:rStyle w:val="Tekstvantijdelijkeaanduiding"/>
              <w:b/>
              <w:bCs/>
              <w:color w:val="FFFFFF" w:themeColor="background1"/>
            </w:rPr>
            <w:t>Klik om tekst in te voeren.</w:t>
          </w:r>
        </w:p>
      </w:docPartBody>
    </w:docPart>
    <w:docPart>
      <w:docPartPr>
        <w:name w:val="C286671522404FB8B1062F1CCACF1C8B"/>
        <w:category>
          <w:name w:val="Algemeen"/>
          <w:gallery w:val="placeholder"/>
        </w:category>
        <w:types>
          <w:type w:val="bbPlcHdr"/>
        </w:types>
        <w:behaviors>
          <w:behavior w:val="content"/>
        </w:behaviors>
        <w:guid w:val="{7E14A294-B7D7-43F7-9DD3-18E700CADDDB}"/>
      </w:docPartPr>
      <w:docPartBody>
        <w:p w:rsidR="009965B3" w:rsidRDefault="009965B3" w:rsidP="009965B3">
          <w:pPr>
            <w:pStyle w:val="C286671522404FB8B1062F1CCACF1C8B"/>
          </w:pPr>
          <w:r w:rsidRPr="00C7685B">
            <w:rPr>
              <w:rStyle w:val="Tekstvantijdelijkeaanduiding"/>
              <w:b/>
              <w:bCs/>
              <w:color w:val="FFFFFF" w:themeColor="background1"/>
            </w:rPr>
            <w:t>Klik om tekst in te voeren.</w:t>
          </w:r>
        </w:p>
      </w:docPartBody>
    </w:docPart>
    <w:docPart>
      <w:docPartPr>
        <w:name w:val="E67BF48CDD794C0A85186A875869C40E"/>
        <w:category>
          <w:name w:val="Algemeen"/>
          <w:gallery w:val="placeholder"/>
        </w:category>
        <w:types>
          <w:type w:val="bbPlcHdr"/>
        </w:types>
        <w:behaviors>
          <w:behavior w:val="content"/>
        </w:behaviors>
        <w:guid w:val="{4E45EDFE-E287-4A94-90CD-6F62DB4DAAC4}"/>
      </w:docPartPr>
      <w:docPartBody>
        <w:p w:rsidR="009965B3" w:rsidRDefault="009965B3" w:rsidP="009965B3">
          <w:pPr>
            <w:pStyle w:val="E67BF48CDD794C0A85186A875869C40E"/>
          </w:pPr>
          <w:r w:rsidRPr="00CA3FA9">
            <w:rPr>
              <w:rStyle w:val="Tekstvantijdelijkeaanduiding"/>
              <w:b/>
              <w:bCs/>
              <w:color w:val="FFFFFF" w:themeColor="background1"/>
            </w:rPr>
            <w:t>Klik om tekst in te voeren.</w:t>
          </w:r>
        </w:p>
      </w:docPartBody>
    </w:docPart>
    <w:docPart>
      <w:docPartPr>
        <w:name w:val="198CA56F675346E190305DC181F8FB8A"/>
        <w:category>
          <w:name w:val="Algemeen"/>
          <w:gallery w:val="placeholder"/>
        </w:category>
        <w:types>
          <w:type w:val="bbPlcHdr"/>
        </w:types>
        <w:behaviors>
          <w:behavior w:val="content"/>
        </w:behaviors>
        <w:guid w:val="{44F22757-0756-4C60-ADF8-3922F2548032}"/>
      </w:docPartPr>
      <w:docPartBody>
        <w:p w:rsidR="009965B3" w:rsidRDefault="009965B3" w:rsidP="009965B3">
          <w:pPr>
            <w:pStyle w:val="198CA56F675346E190305DC181F8FB8A"/>
          </w:pPr>
          <w:r w:rsidRPr="00C7685B">
            <w:rPr>
              <w:rStyle w:val="Tekstvantijdelijkeaanduiding"/>
              <w:b/>
              <w:bCs/>
              <w:color w:val="FFFFFF" w:themeColor="background1"/>
            </w:rPr>
            <w:t>Klik om tekst in te voeren.</w:t>
          </w:r>
        </w:p>
      </w:docPartBody>
    </w:docPart>
    <w:docPart>
      <w:docPartPr>
        <w:name w:val="7F4CC214583B486791B745E628DE9C34"/>
        <w:category>
          <w:name w:val="Algemeen"/>
          <w:gallery w:val="placeholder"/>
        </w:category>
        <w:types>
          <w:type w:val="bbPlcHdr"/>
        </w:types>
        <w:behaviors>
          <w:behavior w:val="content"/>
        </w:behaviors>
        <w:guid w:val="{2E072FB3-9FB1-4145-AB19-0F6C43E989ED}"/>
      </w:docPartPr>
      <w:docPartBody>
        <w:p w:rsidR="009965B3" w:rsidRDefault="009965B3" w:rsidP="009965B3">
          <w:pPr>
            <w:pStyle w:val="7F4CC214583B486791B745E628DE9C34"/>
          </w:pPr>
          <w:r w:rsidRPr="00FD35F9">
            <w:rPr>
              <w:rStyle w:val="Tekstvantijdelijkeaanduiding"/>
            </w:rPr>
            <w:t>Kies een item.</w:t>
          </w:r>
        </w:p>
      </w:docPartBody>
    </w:docPart>
    <w:docPart>
      <w:docPartPr>
        <w:name w:val="9F7F7FD84CF247F79A61BBC632F0BD10"/>
        <w:category>
          <w:name w:val="Algemeen"/>
          <w:gallery w:val="placeholder"/>
        </w:category>
        <w:types>
          <w:type w:val="bbPlcHdr"/>
        </w:types>
        <w:behaviors>
          <w:behavior w:val="content"/>
        </w:behaviors>
        <w:guid w:val="{7166467F-1D6B-4C5F-B6B0-B41510429BE1}"/>
      </w:docPartPr>
      <w:docPartBody>
        <w:p w:rsidR="009965B3" w:rsidRDefault="009965B3" w:rsidP="009965B3">
          <w:pPr>
            <w:pStyle w:val="9F7F7FD84CF247F79A61BBC632F0BD10"/>
          </w:pPr>
          <w:r w:rsidRPr="00C7685B">
            <w:rPr>
              <w:rStyle w:val="Tekstvantijdelijkeaanduiding"/>
              <w:b/>
              <w:bCs/>
              <w:color w:val="FFFFFF" w:themeColor="background1"/>
            </w:rPr>
            <w:t>Klik om tekst in te voeren.</w:t>
          </w:r>
        </w:p>
      </w:docPartBody>
    </w:docPart>
    <w:docPart>
      <w:docPartPr>
        <w:name w:val="7CFCE24A8DA840AA824673478A45A89D"/>
        <w:category>
          <w:name w:val="Algemeen"/>
          <w:gallery w:val="placeholder"/>
        </w:category>
        <w:types>
          <w:type w:val="bbPlcHdr"/>
        </w:types>
        <w:behaviors>
          <w:behavior w:val="content"/>
        </w:behaviors>
        <w:guid w:val="{5FD45ABC-04B9-4BC4-B7D8-3B66EDF157ED}"/>
      </w:docPartPr>
      <w:docPartBody>
        <w:p w:rsidR="009965B3" w:rsidRDefault="009965B3" w:rsidP="009965B3">
          <w:pPr>
            <w:pStyle w:val="7CFCE24A8DA840AA824673478A45A89D"/>
          </w:pPr>
          <w:r w:rsidRPr="00CA3FA9">
            <w:rPr>
              <w:rStyle w:val="Tekstvantijdelijkeaanduiding"/>
              <w:b/>
              <w:bCs/>
              <w:color w:val="FFFFFF" w:themeColor="background1"/>
            </w:rPr>
            <w:t>Klik om tekst in te voeren.</w:t>
          </w:r>
        </w:p>
      </w:docPartBody>
    </w:docPart>
    <w:docPart>
      <w:docPartPr>
        <w:name w:val="7D3F885F37BB46E68E34990BD34BC976"/>
        <w:category>
          <w:name w:val="Algemeen"/>
          <w:gallery w:val="placeholder"/>
        </w:category>
        <w:types>
          <w:type w:val="bbPlcHdr"/>
        </w:types>
        <w:behaviors>
          <w:behavior w:val="content"/>
        </w:behaviors>
        <w:guid w:val="{69B2640F-9F37-43FE-8110-9185B2885B9D}"/>
      </w:docPartPr>
      <w:docPartBody>
        <w:p w:rsidR="009965B3" w:rsidRDefault="009965B3" w:rsidP="009965B3">
          <w:pPr>
            <w:pStyle w:val="7D3F885F37BB46E68E34990BD34BC976"/>
          </w:pPr>
          <w:r w:rsidRPr="00C7685B">
            <w:rPr>
              <w:rStyle w:val="Tekstvantijdelijkeaanduiding"/>
              <w:b/>
              <w:bCs/>
              <w:color w:val="FFFFFF" w:themeColor="background1"/>
            </w:rPr>
            <w:t>Klik om tekst in te voeren.</w:t>
          </w:r>
        </w:p>
      </w:docPartBody>
    </w:docPart>
    <w:docPart>
      <w:docPartPr>
        <w:name w:val="B0431EB844D14CACA25A4849A5684751"/>
        <w:category>
          <w:name w:val="Algemeen"/>
          <w:gallery w:val="placeholder"/>
        </w:category>
        <w:types>
          <w:type w:val="bbPlcHdr"/>
        </w:types>
        <w:behaviors>
          <w:behavior w:val="content"/>
        </w:behaviors>
        <w:guid w:val="{168A7822-BF42-47D9-86C2-6AE4B23610F1}"/>
      </w:docPartPr>
      <w:docPartBody>
        <w:p w:rsidR="009965B3" w:rsidRDefault="009965B3" w:rsidP="009965B3">
          <w:pPr>
            <w:pStyle w:val="B0431EB844D14CACA25A4849A5684751"/>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A7BE02EE3C234A45948FE9A4EA842F51"/>
        <w:category>
          <w:name w:val="Algemeen"/>
          <w:gallery w:val="placeholder"/>
        </w:category>
        <w:types>
          <w:type w:val="bbPlcHdr"/>
        </w:types>
        <w:behaviors>
          <w:behavior w:val="content"/>
        </w:behaviors>
        <w:guid w:val="{9BD0E6E9-5C48-41E7-84CC-82A0E4D4F4A8}"/>
      </w:docPartPr>
      <w:docPartBody>
        <w:p w:rsidR="009965B3" w:rsidRDefault="009965B3" w:rsidP="009965B3">
          <w:pPr>
            <w:pStyle w:val="A7BE02EE3C234A45948FE9A4EA842F51"/>
          </w:pPr>
          <w:r w:rsidRPr="00CA3FA9">
            <w:rPr>
              <w:rStyle w:val="Tekstvantijdelijkeaanduiding"/>
              <w:b/>
              <w:bCs/>
              <w:color w:val="FFFFFF" w:themeColor="background1"/>
            </w:rPr>
            <w:t>Klik om tekst in te voeren.</w:t>
          </w:r>
        </w:p>
      </w:docPartBody>
    </w:docPart>
    <w:docPart>
      <w:docPartPr>
        <w:name w:val="EA33DDA9357C4CFF87780A9E5093F405"/>
        <w:category>
          <w:name w:val="Algemeen"/>
          <w:gallery w:val="placeholder"/>
        </w:category>
        <w:types>
          <w:type w:val="bbPlcHdr"/>
        </w:types>
        <w:behaviors>
          <w:behavior w:val="content"/>
        </w:behaviors>
        <w:guid w:val="{B2CDFC1B-AE31-4AAF-B2B8-638C5F0A07AC}"/>
      </w:docPartPr>
      <w:docPartBody>
        <w:p w:rsidR="009965B3" w:rsidRDefault="009965B3" w:rsidP="009965B3">
          <w:pPr>
            <w:pStyle w:val="EA33DDA9357C4CFF87780A9E5093F405"/>
          </w:pPr>
          <w:r w:rsidRPr="00C7685B">
            <w:rPr>
              <w:rStyle w:val="Tekstvantijdelijkeaanduiding"/>
              <w:b/>
              <w:bCs/>
              <w:color w:val="FFFFFF" w:themeColor="background1"/>
            </w:rPr>
            <w:t>Klik om tekst in te voeren.</w:t>
          </w:r>
        </w:p>
      </w:docPartBody>
    </w:docPart>
    <w:docPart>
      <w:docPartPr>
        <w:name w:val="D49964DD2C1B4F8E9B01DAF318A5B3E4"/>
        <w:category>
          <w:name w:val="Algemeen"/>
          <w:gallery w:val="placeholder"/>
        </w:category>
        <w:types>
          <w:type w:val="bbPlcHdr"/>
        </w:types>
        <w:behaviors>
          <w:behavior w:val="content"/>
        </w:behaviors>
        <w:guid w:val="{34F54BBC-0BCE-479A-9BAB-422E91227129}"/>
      </w:docPartPr>
      <w:docPartBody>
        <w:p w:rsidR="009965B3" w:rsidRDefault="009965B3" w:rsidP="009965B3">
          <w:pPr>
            <w:pStyle w:val="D49964DD2C1B4F8E9B01DAF318A5B3E4"/>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
      <w:docPartPr>
        <w:name w:val="616FBB001C10447ABFC6BB654CAB74F9"/>
        <w:category>
          <w:name w:val="Algemeen"/>
          <w:gallery w:val="placeholder"/>
        </w:category>
        <w:types>
          <w:type w:val="bbPlcHdr"/>
        </w:types>
        <w:behaviors>
          <w:behavior w:val="content"/>
        </w:behaviors>
        <w:guid w:val="{4CD6B956-1AFA-4265-8A95-45C51A03A2C6}"/>
      </w:docPartPr>
      <w:docPartBody>
        <w:p w:rsidR="009965B3" w:rsidRDefault="009965B3" w:rsidP="009965B3">
          <w:pPr>
            <w:pStyle w:val="616FBB001C10447ABFC6BB654CAB74F9"/>
          </w:pPr>
          <w:r w:rsidRPr="00FD35F9">
            <w:rPr>
              <w:rStyle w:val="Tekstvantijdelijkeaanduiding"/>
            </w:rPr>
            <w:t>Kies een item.</w:t>
          </w:r>
        </w:p>
      </w:docPartBody>
    </w:docPart>
    <w:docPart>
      <w:docPartPr>
        <w:name w:val="0FAA2334655F4964B9C202E54D7AC958"/>
        <w:category>
          <w:name w:val="Algemeen"/>
          <w:gallery w:val="placeholder"/>
        </w:category>
        <w:types>
          <w:type w:val="bbPlcHdr"/>
        </w:types>
        <w:behaviors>
          <w:behavior w:val="content"/>
        </w:behaviors>
        <w:guid w:val="{D543FF0C-0E30-44A0-A39D-426CCC1CAAE5}"/>
      </w:docPartPr>
      <w:docPartBody>
        <w:p w:rsidR="009965B3" w:rsidRDefault="009965B3" w:rsidP="009965B3">
          <w:pPr>
            <w:pStyle w:val="0FAA2334655F4964B9C202E54D7AC958"/>
          </w:pPr>
          <w:r w:rsidRPr="00C7685B">
            <w:rPr>
              <w:rStyle w:val="Tekstvantijdelijkeaanduiding"/>
              <w:b/>
              <w:bCs/>
              <w:color w:val="FFFFFF" w:themeColor="background1"/>
            </w:rPr>
            <w:t>Klik om tekst in te voeren.</w:t>
          </w:r>
        </w:p>
      </w:docPartBody>
    </w:docPart>
    <w:docPart>
      <w:docPartPr>
        <w:name w:val="613035586E934F61AF198C9B2FDB5509"/>
        <w:category>
          <w:name w:val="Algemeen"/>
          <w:gallery w:val="placeholder"/>
        </w:category>
        <w:types>
          <w:type w:val="bbPlcHdr"/>
        </w:types>
        <w:behaviors>
          <w:behavior w:val="content"/>
        </w:behaviors>
        <w:guid w:val="{E5FA79E8-26ED-458E-9BEF-88C1170703FE}"/>
      </w:docPartPr>
      <w:docPartBody>
        <w:p w:rsidR="009965B3" w:rsidRDefault="009965B3" w:rsidP="009965B3">
          <w:pPr>
            <w:pStyle w:val="613035586E934F61AF198C9B2FDB5509"/>
          </w:pPr>
          <w:r w:rsidRPr="00CA3FA9">
            <w:rPr>
              <w:rStyle w:val="Tekstvantijdelijkeaanduiding"/>
              <w:b/>
              <w:bCs/>
              <w:color w:val="FFFFFF" w:themeColor="background1"/>
            </w:rPr>
            <w:t>Klik om tekst in te voeren.</w:t>
          </w:r>
        </w:p>
      </w:docPartBody>
    </w:docPart>
    <w:docPart>
      <w:docPartPr>
        <w:name w:val="109C7825A86346B3AD41DD89C08BF3FC"/>
        <w:category>
          <w:name w:val="Algemeen"/>
          <w:gallery w:val="placeholder"/>
        </w:category>
        <w:types>
          <w:type w:val="bbPlcHdr"/>
        </w:types>
        <w:behaviors>
          <w:behavior w:val="content"/>
        </w:behaviors>
        <w:guid w:val="{A59386E3-7DEA-45FC-9A95-7BBCDBA63E50}"/>
      </w:docPartPr>
      <w:docPartBody>
        <w:p w:rsidR="009965B3" w:rsidRDefault="009965B3" w:rsidP="009965B3">
          <w:pPr>
            <w:pStyle w:val="109C7825A86346B3AD41DD89C08BF3FC"/>
          </w:pPr>
          <w:r w:rsidRPr="00C7685B">
            <w:rPr>
              <w:rStyle w:val="Tekstvantijdelijkeaanduiding"/>
              <w:b/>
              <w:bCs/>
              <w:color w:val="FFFFFF" w:themeColor="background1"/>
            </w:rPr>
            <w:t>Klik om tekst in te voeren.</w:t>
          </w:r>
        </w:p>
      </w:docPartBody>
    </w:docPart>
    <w:docPart>
      <w:docPartPr>
        <w:name w:val="16B1AFB6DCA7430BA47B56F8B08B36F4"/>
        <w:category>
          <w:name w:val="Algemeen"/>
          <w:gallery w:val="placeholder"/>
        </w:category>
        <w:types>
          <w:type w:val="bbPlcHdr"/>
        </w:types>
        <w:behaviors>
          <w:behavior w:val="content"/>
        </w:behaviors>
        <w:guid w:val="{F7991349-7760-48D4-B21D-BEC5AFDEFB74}"/>
      </w:docPartPr>
      <w:docPartBody>
        <w:p w:rsidR="009965B3" w:rsidRDefault="009965B3" w:rsidP="009965B3">
          <w:pPr>
            <w:pStyle w:val="16B1AFB6DCA7430BA47B56F8B08B36F4"/>
          </w:pPr>
          <w:r w:rsidRPr="00CA3FA9">
            <w:rPr>
              <w:rStyle w:val="Tekstvantijdelijkeaanduiding"/>
              <w:b/>
              <w:bCs/>
              <w:color w:val="FFFFFF" w:themeColor="background1"/>
            </w:rPr>
            <w:t>Klik om tekst in te voeren.</w:t>
          </w:r>
        </w:p>
      </w:docPartBody>
    </w:docPart>
    <w:docPart>
      <w:docPartPr>
        <w:name w:val="1DA69034082E490DBA59E55CB1738C63"/>
        <w:category>
          <w:name w:val="Algemeen"/>
          <w:gallery w:val="placeholder"/>
        </w:category>
        <w:types>
          <w:type w:val="bbPlcHdr"/>
        </w:types>
        <w:behaviors>
          <w:behavior w:val="content"/>
        </w:behaviors>
        <w:guid w:val="{BB12DE21-975D-4A25-9160-A604D66D8703}"/>
      </w:docPartPr>
      <w:docPartBody>
        <w:p w:rsidR="009965B3" w:rsidRDefault="009965B3" w:rsidP="009965B3">
          <w:pPr>
            <w:pStyle w:val="1DA69034082E490DBA59E55CB1738C63"/>
          </w:pPr>
          <w:r w:rsidRPr="00C7685B">
            <w:rPr>
              <w:rStyle w:val="Tekstvantijdelijkeaanduiding"/>
              <w:b/>
              <w:bCs/>
              <w:color w:val="FFFFFF" w:themeColor="background1"/>
            </w:rPr>
            <w:t>Klik om tekst in te voeren.</w:t>
          </w:r>
        </w:p>
      </w:docPartBody>
    </w:docPart>
    <w:docPart>
      <w:docPartPr>
        <w:name w:val="5F533019264B4089812BDE4FE107F81A"/>
        <w:category>
          <w:name w:val="Algemeen"/>
          <w:gallery w:val="placeholder"/>
        </w:category>
        <w:types>
          <w:type w:val="bbPlcHdr"/>
        </w:types>
        <w:behaviors>
          <w:behavior w:val="content"/>
        </w:behaviors>
        <w:guid w:val="{9AE9A70D-B7A3-4201-A382-87480894C58D}"/>
      </w:docPartPr>
      <w:docPartBody>
        <w:p w:rsidR="009965B3" w:rsidRDefault="009965B3" w:rsidP="009965B3">
          <w:pPr>
            <w:pStyle w:val="5F533019264B4089812BDE4FE107F81A"/>
          </w:pPr>
          <w:r w:rsidRPr="00FD35F9">
            <w:rPr>
              <w:rStyle w:val="Tekstvantijdelijkeaanduiding"/>
            </w:rPr>
            <w:t>Kies een item.</w:t>
          </w:r>
        </w:p>
      </w:docPartBody>
    </w:docPart>
    <w:docPart>
      <w:docPartPr>
        <w:name w:val="6EEC47740EA24359BC25E327D7E75FCD"/>
        <w:category>
          <w:name w:val="Algemeen"/>
          <w:gallery w:val="placeholder"/>
        </w:category>
        <w:types>
          <w:type w:val="bbPlcHdr"/>
        </w:types>
        <w:behaviors>
          <w:behavior w:val="content"/>
        </w:behaviors>
        <w:guid w:val="{63CE8AA7-8459-4161-8154-8DEFC848DDFB}"/>
      </w:docPartPr>
      <w:docPartBody>
        <w:p w:rsidR="009965B3" w:rsidRDefault="009965B3" w:rsidP="009965B3">
          <w:pPr>
            <w:pStyle w:val="6EEC47740EA24359BC25E327D7E75FCD"/>
          </w:pPr>
          <w:r w:rsidRPr="00C7685B">
            <w:rPr>
              <w:rStyle w:val="Tekstvantijdelijkeaanduiding"/>
              <w:b/>
              <w:bCs/>
              <w:color w:val="FFFFFF" w:themeColor="background1"/>
            </w:rPr>
            <w:t>Klik om tekst in te voeren.</w:t>
          </w:r>
        </w:p>
      </w:docPartBody>
    </w:docPart>
    <w:docPart>
      <w:docPartPr>
        <w:name w:val="302C166DFAB24DE48213971F1484B648"/>
        <w:category>
          <w:name w:val="Algemeen"/>
          <w:gallery w:val="placeholder"/>
        </w:category>
        <w:types>
          <w:type w:val="bbPlcHdr"/>
        </w:types>
        <w:behaviors>
          <w:behavior w:val="content"/>
        </w:behaviors>
        <w:guid w:val="{C1959DBD-2007-4DD6-A486-C9F5EF9A6A4E}"/>
      </w:docPartPr>
      <w:docPartBody>
        <w:p w:rsidR="009965B3" w:rsidRDefault="009965B3" w:rsidP="009965B3">
          <w:pPr>
            <w:pStyle w:val="302C166DFAB24DE48213971F1484B648"/>
          </w:pPr>
          <w:r w:rsidRPr="00FD35F9">
            <w:rPr>
              <w:rStyle w:val="Tekstvantijdelijkeaanduiding"/>
            </w:rPr>
            <w:t>Kies een item.</w:t>
          </w:r>
        </w:p>
      </w:docPartBody>
    </w:docPart>
    <w:docPart>
      <w:docPartPr>
        <w:name w:val="729A74D4C1F94F2C9B9BFE682CFEDA40"/>
        <w:category>
          <w:name w:val="Algemeen"/>
          <w:gallery w:val="placeholder"/>
        </w:category>
        <w:types>
          <w:type w:val="bbPlcHdr"/>
        </w:types>
        <w:behaviors>
          <w:behavior w:val="content"/>
        </w:behaviors>
        <w:guid w:val="{1E552BE8-A416-44DD-A3AF-9E7146616A5F}"/>
      </w:docPartPr>
      <w:docPartBody>
        <w:p w:rsidR="009965B3" w:rsidRDefault="009965B3" w:rsidP="009965B3">
          <w:pPr>
            <w:pStyle w:val="729A74D4C1F94F2C9B9BFE682CFEDA40"/>
          </w:pPr>
          <w:r w:rsidRPr="00C7685B">
            <w:rPr>
              <w:rStyle w:val="Tekstvantijdelijkeaanduiding"/>
              <w:b/>
              <w:bCs/>
              <w:color w:val="FFFFFF" w:themeColor="background1"/>
            </w:rPr>
            <w:t>Klik om tekst in te voeren.</w:t>
          </w:r>
        </w:p>
      </w:docPartBody>
    </w:docPart>
    <w:docPart>
      <w:docPartPr>
        <w:name w:val="F1EB49346AAF4306B81115E9C3AF330E"/>
        <w:category>
          <w:name w:val="Algemeen"/>
          <w:gallery w:val="placeholder"/>
        </w:category>
        <w:types>
          <w:type w:val="bbPlcHdr"/>
        </w:types>
        <w:behaviors>
          <w:behavior w:val="content"/>
        </w:behaviors>
        <w:guid w:val="{CF117CEF-1151-4DE9-866A-E74C770AE6CF}"/>
      </w:docPartPr>
      <w:docPartBody>
        <w:p w:rsidR="009965B3" w:rsidRDefault="009965B3" w:rsidP="009965B3">
          <w:pPr>
            <w:pStyle w:val="F1EB49346AAF4306B81115E9C3AF330E"/>
          </w:pPr>
          <w:r w:rsidRPr="00FD35F9">
            <w:rPr>
              <w:rStyle w:val="Tekstvantijdelijkeaanduiding"/>
            </w:rPr>
            <w:t>Kies een item.</w:t>
          </w:r>
        </w:p>
      </w:docPartBody>
    </w:docPart>
    <w:docPart>
      <w:docPartPr>
        <w:name w:val="36FE5CF1DE14462E9D81C251134B6DFE"/>
        <w:category>
          <w:name w:val="Algemeen"/>
          <w:gallery w:val="placeholder"/>
        </w:category>
        <w:types>
          <w:type w:val="bbPlcHdr"/>
        </w:types>
        <w:behaviors>
          <w:behavior w:val="content"/>
        </w:behaviors>
        <w:guid w:val="{7078E157-543A-49C7-B64B-9BF3440832AE}"/>
      </w:docPartPr>
      <w:docPartBody>
        <w:p w:rsidR="009965B3" w:rsidRDefault="009965B3" w:rsidP="009965B3">
          <w:pPr>
            <w:pStyle w:val="36FE5CF1DE14462E9D81C251134B6DFE"/>
          </w:pPr>
          <w:r w:rsidRPr="00C7685B">
            <w:rPr>
              <w:rStyle w:val="Tekstvantijdelijkeaanduiding"/>
              <w:b/>
              <w:bCs/>
              <w:color w:val="FFFFFF" w:themeColor="background1"/>
            </w:rPr>
            <w:t>Klik om tekst in te voeren.</w:t>
          </w:r>
        </w:p>
      </w:docPartBody>
    </w:docPart>
    <w:docPart>
      <w:docPartPr>
        <w:name w:val="8E9E380EE5B348B081CF4D9548403CC9"/>
        <w:category>
          <w:name w:val="Algemeen"/>
          <w:gallery w:val="placeholder"/>
        </w:category>
        <w:types>
          <w:type w:val="bbPlcHdr"/>
        </w:types>
        <w:behaviors>
          <w:behavior w:val="content"/>
        </w:behaviors>
        <w:guid w:val="{101486AC-4CFF-49CA-BF09-45822360E7AC}"/>
      </w:docPartPr>
      <w:docPartBody>
        <w:p w:rsidR="009965B3" w:rsidRDefault="009965B3" w:rsidP="009965B3">
          <w:pPr>
            <w:pStyle w:val="8E9E380EE5B348B081CF4D9548403CC9"/>
          </w:pPr>
          <w:r w:rsidRPr="00FD35F9">
            <w:rPr>
              <w:rStyle w:val="Tekstvantijdelijkeaanduiding"/>
            </w:rPr>
            <w:t>Kies een item.</w:t>
          </w:r>
        </w:p>
      </w:docPartBody>
    </w:docPart>
    <w:docPart>
      <w:docPartPr>
        <w:name w:val="56C6068B8F464B198A13614169BBC42E"/>
        <w:category>
          <w:name w:val="Algemeen"/>
          <w:gallery w:val="placeholder"/>
        </w:category>
        <w:types>
          <w:type w:val="bbPlcHdr"/>
        </w:types>
        <w:behaviors>
          <w:behavior w:val="content"/>
        </w:behaviors>
        <w:guid w:val="{3B4B2F59-DC30-4ECC-ACDC-F58E41E7A9B2}"/>
      </w:docPartPr>
      <w:docPartBody>
        <w:p w:rsidR="009965B3" w:rsidRDefault="009965B3" w:rsidP="009965B3">
          <w:pPr>
            <w:pStyle w:val="56C6068B8F464B198A13614169BBC42E"/>
          </w:pPr>
          <w:r w:rsidRPr="00456CAC">
            <w:rPr>
              <w:rStyle w:val="Tekstvantijdelijkeaanduiding"/>
            </w:rPr>
            <w:t>Klik om tekst in te voeren.</w:t>
          </w:r>
        </w:p>
      </w:docPartBody>
    </w:docPart>
    <w:docPart>
      <w:docPartPr>
        <w:name w:val="9839800FEA0F400A98E81459D5A37804"/>
        <w:category>
          <w:name w:val="Algemeen"/>
          <w:gallery w:val="placeholder"/>
        </w:category>
        <w:types>
          <w:type w:val="bbPlcHdr"/>
        </w:types>
        <w:behaviors>
          <w:behavior w:val="content"/>
        </w:behaviors>
        <w:guid w:val="{95047DAF-0E80-4A3F-94D2-1F8B9472AB1A}"/>
      </w:docPartPr>
      <w:docPartBody>
        <w:p w:rsidR="009965B3" w:rsidRDefault="009965B3" w:rsidP="009965B3">
          <w:pPr>
            <w:pStyle w:val="9839800FEA0F400A98E81459D5A37804"/>
          </w:pPr>
          <w:r w:rsidRPr="00FD35F9">
            <w:rPr>
              <w:rStyle w:val="Tekstvantijdelijkeaanduiding"/>
            </w:rPr>
            <w:t>Kies een item.</w:t>
          </w:r>
        </w:p>
      </w:docPartBody>
    </w:docPart>
    <w:docPart>
      <w:docPartPr>
        <w:name w:val="659202019AEB4DDA9AAC85FBAA91C129"/>
        <w:category>
          <w:name w:val="Algemeen"/>
          <w:gallery w:val="placeholder"/>
        </w:category>
        <w:types>
          <w:type w:val="bbPlcHdr"/>
        </w:types>
        <w:behaviors>
          <w:behavior w:val="content"/>
        </w:behaviors>
        <w:guid w:val="{73D428BC-6915-49A6-BA5B-5E8FCE22B78E}"/>
      </w:docPartPr>
      <w:docPartBody>
        <w:p w:rsidR="009965B3" w:rsidRDefault="009965B3" w:rsidP="009965B3">
          <w:pPr>
            <w:pStyle w:val="659202019AEB4DDA9AAC85FBAA91C129"/>
          </w:pPr>
          <w:r w:rsidRPr="007F16D3">
            <w:rPr>
              <w:rStyle w:val="Tekstvantijdelijkeaanduiding"/>
            </w:rPr>
            <w:t>Klik om tekst in te voeren.</w:t>
          </w:r>
        </w:p>
      </w:docPartBody>
    </w:docPart>
    <w:docPart>
      <w:docPartPr>
        <w:name w:val="99F99A45C83B407899FFBCFB5FCEB5ED"/>
        <w:category>
          <w:name w:val="Algemeen"/>
          <w:gallery w:val="placeholder"/>
        </w:category>
        <w:types>
          <w:type w:val="bbPlcHdr"/>
        </w:types>
        <w:behaviors>
          <w:behavior w:val="content"/>
        </w:behaviors>
        <w:guid w:val="{739AFB17-B99E-4359-A6FC-4290FDC47C65}"/>
      </w:docPartPr>
      <w:docPartBody>
        <w:p w:rsidR="009965B3" w:rsidRDefault="009965B3" w:rsidP="009965B3">
          <w:pPr>
            <w:pStyle w:val="99F99A45C83B407899FFBCFB5FCEB5ED"/>
          </w:pPr>
          <w:r w:rsidRPr="00FD35F9">
            <w:rPr>
              <w:rStyle w:val="Tekstvantijdelijkeaanduiding"/>
            </w:rPr>
            <w:t>Kies een item.</w:t>
          </w:r>
        </w:p>
      </w:docPartBody>
    </w:docPart>
    <w:docPart>
      <w:docPartPr>
        <w:name w:val="B0236584ED294974BD7F51B0D16E8C6B"/>
        <w:category>
          <w:name w:val="Algemeen"/>
          <w:gallery w:val="placeholder"/>
        </w:category>
        <w:types>
          <w:type w:val="bbPlcHdr"/>
        </w:types>
        <w:behaviors>
          <w:behavior w:val="content"/>
        </w:behaviors>
        <w:guid w:val="{960A04FD-953C-4FC4-BB2D-74027AAFE538}"/>
      </w:docPartPr>
      <w:docPartBody>
        <w:p w:rsidR="009965B3" w:rsidRDefault="009965B3" w:rsidP="009965B3">
          <w:pPr>
            <w:pStyle w:val="B0236584ED294974BD7F51B0D16E8C6B"/>
          </w:pPr>
          <w:r w:rsidRPr="00533B37">
            <w:rPr>
              <w:rStyle w:val="Tekstvantijdelijkeaanduiding"/>
            </w:rPr>
            <w:t>Klik om tekst in te voeren.</w:t>
          </w:r>
        </w:p>
      </w:docPartBody>
    </w:docPart>
    <w:docPart>
      <w:docPartPr>
        <w:name w:val="92EA29137012495582F8F87B5ACB11FD"/>
        <w:category>
          <w:name w:val="Algemeen"/>
          <w:gallery w:val="placeholder"/>
        </w:category>
        <w:types>
          <w:type w:val="bbPlcHdr"/>
        </w:types>
        <w:behaviors>
          <w:behavior w:val="content"/>
        </w:behaviors>
        <w:guid w:val="{0A79F95A-0AAE-4D15-8B02-9DEFE48F3E6F}"/>
      </w:docPartPr>
      <w:docPartBody>
        <w:p w:rsidR="009965B3" w:rsidRDefault="009965B3" w:rsidP="009965B3">
          <w:pPr>
            <w:pStyle w:val="92EA29137012495582F8F87B5ACB11FD"/>
          </w:pPr>
          <w:r w:rsidRPr="00FD35F9">
            <w:rPr>
              <w:rStyle w:val="Tekstvantijdelijkeaanduiding"/>
            </w:rPr>
            <w:t>Kies een item.</w:t>
          </w:r>
        </w:p>
      </w:docPartBody>
    </w:docPart>
    <w:docPart>
      <w:docPartPr>
        <w:name w:val="E4C6658486D449838498929DF75CF1C9"/>
        <w:category>
          <w:name w:val="Algemeen"/>
          <w:gallery w:val="placeholder"/>
        </w:category>
        <w:types>
          <w:type w:val="bbPlcHdr"/>
        </w:types>
        <w:behaviors>
          <w:behavior w:val="content"/>
        </w:behaviors>
        <w:guid w:val="{FC3180FF-C923-4AD0-B274-CF51F2DD3E84}"/>
      </w:docPartPr>
      <w:docPartBody>
        <w:p w:rsidR="009965B3" w:rsidRDefault="009965B3" w:rsidP="009965B3">
          <w:pPr>
            <w:pStyle w:val="E4C6658486D449838498929DF75CF1C9"/>
          </w:pPr>
          <w:r w:rsidRPr="00945F5C">
            <w:rPr>
              <w:rStyle w:val="Tekstvantijdelijkeaanduiding"/>
            </w:rPr>
            <w:t>Klik om tekst in te voeren.</w:t>
          </w:r>
        </w:p>
      </w:docPartBody>
    </w:docPart>
    <w:docPart>
      <w:docPartPr>
        <w:name w:val="541CE9C0681A47969487EA026C0F9137"/>
        <w:category>
          <w:name w:val="Algemeen"/>
          <w:gallery w:val="placeholder"/>
        </w:category>
        <w:types>
          <w:type w:val="bbPlcHdr"/>
        </w:types>
        <w:behaviors>
          <w:behavior w:val="content"/>
        </w:behaviors>
        <w:guid w:val="{7016BF04-2D51-4607-90D6-3D610CE4F04A}"/>
      </w:docPartPr>
      <w:docPartBody>
        <w:p w:rsidR="009965B3" w:rsidRDefault="009965B3" w:rsidP="009965B3">
          <w:pPr>
            <w:pStyle w:val="541CE9C0681A47969487EA026C0F9137"/>
          </w:pPr>
          <w:r w:rsidRPr="00FD35F9">
            <w:rPr>
              <w:rStyle w:val="Tekstvantijdelijkeaanduiding"/>
            </w:rPr>
            <w:t>Kies een item.</w:t>
          </w:r>
        </w:p>
      </w:docPartBody>
    </w:docPart>
    <w:docPart>
      <w:docPartPr>
        <w:name w:val="E78D1DD48F7D461BAA43BDD1725B87FD"/>
        <w:category>
          <w:name w:val="Algemeen"/>
          <w:gallery w:val="placeholder"/>
        </w:category>
        <w:types>
          <w:type w:val="bbPlcHdr"/>
        </w:types>
        <w:behaviors>
          <w:behavior w:val="content"/>
        </w:behaviors>
        <w:guid w:val="{29CAE033-83C9-4FEA-83D2-3B9EC5D4A289}"/>
      </w:docPartPr>
      <w:docPartBody>
        <w:p w:rsidR="009965B3" w:rsidRDefault="009965B3" w:rsidP="009965B3">
          <w:pPr>
            <w:pStyle w:val="E78D1DD48F7D461BAA43BDD1725B87FD"/>
          </w:pPr>
          <w:r w:rsidRPr="0088352F">
            <w:rPr>
              <w:rStyle w:val="Tekstvantijdelijkeaanduiding"/>
            </w:rPr>
            <w:t>Klik om tekst in te voeren.</w:t>
          </w:r>
        </w:p>
      </w:docPartBody>
    </w:docPart>
    <w:docPart>
      <w:docPartPr>
        <w:name w:val="BFE0B737AB2D44BFB27308E9D4A4A3D5"/>
        <w:category>
          <w:name w:val="Algemeen"/>
          <w:gallery w:val="placeholder"/>
        </w:category>
        <w:types>
          <w:type w:val="bbPlcHdr"/>
        </w:types>
        <w:behaviors>
          <w:behavior w:val="content"/>
        </w:behaviors>
        <w:guid w:val="{FEF08683-EE0F-451A-A1B1-FF03EE5C9006}"/>
      </w:docPartPr>
      <w:docPartBody>
        <w:p w:rsidR="009965B3" w:rsidRDefault="009965B3" w:rsidP="009965B3">
          <w:pPr>
            <w:pStyle w:val="BFE0B737AB2D44BFB27308E9D4A4A3D5"/>
          </w:pPr>
          <w:r w:rsidRPr="00FD35F9">
            <w:rPr>
              <w:rStyle w:val="Tekstvantijdelijkeaanduiding"/>
            </w:rPr>
            <w:t>Kies een item.</w:t>
          </w:r>
        </w:p>
      </w:docPartBody>
    </w:docPart>
    <w:docPart>
      <w:docPartPr>
        <w:name w:val="0FCC4BCD408E4DDD89441188262BBD09"/>
        <w:category>
          <w:name w:val="Algemeen"/>
          <w:gallery w:val="placeholder"/>
        </w:category>
        <w:types>
          <w:type w:val="bbPlcHdr"/>
        </w:types>
        <w:behaviors>
          <w:behavior w:val="content"/>
        </w:behaviors>
        <w:guid w:val="{E9BB2F1A-0449-41D1-A691-FB9424EDF733}"/>
      </w:docPartPr>
      <w:docPartBody>
        <w:p w:rsidR="009965B3" w:rsidRDefault="009965B3" w:rsidP="009965B3">
          <w:pPr>
            <w:pStyle w:val="0FCC4BCD408E4DDD89441188262BBD09"/>
          </w:pPr>
          <w:r w:rsidRPr="00960DEF">
            <w:rPr>
              <w:rStyle w:val="Tekstvantijdelijkeaanduiding"/>
            </w:rPr>
            <w:t>Klik om tekst in te voeren.</w:t>
          </w:r>
        </w:p>
      </w:docPartBody>
    </w:docPart>
    <w:docPart>
      <w:docPartPr>
        <w:name w:val="68D1E3C8590945A2B679CFC884D976A9"/>
        <w:category>
          <w:name w:val="Algemeen"/>
          <w:gallery w:val="placeholder"/>
        </w:category>
        <w:types>
          <w:type w:val="bbPlcHdr"/>
        </w:types>
        <w:behaviors>
          <w:behavior w:val="content"/>
        </w:behaviors>
        <w:guid w:val="{7D11755E-9766-4EEB-A4FB-AC54E7CCB4D9}"/>
      </w:docPartPr>
      <w:docPartBody>
        <w:p w:rsidR="009965B3" w:rsidRDefault="009965B3" w:rsidP="009965B3">
          <w:pPr>
            <w:pStyle w:val="68D1E3C8590945A2B679CFC884D976A9"/>
          </w:pPr>
          <w:r w:rsidRPr="00FD35F9">
            <w:rPr>
              <w:rStyle w:val="Tekstvantijdelijkeaanduiding"/>
            </w:rPr>
            <w:t>Kies een item.</w:t>
          </w:r>
        </w:p>
      </w:docPartBody>
    </w:docPart>
    <w:docPart>
      <w:docPartPr>
        <w:name w:val="57503FA8C4F445F7889045BAE8125473"/>
        <w:category>
          <w:name w:val="Algemeen"/>
          <w:gallery w:val="placeholder"/>
        </w:category>
        <w:types>
          <w:type w:val="bbPlcHdr"/>
        </w:types>
        <w:behaviors>
          <w:behavior w:val="content"/>
        </w:behaviors>
        <w:guid w:val="{AE8E2AD1-55AB-4F4B-910A-2F745AD8004B}"/>
      </w:docPartPr>
      <w:docPartBody>
        <w:p w:rsidR="009965B3" w:rsidRDefault="009965B3" w:rsidP="009965B3">
          <w:pPr>
            <w:pStyle w:val="57503FA8C4F445F7889045BAE8125473"/>
          </w:pPr>
          <w:r w:rsidRPr="00DC3864">
            <w:rPr>
              <w:rStyle w:val="Tekstvantijdelijkeaanduiding"/>
            </w:rPr>
            <w:t>Klik om tekst in te voeren.</w:t>
          </w:r>
        </w:p>
      </w:docPartBody>
    </w:docPart>
    <w:docPart>
      <w:docPartPr>
        <w:name w:val="5B2C78222CAD4E01BB5DB3B1C7DE0F36"/>
        <w:category>
          <w:name w:val="Algemeen"/>
          <w:gallery w:val="placeholder"/>
        </w:category>
        <w:types>
          <w:type w:val="bbPlcHdr"/>
        </w:types>
        <w:behaviors>
          <w:behavior w:val="content"/>
        </w:behaviors>
        <w:guid w:val="{D94054EB-8890-479F-A27D-0039BAE2C5BE}"/>
      </w:docPartPr>
      <w:docPartBody>
        <w:p w:rsidR="009965B3" w:rsidRDefault="009965B3" w:rsidP="009965B3">
          <w:pPr>
            <w:pStyle w:val="5B2C78222CAD4E01BB5DB3B1C7DE0F36"/>
          </w:pPr>
          <w:r w:rsidRPr="00FD35F9">
            <w:rPr>
              <w:rStyle w:val="Tekstvantijdelijkeaanduiding"/>
            </w:rPr>
            <w:t>Kies een item.</w:t>
          </w:r>
        </w:p>
      </w:docPartBody>
    </w:docPart>
    <w:docPart>
      <w:docPartPr>
        <w:name w:val="114BDFBFC2D54E6BBAF8326086F8301F"/>
        <w:category>
          <w:name w:val="Algemeen"/>
          <w:gallery w:val="placeholder"/>
        </w:category>
        <w:types>
          <w:type w:val="bbPlcHdr"/>
        </w:types>
        <w:behaviors>
          <w:behavior w:val="content"/>
        </w:behaviors>
        <w:guid w:val="{5EEBD75A-326E-48C4-A4CF-5CEC78116203}"/>
      </w:docPartPr>
      <w:docPartBody>
        <w:p w:rsidR="009965B3" w:rsidRDefault="009965B3" w:rsidP="009965B3">
          <w:pPr>
            <w:pStyle w:val="114BDFBFC2D54E6BBAF8326086F8301F"/>
          </w:pPr>
          <w:r w:rsidRPr="001E602D">
            <w:rPr>
              <w:rStyle w:val="Tekstvantijdelijkeaanduiding"/>
            </w:rPr>
            <w:t>Klik om tekst in te voeren.</w:t>
          </w:r>
        </w:p>
      </w:docPartBody>
    </w:docPart>
    <w:docPart>
      <w:docPartPr>
        <w:name w:val="7F34B1ADFC914BF9B94778FE520319A5"/>
        <w:category>
          <w:name w:val="Algemeen"/>
          <w:gallery w:val="placeholder"/>
        </w:category>
        <w:types>
          <w:type w:val="bbPlcHdr"/>
        </w:types>
        <w:behaviors>
          <w:behavior w:val="content"/>
        </w:behaviors>
        <w:guid w:val="{09920795-5FD4-4869-B76F-707D4C5A9FD8}"/>
      </w:docPartPr>
      <w:docPartBody>
        <w:p w:rsidR="009965B3" w:rsidRDefault="009965B3" w:rsidP="009965B3">
          <w:pPr>
            <w:pStyle w:val="7F34B1ADFC914BF9B94778FE520319A5"/>
          </w:pPr>
          <w:r w:rsidRPr="00831F4E">
            <w:rPr>
              <w:rStyle w:val="Tekstvantijdelijkeaanduiding"/>
            </w:rPr>
            <w:t>Voer alle inhoud in die u wilt herhalen, waaronder andere inhoudsbesturingselementen. U kunt dit besturingselement ook invoegen rond tabelrijen om delen van een tabel te herhalen.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35E"/>
    <w:rsid w:val="0007257D"/>
    <w:rsid w:val="00082A82"/>
    <w:rsid w:val="000C35B1"/>
    <w:rsid w:val="00167023"/>
    <w:rsid w:val="002A6844"/>
    <w:rsid w:val="002B6350"/>
    <w:rsid w:val="002C7F56"/>
    <w:rsid w:val="002F33EB"/>
    <w:rsid w:val="00350A76"/>
    <w:rsid w:val="003670AF"/>
    <w:rsid w:val="0039202E"/>
    <w:rsid w:val="003D2808"/>
    <w:rsid w:val="004A3154"/>
    <w:rsid w:val="004B3536"/>
    <w:rsid w:val="00533CCC"/>
    <w:rsid w:val="005553D3"/>
    <w:rsid w:val="00555D10"/>
    <w:rsid w:val="005839AA"/>
    <w:rsid w:val="0059457E"/>
    <w:rsid w:val="005C2031"/>
    <w:rsid w:val="005D22E6"/>
    <w:rsid w:val="005D2B37"/>
    <w:rsid w:val="005F7B6D"/>
    <w:rsid w:val="0065248C"/>
    <w:rsid w:val="006D62BC"/>
    <w:rsid w:val="006F7724"/>
    <w:rsid w:val="00744F3F"/>
    <w:rsid w:val="00750F62"/>
    <w:rsid w:val="007C49B4"/>
    <w:rsid w:val="0080752C"/>
    <w:rsid w:val="00845205"/>
    <w:rsid w:val="008D0821"/>
    <w:rsid w:val="008F6EFB"/>
    <w:rsid w:val="0093283A"/>
    <w:rsid w:val="009503B4"/>
    <w:rsid w:val="00973673"/>
    <w:rsid w:val="00994889"/>
    <w:rsid w:val="009965B3"/>
    <w:rsid w:val="00A146E7"/>
    <w:rsid w:val="00A540D8"/>
    <w:rsid w:val="00A67533"/>
    <w:rsid w:val="00AD29A0"/>
    <w:rsid w:val="00B13076"/>
    <w:rsid w:val="00B27B6E"/>
    <w:rsid w:val="00B4529B"/>
    <w:rsid w:val="00B72187"/>
    <w:rsid w:val="00B80568"/>
    <w:rsid w:val="00B91418"/>
    <w:rsid w:val="00B92F17"/>
    <w:rsid w:val="00B945E3"/>
    <w:rsid w:val="00BD5DB2"/>
    <w:rsid w:val="00BE266A"/>
    <w:rsid w:val="00BE6C3D"/>
    <w:rsid w:val="00BF2643"/>
    <w:rsid w:val="00BF5665"/>
    <w:rsid w:val="00BF6905"/>
    <w:rsid w:val="00C827BA"/>
    <w:rsid w:val="00C84E0F"/>
    <w:rsid w:val="00D00220"/>
    <w:rsid w:val="00D01B26"/>
    <w:rsid w:val="00D34AA0"/>
    <w:rsid w:val="00D753E0"/>
    <w:rsid w:val="00DA1C6D"/>
    <w:rsid w:val="00DC6DE2"/>
    <w:rsid w:val="00E14A3A"/>
    <w:rsid w:val="00E50EDA"/>
    <w:rsid w:val="00E66C59"/>
    <w:rsid w:val="00E96CFA"/>
    <w:rsid w:val="00E97E56"/>
    <w:rsid w:val="00EC201A"/>
    <w:rsid w:val="00F4235E"/>
    <w:rsid w:val="00F525C5"/>
    <w:rsid w:val="00F71303"/>
    <w:rsid w:val="00F73087"/>
    <w:rsid w:val="00FC46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pPr>
      <w:spacing w:after="0" w:line="300" w:lineRule="auto"/>
      <w:contextualSpacing/>
    </w:pPr>
    <w:rPr>
      <w:rFonts w:ascii="Corbel" w:eastAsiaTheme="majorEastAsia" w:hAnsi="Corbel" w:cstheme="majorBidi"/>
      <w:b/>
      <w:color w:val="E1784F"/>
      <w:spacing w:val="10"/>
      <w:kern w:val="28"/>
      <w:sz w:val="48"/>
      <w:szCs w:val="56"/>
      <w:lang w:eastAsia="en-US"/>
    </w:rPr>
  </w:style>
  <w:style w:type="character" w:customStyle="1" w:styleId="TitelChar">
    <w:name w:val="Titel Char"/>
    <w:basedOn w:val="Standaardalinea-lettertype"/>
    <w:link w:val="Titel"/>
    <w:uiPriority w:val="10"/>
    <w:rPr>
      <w:rFonts w:ascii="Corbel" w:eastAsiaTheme="majorEastAsia" w:hAnsi="Corbel" w:cstheme="majorBidi"/>
      <w:b/>
      <w:color w:val="E1784F"/>
      <w:spacing w:val="10"/>
      <w:kern w:val="28"/>
      <w:sz w:val="48"/>
      <w:szCs w:val="56"/>
      <w:lang w:eastAsia="en-US"/>
    </w:rPr>
  </w:style>
  <w:style w:type="paragraph" w:customStyle="1" w:styleId="22DEE777ED9F4A4CB8C2A9336FECFD5D">
    <w:name w:val="22DEE777ED9F4A4CB8C2A9336FECFD5D"/>
  </w:style>
  <w:style w:type="character" w:styleId="Tekstvantijdelijkeaanduiding">
    <w:name w:val="Placeholder Text"/>
    <w:basedOn w:val="Standaardalinea-lettertype"/>
    <w:uiPriority w:val="99"/>
    <w:semiHidden/>
    <w:rsid w:val="009965B3"/>
    <w:rPr>
      <w:color w:val="808080"/>
    </w:rPr>
  </w:style>
  <w:style w:type="paragraph" w:customStyle="1" w:styleId="F694288081A943739F320D46BD061089">
    <w:name w:val="F694288081A943739F320D46BD061089"/>
  </w:style>
  <w:style w:type="paragraph" w:customStyle="1" w:styleId="4CF16F5CC8CF4A1EA475C6A9579661B0">
    <w:name w:val="4CF16F5CC8CF4A1EA475C6A9579661B0"/>
  </w:style>
  <w:style w:type="paragraph" w:customStyle="1" w:styleId="C68C8A49506A4F7F97FA431504FF8BED3">
    <w:name w:val="C68C8A49506A4F7F97FA431504FF8BED3"/>
    <w:rsid w:val="008F6EFB"/>
    <w:pPr>
      <w:spacing w:after="0" w:line="300" w:lineRule="auto"/>
    </w:pPr>
    <w:rPr>
      <w:rFonts w:ascii="Corbel" w:eastAsiaTheme="minorHAnsi" w:hAnsi="Corbel" w:cs="Courier New"/>
      <w:color w:val="242424"/>
      <w:spacing w:val="10"/>
      <w:sz w:val="24"/>
      <w:szCs w:val="20"/>
      <w:lang w:eastAsia="en-US"/>
    </w:rPr>
  </w:style>
  <w:style w:type="paragraph" w:customStyle="1" w:styleId="B42E3E56376640C3BF8756FEEEBB6D551">
    <w:name w:val="B42E3E56376640C3BF8756FEEEBB6D551"/>
    <w:rsid w:val="007C49B4"/>
    <w:pPr>
      <w:spacing w:after="0" w:line="300" w:lineRule="auto"/>
    </w:pPr>
    <w:rPr>
      <w:rFonts w:ascii="Corbel" w:eastAsiaTheme="minorHAnsi" w:hAnsi="Corbel" w:cs="Courier New"/>
      <w:color w:val="242424"/>
      <w:spacing w:val="10"/>
      <w:sz w:val="24"/>
      <w:szCs w:val="20"/>
      <w:lang w:eastAsia="en-US"/>
    </w:rPr>
  </w:style>
  <w:style w:type="paragraph" w:customStyle="1" w:styleId="4C8633446E0F430E87DD47A6FFE3F3A4">
    <w:name w:val="4C8633446E0F430E87DD47A6FFE3F3A4"/>
    <w:rsid w:val="00350A76"/>
    <w:rPr>
      <w:kern w:val="2"/>
      <w14:ligatures w14:val="standardContextual"/>
    </w:rPr>
  </w:style>
  <w:style w:type="paragraph" w:customStyle="1" w:styleId="0EA2D097830E4934B55C5FA389A3E63A">
    <w:name w:val="0EA2D097830E4934B55C5FA389A3E63A"/>
    <w:rsid w:val="00350A76"/>
    <w:rPr>
      <w:kern w:val="2"/>
      <w14:ligatures w14:val="standardContextual"/>
    </w:rPr>
  </w:style>
  <w:style w:type="paragraph" w:customStyle="1" w:styleId="7EB54CE68A8E4D8E9DC2D5732B3D4E60">
    <w:name w:val="7EB54CE68A8E4D8E9DC2D5732B3D4E60"/>
    <w:rsid w:val="00350A76"/>
    <w:rPr>
      <w:kern w:val="2"/>
      <w14:ligatures w14:val="standardContextual"/>
    </w:rPr>
  </w:style>
  <w:style w:type="paragraph" w:customStyle="1" w:styleId="807E59B19A78449A81D12738E717F85F">
    <w:name w:val="807E59B19A78449A81D12738E717F85F"/>
    <w:rsid w:val="00350A76"/>
    <w:rPr>
      <w:kern w:val="2"/>
      <w14:ligatures w14:val="standardContextual"/>
    </w:rPr>
  </w:style>
  <w:style w:type="paragraph" w:customStyle="1" w:styleId="3C4B1E131E174C1B9CEB32F3F881E99B">
    <w:name w:val="3C4B1E131E174C1B9CEB32F3F881E99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7F0661E6097457CA5409E6BE104D727">
    <w:name w:val="E7F0661E6097457CA5409E6BE104D72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3851FA54DBB48328D969CB1B864E56E">
    <w:name w:val="53851FA54DBB48328D969CB1B864E56E"/>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B38097490E942948DBF14A5FEA5BF14">
    <w:name w:val="6B38097490E942948DBF14A5FEA5BF14"/>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A0603DA1D084B3BBE5E06770B3D3B8A">
    <w:name w:val="AA0603DA1D084B3BBE5E06770B3D3B8A"/>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3C7FBBCA02A34B9D84D31B6A6F1E0E67">
    <w:name w:val="3C7FBBCA02A34B9D84D31B6A6F1E0E6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9B3D977146B4A4BA0EB2BE0D1CBA147">
    <w:name w:val="59B3D977146B4A4BA0EB2BE0D1CBA14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284295C06D04577A599C6B03B14927E">
    <w:name w:val="5284295C06D04577A599C6B03B14927E"/>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6BDF7B4CF694FD9B7C69838FBBB614A">
    <w:name w:val="76BDF7B4CF694FD9B7C69838FBBB614A"/>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4577D7A1D2A4E769FD9608800AC3DD9">
    <w:name w:val="64577D7A1D2A4E769FD9608800AC3DD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291312F05E5E4556867F370BC22DDC14">
    <w:name w:val="291312F05E5E4556867F370BC22DDC14"/>
    <w:rsid w:val="009965B3"/>
    <w:pPr>
      <w:keepNext/>
      <w:keepLines/>
      <w:spacing w:before="40" w:after="0" w:line="300" w:lineRule="auto"/>
      <w:outlineLvl w:val="2"/>
    </w:pPr>
    <w:rPr>
      <w:rFonts w:ascii="Corbel" w:eastAsiaTheme="majorEastAsia" w:hAnsi="Corbel" w:cstheme="majorBidi"/>
      <w:bCs/>
      <w:i/>
      <w:iCs/>
      <w:color w:val="404040" w:themeColor="text1" w:themeTint="BF"/>
      <w:spacing w:val="10"/>
      <w:sz w:val="28"/>
      <w:szCs w:val="28"/>
      <w:lang w:eastAsia="en-US"/>
    </w:rPr>
  </w:style>
  <w:style w:type="paragraph" w:customStyle="1" w:styleId="32ECF6DC7D064EE0B8506093D6097CB3">
    <w:name w:val="32ECF6DC7D064EE0B8506093D6097CB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956C1704A5745668BB6A1DB412C1163">
    <w:name w:val="A956C1704A5745668BB6A1DB412C116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C3F479F8F4C641E0958102BEFC0FC2FD">
    <w:name w:val="C3F479F8F4C641E0958102BEFC0FC2FD"/>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BB614C70B1344879BB317B7F9B03A78">
    <w:name w:val="ABB614C70B1344879BB317B7F9B03A7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2F2B9122C16240C19DCB4937F97A2AB7">
    <w:name w:val="2F2B9122C16240C19DCB4937F97A2AB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D64FF985C0449C8B69D0C000958FFA0">
    <w:name w:val="FD64FF985C0449C8B69D0C000958FFA0"/>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2E62DAF884E644E1AB9BB10C6E3C9432">
    <w:name w:val="2E62DAF884E644E1AB9BB10C6E3C9432"/>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ADD0075F653844549E4B5396F2473EEB">
    <w:name w:val="ADD0075F653844549E4B5396F2473EEB"/>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9D98C75ABEA04CF4BF2BB80E0E323E82">
    <w:name w:val="9D98C75ABEA04CF4BF2BB80E0E323E82"/>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9A44C0A9DCCF4D60BD87B673FC93A99E">
    <w:name w:val="9A44C0A9DCCF4D60BD87B673FC93A99E"/>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C7E38A4A3890467BAF6417E8F9D09C3E">
    <w:name w:val="C7E38A4A3890467BAF6417E8F9D09C3E"/>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1B2F7BEDC9C94A1D9B6F379234255600">
    <w:name w:val="1B2F7BEDC9C94A1D9B6F379234255600"/>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C9EF78EA5CDE4BAE91CCFBBE607276B8">
    <w:name w:val="C9EF78EA5CDE4BAE91CCFBBE607276B8"/>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47FD44F9404042CA8CF42F0B095133D0">
    <w:name w:val="47FD44F9404042CA8CF42F0B095133D0"/>
    <w:rsid w:val="009965B3"/>
    <w:pPr>
      <w:spacing w:after="0" w:line="300" w:lineRule="auto"/>
      <w:ind w:left="284" w:hanging="284"/>
      <w:contextualSpacing/>
    </w:pPr>
    <w:rPr>
      <w:rFonts w:ascii="Corbel" w:eastAsiaTheme="minorHAnsi" w:hAnsi="Corbel" w:cs="Courier New"/>
      <w:color w:val="242424"/>
      <w:spacing w:val="10"/>
      <w:sz w:val="24"/>
      <w:szCs w:val="20"/>
      <w:lang w:eastAsia="en-US"/>
    </w:rPr>
  </w:style>
  <w:style w:type="paragraph" w:customStyle="1" w:styleId="B8CD14A12D51405580B1B58E83574D0E">
    <w:name w:val="B8CD14A12D51405580B1B58E83574D0E"/>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2D1374FEAD3452484B9D26156F1ADB2">
    <w:name w:val="52D1374FEAD3452484B9D26156F1ADB2"/>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602E1D055314C9EA2DBAF81A724E616">
    <w:name w:val="6602E1D055314C9EA2DBAF81A724E616"/>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4E06BC52EA84DB4A5FD340FAD487926">
    <w:name w:val="F4E06BC52EA84DB4A5FD340FAD487926"/>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E57986358544978B79E65DC3279AF08">
    <w:name w:val="BE57986358544978B79E65DC3279AF0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4C713958BF54435AE9ADA562DCE2DD2">
    <w:name w:val="74C713958BF54435AE9ADA562DCE2DD2"/>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4B7C486785DD47E6AC71DCFCCC726190">
    <w:name w:val="4B7C486785DD47E6AC71DCFCCC726190"/>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845E0EBFCDEC4953ACF121275535652D">
    <w:name w:val="845E0EBFCDEC4953ACF121275535652D"/>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EEC9F65AC414D199C45B69A3854DB0C">
    <w:name w:val="7EEC9F65AC414D199C45B69A3854DB0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227A3696DC064AD7B1BBE3E86DE0565E">
    <w:name w:val="227A3696DC064AD7B1BBE3E86DE0565E"/>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936897DC555447899F0FDEF4E3640EE">
    <w:name w:val="F936897DC555447899F0FDEF4E3640EE"/>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A1DA773A0AD4F9F88D68F483C78B1B8">
    <w:name w:val="9A1DA773A0AD4F9F88D68F483C78B1B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245371C516B4AF3BE65D2FC40671D02">
    <w:name w:val="0245371C516B4AF3BE65D2FC40671D02"/>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E96E5A09F8A470783FB7407C7CECFAF">
    <w:name w:val="AE96E5A09F8A470783FB7407C7CECFAF"/>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7D55525D6CE4989BAED386FEE7E4F73">
    <w:name w:val="07D55525D6CE4989BAED386FEE7E4F7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824EB2D83D343AAB965AFD3226EDE4B">
    <w:name w:val="0824EB2D83D343AAB965AFD3226EDE4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94944873EAC45B29E3958AA3326ECEF">
    <w:name w:val="D94944873EAC45B29E3958AA3326ECEF"/>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FEB88A4B44C485F984EA4A95D33E1B7">
    <w:name w:val="6FEB88A4B44C485F984EA4A95D33E1B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529A9D863F841C3B2CA65D92C73DE751">
    <w:name w:val="B529A9D863F841C3B2CA65D92C73DE75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6DF3705C8E041D48B112959DE0717E21">
    <w:name w:val="66DF3705C8E041D48B112959DE0717E2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4773205F2DF3436BB2A1C78204D8229F1">
    <w:name w:val="4773205F2DF3436BB2A1C78204D8229F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424CDA9502A1477082E7E4ED84D7AE6B1">
    <w:name w:val="424CDA9502A1477082E7E4ED84D7AE6B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90FA51616D74C269D0AF684BD6EE2681">
    <w:name w:val="990FA51616D74C269D0AF684BD6EE268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3A5A4BC860B24F7D89A4C0B55BC2DCE11">
    <w:name w:val="3A5A4BC860B24F7D89A4C0B55BC2DCE1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AA86A68B8C9420C8ED7FCD6DA2703DD1">
    <w:name w:val="AAA86A68B8C9420C8ED7FCD6DA2703DD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18DE917D1A5C426EBAAB8EA5A9BB9BF81">
    <w:name w:val="18DE917D1A5C426EBAAB8EA5A9BB9BF8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75B5B42B2064FEE902BAA9C664146441">
    <w:name w:val="A75B5B42B2064FEE902BAA9C66414644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CDB63301F5E45F6BDDBE1EBF8E8E2E21">
    <w:name w:val="9CDB63301F5E45F6BDDBE1EBF8E8E2E2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66034A503F143FDA67E62D95E55FFE71">
    <w:name w:val="B66034A503F143FDA67E62D95E55FFE7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8ACDED52D9744A8BCC7A880F2E69F2F1">
    <w:name w:val="A8ACDED52D9744A8BCC7A880F2E69F2F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01143D183184930B357D0E201C31BAA1">
    <w:name w:val="A01143D183184930B357D0E201C31BAA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43907FC96DC4877AB344FE4FB57063B1">
    <w:name w:val="543907FC96DC4877AB344FE4FB57063B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3AE4C85BD984196AE6F21AC40E36CD51">
    <w:name w:val="B3AE4C85BD984196AE6F21AC40E36CD5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23FC137D7DF44FA4A93DC72A8DE56B241">
    <w:name w:val="23FC137D7DF44FA4A93DC72A8DE56B24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91B477EC7E44CD19D5B5F21609E3A481">
    <w:name w:val="591B477EC7E44CD19D5B5F21609E3A48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B4B7D53876748339D2F52B3D00A6E821">
    <w:name w:val="BB4B7D53876748339D2F52B3D00A6E82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225334DE7E964DEF9FFAA0BDD3E651E91">
    <w:name w:val="225334DE7E964DEF9FFAA0BDD3E651E9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CC85698135D9456D9D9CF0EFFC959A57">
    <w:name w:val="CC85698135D9456D9D9CF0EFFC959A5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381A4C9D96B48CE887C2A91E7822F33">
    <w:name w:val="D381A4C9D96B48CE887C2A91E7822F3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595274E80F04DDC9DD758222CA408E1">
    <w:name w:val="9595274E80F04DDC9DD758222CA408E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1646A77AA8CE454CA57AE91EF44AF75A">
    <w:name w:val="1646A77AA8CE454CA57AE91EF44AF75A"/>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8F4D546590244E05AF782001DA008F51">
    <w:name w:val="8F4D546590244E05AF782001DA008F5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8AE49F5BB8B4B528D76D3A83670763B">
    <w:name w:val="78AE49F5BB8B4B528D76D3A83670763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104DD5410E684D27ACB0D06C4105CBD3">
    <w:name w:val="104DD5410E684D27ACB0D06C4105CBD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8F604E775AB349DEA87F621F55ABA7D9">
    <w:name w:val="8F604E775AB349DEA87F621F55ABA7D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646352523774ABAB2F13A56C2F1AEAB">
    <w:name w:val="7646352523774ABAB2F13A56C2F1AEA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D7D7C3C6D0941FA82E374C3E8AB0087">
    <w:name w:val="FD7D7C3C6D0941FA82E374C3E8AB008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73BCD48B20540F189358994743CE548">
    <w:name w:val="973BCD48B20540F189358994743CE54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FE02B09BE3244CBA676DF65A8107BD9">
    <w:name w:val="6FE02B09BE3244CBA676DF65A8107BD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52BC3959F21434280704727DE43F1D9">
    <w:name w:val="F52BC3959F21434280704727DE43F1D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3DA643DD85E74BA8A622BC3CBB4AD3F4">
    <w:name w:val="3DA643DD85E74BA8A622BC3CBB4AD3F4"/>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180027DC6E484BCA9782E8E4A34428CB">
    <w:name w:val="180027DC6E484BCA9782E8E4A34428C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20E96FA9F904FA6A8BAC82FE1BB8BA7">
    <w:name w:val="920E96FA9F904FA6A8BAC82FE1BB8BA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FE646B8BEA34DA0AD7C3374EC43F169">
    <w:name w:val="5FE646B8BEA34DA0AD7C3374EC43F16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BDA830469E045C8A980B90508E2DB24">
    <w:name w:val="FBDA830469E045C8A980B90508E2DB24"/>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BC055F37B27444D9D62AFAE9396AD6B">
    <w:name w:val="6BC055F37B27444D9D62AFAE9396AD6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637A1F1D11F46EB83B1974AF8CF8D3C">
    <w:name w:val="B637A1F1D11F46EB83B1974AF8CF8D3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9624418F7FB41899915FC20EB3F4B23">
    <w:name w:val="D9624418F7FB41899915FC20EB3F4B2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CA855760FA0474BAC6D2FC025EA3644">
    <w:name w:val="ECA855760FA0474BAC6D2FC025EA3644"/>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82A3FA8934274BE0B7F5C90DAB92A7F5">
    <w:name w:val="82A3FA8934274BE0B7F5C90DAB92A7F5"/>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A9D7FCD353D426482C65BA513A42EB8">
    <w:name w:val="AA9D7FCD353D426482C65BA513A42EB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AD5676DF0094EFB93D9DB66D6722145">
    <w:name w:val="0AD5676DF0094EFB93D9DB66D6722145"/>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865D575D9354F16AFCB012298119426">
    <w:name w:val="D865D575D9354F16AFCB012298119426"/>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BCA364528C24B138AF5D8FA8BE76103">
    <w:name w:val="EBCA364528C24B138AF5D8FA8BE7610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B0AB64AD0D44540937E5E3A1A26252B">
    <w:name w:val="EB0AB64AD0D44540937E5E3A1A26252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48005ED1011E4F908621B4376D9E15CC">
    <w:name w:val="48005ED1011E4F908621B4376D9E15C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D773800DD404BDBA5CCBA409265F8A4">
    <w:name w:val="6D773800DD404BDBA5CCBA409265F8A4"/>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AEF020CF82D4468C95310EB4EFE7A855">
    <w:name w:val="AEF020CF82D4468C95310EB4EFE7A855"/>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8EF6E468714547CC97CE37D9B6348CED">
    <w:name w:val="8EF6E468714547CC97CE37D9B6348CED"/>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9358F01D40148E3AD1A785FE9FC2454">
    <w:name w:val="D9358F01D40148E3AD1A785FE9FC2454"/>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1CA860FC13C46F08148E8F4AC4FBBF7">
    <w:name w:val="01CA860FC13C46F08148E8F4AC4FBBF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F5B27822221476884321AD1972DC968">
    <w:name w:val="EF5B27822221476884321AD1972DC96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6CF87C60C7142FB95C9E5B27B6EE8E7">
    <w:name w:val="66CF87C60C7142FB95C9E5B27B6EE8E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2234032B5A54F7AA33B2CBA9FBF7E3D">
    <w:name w:val="72234032B5A54F7AA33B2CBA9FBF7E3D"/>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3525BD3FD67417FB2414803FD2B7837">
    <w:name w:val="53525BD3FD67417FB2414803FD2B783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1466C1BD0FAA4557B16555F1190985E0">
    <w:name w:val="1466C1BD0FAA4557B16555F1190985E0"/>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44E749A8BFA74300917E29B0BCF1DAFC">
    <w:name w:val="44E749A8BFA74300917E29B0BCF1DAF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0CF943AD7C94A62A3DE3DFF444D02F9">
    <w:name w:val="D0CF943AD7C94A62A3DE3DFF444D02F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35242FB9671941A99284932CE33F919C">
    <w:name w:val="35242FB9671941A99284932CE33F919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014D09F2AF84394A4EE515AB3D9EAE2">
    <w:name w:val="D014D09F2AF84394A4EE515AB3D9EAE2"/>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78DFFD855A64D5A84A5C411DA2C7577">
    <w:name w:val="E78DFFD855A64D5A84A5C411DA2C757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D643E08CD4A482C91FB855AB0147A38">
    <w:name w:val="FD643E08CD4A482C91FB855AB0147A3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5F6991ECFB444C5AB0739CE382AF844F">
    <w:name w:val="5F6991ECFB444C5AB0739CE382AF844F"/>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1D318ECE63B4EE8AC34D9FB7CC87ED7">
    <w:name w:val="01D318ECE63B4EE8AC34D9FB7CC87ED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D217D0112BEB4B54AB3C9148D1FA4470">
    <w:name w:val="D217D0112BEB4B54AB3C9148D1FA4470"/>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4A372E10C9D4CA8BB554863ABA0951B">
    <w:name w:val="F4A372E10C9D4CA8BB554863ABA0951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24D98D701F14589963DB374BEF7058C">
    <w:name w:val="E24D98D701F14589963DB374BEF7058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C70C65753DD2467FA8A577CB3D7FA8C0">
    <w:name w:val="C70C65753DD2467FA8A577CB3D7FA8C0"/>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B0B6419585834D5DB31AB0859D030F93">
    <w:name w:val="B0B6419585834D5DB31AB0859D030F9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0253D9E6BD1A4D02937882C7A7E26F51">
    <w:name w:val="0253D9E6BD1A4D02937882C7A7E26F5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FB65F2694E9B45FC9F44EBD59785F677">
    <w:name w:val="FB65F2694E9B45FC9F44EBD59785F677"/>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C8B5874CD62D46A5AC46A2B280B7395C">
    <w:name w:val="C8B5874CD62D46A5AC46A2B280B7395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189DEE1BEC248A0991F86B72B7F4A28">
    <w:name w:val="9189DEE1BEC248A0991F86B72B7F4A28"/>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1153347F4DD14752AF316459323F3FBB">
    <w:name w:val="1153347F4DD14752AF316459323F3FBB"/>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9577BC361E2745709140897B31699923">
    <w:name w:val="9577BC361E2745709140897B31699923"/>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8419CE8AC873416FB59041D553B840DC">
    <w:name w:val="8419CE8AC873416FB59041D553B840DC"/>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CC1B892AC62A403A994EFB2831F6D4FF">
    <w:name w:val="CC1B892AC62A403A994EFB2831F6D4FF"/>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67B3FBB169147768D7D56A27913DCA1">
    <w:name w:val="E67B3FBB169147768D7D56A27913DCA1"/>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752D60671D9F4E55BC1337124541E11F">
    <w:name w:val="752D60671D9F4E55BC1337124541E11F"/>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3EB8220DF7CE4925997F6971F435D959">
    <w:name w:val="3EB8220DF7CE4925997F6971F435D959"/>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64833D8E1DE74063B9E43DE5DE271905">
    <w:name w:val="64833D8E1DE74063B9E43DE5DE271905"/>
    <w:rsid w:val="009965B3"/>
    <w:pPr>
      <w:spacing w:after="0" w:line="300" w:lineRule="auto"/>
    </w:pPr>
    <w:rPr>
      <w:rFonts w:ascii="Corbel" w:eastAsiaTheme="minorHAnsi" w:hAnsi="Corbel" w:cs="Courier New"/>
      <w:color w:val="242424"/>
      <w:spacing w:val="10"/>
      <w:sz w:val="24"/>
      <w:szCs w:val="20"/>
      <w:lang w:eastAsia="en-US"/>
    </w:rPr>
  </w:style>
  <w:style w:type="paragraph" w:customStyle="1" w:styleId="E8F02E26E93247E4B727E0C6DC2881E6">
    <w:name w:val="E8F02E26E93247E4B727E0C6DC2881E6"/>
    <w:rsid w:val="009965B3"/>
    <w:rPr>
      <w:kern w:val="2"/>
      <w14:ligatures w14:val="standardContextual"/>
    </w:rPr>
  </w:style>
  <w:style w:type="paragraph" w:customStyle="1" w:styleId="1B83EA9D31D744A293BBCDA64899DA9C">
    <w:name w:val="1B83EA9D31D744A293BBCDA64899DA9C"/>
    <w:rsid w:val="009965B3"/>
    <w:rPr>
      <w:kern w:val="2"/>
      <w14:ligatures w14:val="standardContextual"/>
    </w:rPr>
  </w:style>
  <w:style w:type="paragraph" w:customStyle="1" w:styleId="CD757E25A1CE4EE2ACA9CA60E5647768">
    <w:name w:val="CD757E25A1CE4EE2ACA9CA60E5647768"/>
    <w:rsid w:val="009965B3"/>
    <w:rPr>
      <w:kern w:val="2"/>
      <w14:ligatures w14:val="standardContextual"/>
    </w:rPr>
  </w:style>
  <w:style w:type="paragraph" w:customStyle="1" w:styleId="21D1C9AFE411481F9128A368F7F21A79">
    <w:name w:val="21D1C9AFE411481F9128A368F7F21A79"/>
    <w:rsid w:val="009965B3"/>
    <w:rPr>
      <w:kern w:val="2"/>
      <w14:ligatures w14:val="standardContextual"/>
    </w:rPr>
  </w:style>
  <w:style w:type="paragraph" w:customStyle="1" w:styleId="F5B6DDECA53D4F42804004E13AB833E9">
    <w:name w:val="F5B6DDECA53D4F42804004E13AB833E9"/>
    <w:rsid w:val="009965B3"/>
    <w:rPr>
      <w:kern w:val="2"/>
      <w14:ligatures w14:val="standardContextual"/>
    </w:rPr>
  </w:style>
  <w:style w:type="paragraph" w:customStyle="1" w:styleId="2450E02473014CD78DB405B11113A1F1">
    <w:name w:val="2450E02473014CD78DB405B11113A1F1"/>
    <w:rsid w:val="009965B3"/>
    <w:rPr>
      <w:kern w:val="2"/>
      <w14:ligatures w14:val="standardContextual"/>
    </w:rPr>
  </w:style>
  <w:style w:type="paragraph" w:customStyle="1" w:styleId="A230CC2CE68B4806B4AE5F2D3C4DF041">
    <w:name w:val="A230CC2CE68B4806B4AE5F2D3C4DF041"/>
    <w:rsid w:val="009965B3"/>
    <w:rPr>
      <w:kern w:val="2"/>
      <w14:ligatures w14:val="standardContextual"/>
    </w:rPr>
  </w:style>
  <w:style w:type="paragraph" w:customStyle="1" w:styleId="B21D2831092A4CD0BA853ADDE0B41D6D">
    <w:name w:val="B21D2831092A4CD0BA853ADDE0B41D6D"/>
    <w:rsid w:val="009965B3"/>
    <w:rPr>
      <w:kern w:val="2"/>
      <w14:ligatures w14:val="standardContextual"/>
    </w:rPr>
  </w:style>
  <w:style w:type="paragraph" w:customStyle="1" w:styleId="7129CB4C1DEF494EBE08C4B0745DAEA1">
    <w:name w:val="7129CB4C1DEF494EBE08C4B0745DAEA1"/>
    <w:rsid w:val="009965B3"/>
    <w:rPr>
      <w:kern w:val="2"/>
      <w14:ligatures w14:val="standardContextual"/>
    </w:rPr>
  </w:style>
  <w:style w:type="paragraph" w:customStyle="1" w:styleId="B65F2EFD14554717A60A333349942E50">
    <w:name w:val="B65F2EFD14554717A60A333349942E50"/>
    <w:rsid w:val="009965B3"/>
    <w:rPr>
      <w:kern w:val="2"/>
      <w14:ligatures w14:val="standardContextual"/>
    </w:rPr>
  </w:style>
  <w:style w:type="paragraph" w:customStyle="1" w:styleId="C9C7428CB6324507844335FEBB3CBA9C">
    <w:name w:val="C9C7428CB6324507844335FEBB3CBA9C"/>
    <w:rsid w:val="009965B3"/>
    <w:rPr>
      <w:kern w:val="2"/>
      <w14:ligatures w14:val="standardContextual"/>
    </w:rPr>
  </w:style>
  <w:style w:type="paragraph" w:customStyle="1" w:styleId="C286671522404FB8B1062F1CCACF1C8B">
    <w:name w:val="C286671522404FB8B1062F1CCACF1C8B"/>
    <w:rsid w:val="009965B3"/>
    <w:rPr>
      <w:kern w:val="2"/>
      <w14:ligatures w14:val="standardContextual"/>
    </w:rPr>
  </w:style>
  <w:style w:type="paragraph" w:customStyle="1" w:styleId="E67BF48CDD794C0A85186A875869C40E">
    <w:name w:val="E67BF48CDD794C0A85186A875869C40E"/>
    <w:rsid w:val="009965B3"/>
    <w:rPr>
      <w:kern w:val="2"/>
      <w14:ligatures w14:val="standardContextual"/>
    </w:rPr>
  </w:style>
  <w:style w:type="paragraph" w:customStyle="1" w:styleId="198CA56F675346E190305DC181F8FB8A">
    <w:name w:val="198CA56F675346E190305DC181F8FB8A"/>
    <w:rsid w:val="009965B3"/>
    <w:rPr>
      <w:kern w:val="2"/>
      <w14:ligatures w14:val="standardContextual"/>
    </w:rPr>
  </w:style>
  <w:style w:type="paragraph" w:customStyle="1" w:styleId="7F4CC214583B486791B745E628DE9C34">
    <w:name w:val="7F4CC214583B486791B745E628DE9C34"/>
    <w:rsid w:val="009965B3"/>
    <w:rPr>
      <w:kern w:val="2"/>
      <w14:ligatures w14:val="standardContextual"/>
    </w:rPr>
  </w:style>
  <w:style w:type="paragraph" w:customStyle="1" w:styleId="9F7F7FD84CF247F79A61BBC632F0BD10">
    <w:name w:val="9F7F7FD84CF247F79A61BBC632F0BD10"/>
    <w:rsid w:val="009965B3"/>
    <w:rPr>
      <w:kern w:val="2"/>
      <w14:ligatures w14:val="standardContextual"/>
    </w:rPr>
  </w:style>
  <w:style w:type="paragraph" w:customStyle="1" w:styleId="7CFCE24A8DA840AA824673478A45A89D">
    <w:name w:val="7CFCE24A8DA840AA824673478A45A89D"/>
    <w:rsid w:val="009965B3"/>
    <w:rPr>
      <w:kern w:val="2"/>
      <w14:ligatures w14:val="standardContextual"/>
    </w:rPr>
  </w:style>
  <w:style w:type="paragraph" w:customStyle="1" w:styleId="7D3F885F37BB46E68E34990BD34BC976">
    <w:name w:val="7D3F885F37BB46E68E34990BD34BC976"/>
    <w:rsid w:val="009965B3"/>
    <w:rPr>
      <w:kern w:val="2"/>
      <w14:ligatures w14:val="standardContextual"/>
    </w:rPr>
  </w:style>
  <w:style w:type="paragraph" w:customStyle="1" w:styleId="B0431EB844D14CACA25A4849A5684751">
    <w:name w:val="B0431EB844D14CACA25A4849A5684751"/>
    <w:rsid w:val="009965B3"/>
    <w:rPr>
      <w:kern w:val="2"/>
      <w14:ligatures w14:val="standardContextual"/>
    </w:rPr>
  </w:style>
  <w:style w:type="paragraph" w:customStyle="1" w:styleId="A7BE02EE3C234A45948FE9A4EA842F51">
    <w:name w:val="A7BE02EE3C234A45948FE9A4EA842F51"/>
    <w:rsid w:val="009965B3"/>
    <w:rPr>
      <w:kern w:val="2"/>
      <w14:ligatures w14:val="standardContextual"/>
    </w:rPr>
  </w:style>
  <w:style w:type="paragraph" w:customStyle="1" w:styleId="EA33DDA9357C4CFF87780A9E5093F405">
    <w:name w:val="EA33DDA9357C4CFF87780A9E5093F405"/>
    <w:rsid w:val="009965B3"/>
    <w:rPr>
      <w:kern w:val="2"/>
      <w14:ligatures w14:val="standardContextual"/>
    </w:rPr>
  </w:style>
  <w:style w:type="paragraph" w:customStyle="1" w:styleId="D49964DD2C1B4F8E9B01DAF318A5B3E4">
    <w:name w:val="D49964DD2C1B4F8E9B01DAF318A5B3E4"/>
    <w:rsid w:val="009965B3"/>
    <w:rPr>
      <w:kern w:val="2"/>
      <w14:ligatures w14:val="standardContextual"/>
    </w:rPr>
  </w:style>
  <w:style w:type="paragraph" w:customStyle="1" w:styleId="616FBB001C10447ABFC6BB654CAB74F9">
    <w:name w:val="616FBB001C10447ABFC6BB654CAB74F9"/>
    <w:rsid w:val="009965B3"/>
    <w:rPr>
      <w:kern w:val="2"/>
      <w14:ligatures w14:val="standardContextual"/>
    </w:rPr>
  </w:style>
  <w:style w:type="paragraph" w:customStyle="1" w:styleId="0FAA2334655F4964B9C202E54D7AC958">
    <w:name w:val="0FAA2334655F4964B9C202E54D7AC958"/>
    <w:rsid w:val="009965B3"/>
    <w:rPr>
      <w:kern w:val="2"/>
      <w14:ligatures w14:val="standardContextual"/>
    </w:rPr>
  </w:style>
  <w:style w:type="paragraph" w:customStyle="1" w:styleId="613035586E934F61AF198C9B2FDB5509">
    <w:name w:val="613035586E934F61AF198C9B2FDB5509"/>
    <w:rsid w:val="009965B3"/>
    <w:rPr>
      <w:kern w:val="2"/>
      <w14:ligatures w14:val="standardContextual"/>
    </w:rPr>
  </w:style>
  <w:style w:type="paragraph" w:customStyle="1" w:styleId="109C7825A86346B3AD41DD89C08BF3FC">
    <w:name w:val="109C7825A86346B3AD41DD89C08BF3FC"/>
    <w:rsid w:val="009965B3"/>
    <w:rPr>
      <w:kern w:val="2"/>
      <w14:ligatures w14:val="standardContextual"/>
    </w:rPr>
  </w:style>
  <w:style w:type="paragraph" w:customStyle="1" w:styleId="16B1AFB6DCA7430BA47B56F8B08B36F4">
    <w:name w:val="16B1AFB6DCA7430BA47B56F8B08B36F4"/>
    <w:rsid w:val="009965B3"/>
    <w:rPr>
      <w:kern w:val="2"/>
      <w14:ligatures w14:val="standardContextual"/>
    </w:rPr>
  </w:style>
  <w:style w:type="paragraph" w:customStyle="1" w:styleId="1DA69034082E490DBA59E55CB1738C63">
    <w:name w:val="1DA69034082E490DBA59E55CB1738C63"/>
    <w:rsid w:val="009965B3"/>
    <w:rPr>
      <w:kern w:val="2"/>
      <w14:ligatures w14:val="standardContextual"/>
    </w:rPr>
  </w:style>
  <w:style w:type="paragraph" w:customStyle="1" w:styleId="5F533019264B4089812BDE4FE107F81A">
    <w:name w:val="5F533019264B4089812BDE4FE107F81A"/>
    <w:rsid w:val="009965B3"/>
    <w:rPr>
      <w:kern w:val="2"/>
      <w14:ligatures w14:val="standardContextual"/>
    </w:rPr>
  </w:style>
  <w:style w:type="paragraph" w:customStyle="1" w:styleId="6EEC47740EA24359BC25E327D7E75FCD">
    <w:name w:val="6EEC47740EA24359BC25E327D7E75FCD"/>
    <w:rsid w:val="009965B3"/>
    <w:rPr>
      <w:kern w:val="2"/>
      <w14:ligatures w14:val="standardContextual"/>
    </w:rPr>
  </w:style>
  <w:style w:type="paragraph" w:customStyle="1" w:styleId="302C166DFAB24DE48213971F1484B648">
    <w:name w:val="302C166DFAB24DE48213971F1484B648"/>
    <w:rsid w:val="009965B3"/>
    <w:rPr>
      <w:kern w:val="2"/>
      <w14:ligatures w14:val="standardContextual"/>
    </w:rPr>
  </w:style>
  <w:style w:type="paragraph" w:customStyle="1" w:styleId="729A74D4C1F94F2C9B9BFE682CFEDA40">
    <w:name w:val="729A74D4C1F94F2C9B9BFE682CFEDA40"/>
    <w:rsid w:val="009965B3"/>
    <w:rPr>
      <w:kern w:val="2"/>
      <w14:ligatures w14:val="standardContextual"/>
    </w:rPr>
  </w:style>
  <w:style w:type="paragraph" w:customStyle="1" w:styleId="F1EB49346AAF4306B81115E9C3AF330E">
    <w:name w:val="F1EB49346AAF4306B81115E9C3AF330E"/>
    <w:rsid w:val="009965B3"/>
    <w:rPr>
      <w:kern w:val="2"/>
      <w14:ligatures w14:val="standardContextual"/>
    </w:rPr>
  </w:style>
  <w:style w:type="paragraph" w:customStyle="1" w:styleId="36FE5CF1DE14462E9D81C251134B6DFE">
    <w:name w:val="36FE5CF1DE14462E9D81C251134B6DFE"/>
    <w:rsid w:val="009965B3"/>
    <w:rPr>
      <w:kern w:val="2"/>
      <w14:ligatures w14:val="standardContextual"/>
    </w:rPr>
  </w:style>
  <w:style w:type="paragraph" w:customStyle="1" w:styleId="8E9E380EE5B348B081CF4D9548403CC9">
    <w:name w:val="8E9E380EE5B348B081CF4D9548403CC9"/>
    <w:rsid w:val="009965B3"/>
    <w:rPr>
      <w:kern w:val="2"/>
      <w14:ligatures w14:val="standardContextual"/>
    </w:rPr>
  </w:style>
  <w:style w:type="paragraph" w:customStyle="1" w:styleId="56C6068B8F464B198A13614169BBC42E">
    <w:name w:val="56C6068B8F464B198A13614169BBC42E"/>
    <w:rsid w:val="009965B3"/>
    <w:rPr>
      <w:kern w:val="2"/>
      <w14:ligatures w14:val="standardContextual"/>
    </w:rPr>
  </w:style>
  <w:style w:type="paragraph" w:customStyle="1" w:styleId="9839800FEA0F400A98E81459D5A37804">
    <w:name w:val="9839800FEA0F400A98E81459D5A37804"/>
    <w:rsid w:val="009965B3"/>
    <w:rPr>
      <w:kern w:val="2"/>
      <w14:ligatures w14:val="standardContextual"/>
    </w:rPr>
  </w:style>
  <w:style w:type="paragraph" w:customStyle="1" w:styleId="659202019AEB4DDA9AAC85FBAA91C129">
    <w:name w:val="659202019AEB4DDA9AAC85FBAA91C129"/>
    <w:rsid w:val="009965B3"/>
    <w:rPr>
      <w:kern w:val="2"/>
      <w14:ligatures w14:val="standardContextual"/>
    </w:rPr>
  </w:style>
  <w:style w:type="paragraph" w:customStyle="1" w:styleId="99F99A45C83B407899FFBCFB5FCEB5ED">
    <w:name w:val="99F99A45C83B407899FFBCFB5FCEB5ED"/>
    <w:rsid w:val="009965B3"/>
    <w:rPr>
      <w:kern w:val="2"/>
      <w14:ligatures w14:val="standardContextual"/>
    </w:rPr>
  </w:style>
  <w:style w:type="paragraph" w:customStyle="1" w:styleId="B0236584ED294974BD7F51B0D16E8C6B">
    <w:name w:val="B0236584ED294974BD7F51B0D16E8C6B"/>
    <w:rsid w:val="009965B3"/>
    <w:rPr>
      <w:kern w:val="2"/>
      <w14:ligatures w14:val="standardContextual"/>
    </w:rPr>
  </w:style>
  <w:style w:type="paragraph" w:customStyle="1" w:styleId="92EA29137012495582F8F87B5ACB11FD">
    <w:name w:val="92EA29137012495582F8F87B5ACB11FD"/>
    <w:rsid w:val="009965B3"/>
    <w:rPr>
      <w:kern w:val="2"/>
      <w14:ligatures w14:val="standardContextual"/>
    </w:rPr>
  </w:style>
  <w:style w:type="paragraph" w:customStyle="1" w:styleId="E4C6658486D449838498929DF75CF1C9">
    <w:name w:val="E4C6658486D449838498929DF75CF1C9"/>
    <w:rsid w:val="009965B3"/>
    <w:rPr>
      <w:kern w:val="2"/>
      <w14:ligatures w14:val="standardContextual"/>
    </w:rPr>
  </w:style>
  <w:style w:type="paragraph" w:customStyle="1" w:styleId="541CE9C0681A47969487EA026C0F9137">
    <w:name w:val="541CE9C0681A47969487EA026C0F9137"/>
    <w:rsid w:val="009965B3"/>
    <w:rPr>
      <w:kern w:val="2"/>
      <w14:ligatures w14:val="standardContextual"/>
    </w:rPr>
  </w:style>
  <w:style w:type="paragraph" w:customStyle="1" w:styleId="E78D1DD48F7D461BAA43BDD1725B87FD">
    <w:name w:val="E78D1DD48F7D461BAA43BDD1725B87FD"/>
    <w:rsid w:val="009965B3"/>
    <w:rPr>
      <w:kern w:val="2"/>
      <w14:ligatures w14:val="standardContextual"/>
    </w:rPr>
  </w:style>
  <w:style w:type="paragraph" w:customStyle="1" w:styleId="BFE0B737AB2D44BFB27308E9D4A4A3D5">
    <w:name w:val="BFE0B737AB2D44BFB27308E9D4A4A3D5"/>
    <w:rsid w:val="009965B3"/>
    <w:rPr>
      <w:kern w:val="2"/>
      <w14:ligatures w14:val="standardContextual"/>
    </w:rPr>
  </w:style>
  <w:style w:type="paragraph" w:customStyle="1" w:styleId="0FCC4BCD408E4DDD89441188262BBD09">
    <w:name w:val="0FCC4BCD408E4DDD89441188262BBD09"/>
    <w:rsid w:val="009965B3"/>
    <w:rPr>
      <w:kern w:val="2"/>
      <w14:ligatures w14:val="standardContextual"/>
    </w:rPr>
  </w:style>
  <w:style w:type="paragraph" w:customStyle="1" w:styleId="68D1E3C8590945A2B679CFC884D976A9">
    <w:name w:val="68D1E3C8590945A2B679CFC884D976A9"/>
    <w:rsid w:val="009965B3"/>
    <w:rPr>
      <w:kern w:val="2"/>
      <w14:ligatures w14:val="standardContextual"/>
    </w:rPr>
  </w:style>
  <w:style w:type="paragraph" w:customStyle="1" w:styleId="57503FA8C4F445F7889045BAE8125473">
    <w:name w:val="57503FA8C4F445F7889045BAE8125473"/>
    <w:rsid w:val="009965B3"/>
    <w:rPr>
      <w:kern w:val="2"/>
      <w14:ligatures w14:val="standardContextual"/>
    </w:rPr>
  </w:style>
  <w:style w:type="paragraph" w:customStyle="1" w:styleId="5B2C78222CAD4E01BB5DB3B1C7DE0F36">
    <w:name w:val="5B2C78222CAD4E01BB5DB3B1C7DE0F36"/>
    <w:rsid w:val="009965B3"/>
    <w:rPr>
      <w:kern w:val="2"/>
      <w14:ligatures w14:val="standardContextual"/>
    </w:rPr>
  </w:style>
  <w:style w:type="paragraph" w:customStyle="1" w:styleId="114BDFBFC2D54E6BBAF8326086F8301F">
    <w:name w:val="114BDFBFC2D54E6BBAF8326086F8301F"/>
    <w:rsid w:val="009965B3"/>
    <w:rPr>
      <w:kern w:val="2"/>
      <w14:ligatures w14:val="standardContextual"/>
    </w:rPr>
  </w:style>
  <w:style w:type="paragraph" w:customStyle="1" w:styleId="7F34B1ADFC914BF9B94778FE520319A5">
    <w:name w:val="7F34B1ADFC914BF9B94778FE520319A5"/>
    <w:rsid w:val="009965B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Aangepast 10">
      <a:dk1>
        <a:srgbClr val="242424"/>
      </a:dk1>
      <a:lt1>
        <a:sysClr val="window" lastClr="FFFFFF"/>
      </a:lt1>
      <a:dk2>
        <a:srgbClr val="44546A"/>
      </a:dk2>
      <a:lt2>
        <a:srgbClr val="E7E6E6"/>
      </a:lt2>
      <a:accent1>
        <a:srgbClr val="E1784F"/>
      </a:accent1>
      <a:accent2>
        <a:srgbClr val="59A5C6"/>
      </a:accent2>
      <a:accent3>
        <a:srgbClr val="F2C364"/>
      </a:accent3>
      <a:accent4>
        <a:srgbClr val="5FC1B5"/>
      </a:accent4>
      <a:accent5>
        <a:srgbClr val="C79DC9"/>
      </a:accent5>
      <a:accent6>
        <a:srgbClr val="EAA7AF"/>
      </a:accent6>
      <a:hlink>
        <a:srgbClr val="3C9B90"/>
      </a:hlink>
      <a:folHlink>
        <a:srgbClr val="3C9B90"/>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f77d72-506b-4e69-8abd-b2395a7103a1" xsi:nil="true"/>
    <SharedWithUsers xmlns="c8f77d72-506b-4e69-8abd-b2395a7103a1">
      <UserInfo>
        <DisplayName>Christel Dood</DisplayName>
        <AccountId>43</AccountId>
        <AccountType/>
      </UserInfo>
      <UserInfo>
        <DisplayName>Melissa in 't Zandt</DisplayName>
        <AccountId>64</AccountId>
        <AccountType/>
      </UserInfo>
    </SharedWithUsers>
    <lcf76f155ced4ddcb4097134ff3c332f xmlns="a0bc207f-6c05-4b33-a35a-d9d6e9ba2f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C341DEA4A692C4BAAF70FB0FDC4FBDE" ma:contentTypeVersion="18" ma:contentTypeDescription="Een nieuw document maken." ma:contentTypeScope="" ma:versionID="39138bb5e45249a21bd95d09794a2365">
  <xsd:schema xmlns:xsd="http://www.w3.org/2001/XMLSchema" xmlns:xs="http://www.w3.org/2001/XMLSchema" xmlns:p="http://schemas.microsoft.com/office/2006/metadata/properties" xmlns:ns2="a0bc207f-6c05-4b33-a35a-d9d6e9ba2f15" xmlns:ns3="c8f77d72-506b-4e69-8abd-b2395a7103a1" targetNamespace="http://schemas.microsoft.com/office/2006/metadata/properties" ma:root="true" ma:fieldsID="4fc96dfa49ae8280ab9e7b2e0b3485e4" ns2:_="" ns3:_="">
    <xsd:import namespace="a0bc207f-6c05-4b33-a35a-d9d6e9ba2f15"/>
    <xsd:import namespace="c8f77d72-506b-4e69-8abd-b2395a7103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c207f-6c05-4b33-a35a-d9d6e9ba2f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ea46097-8760-4ebc-b772-882c32974b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f77d72-506b-4e69-8abd-b2395a7103a1"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d7c39b73-12f8-438c-aba1-986d3eea1fb4}" ma:internalName="TaxCatchAll" ma:showField="CatchAllData" ma:web="c8f77d72-506b-4e69-8abd-b2395a7103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89042-9646-410D-913E-59F70850E87C}">
  <ds:schemaRefs>
    <ds:schemaRef ds:uri="http://schemas.microsoft.com/office/2006/metadata/properties"/>
    <ds:schemaRef ds:uri="http://schemas.microsoft.com/office/infopath/2007/PartnerControls"/>
    <ds:schemaRef ds:uri="219c39ef-006f-4df4-b6ca-0a105518b0d7"/>
    <ds:schemaRef ds:uri="b950d40b-265c-4ef2-b8de-36a48efc4385"/>
    <ds:schemaRef ds:uri="c8f77d72-506b-4e69-8abd-b2395a7103a1"/>
    <ds:schemaRef ds:uri="a0bc207f-6c05-4b33-a35a-d9d6e9ba2f15"/>
  </ds:schemaRefs>
</ds:datastoreItem>
</file>

<file path=customXml/itemProps2.xml><?xml version="1.0" encoding="utf-8"?>
<ds:datastoreItem xmlns:ds="http://schemas.openxmlformats.org/officeDocument/2006/customXml" ds:itemID="{3A8DF081-29B9-4C5B-9C42-9E6B5321A175}">
  <ds:schemaRefs>
    <ds:schemaRef ds:uri="http://schemas.microsoft.com/sharepoint/v3/contenttype/forms"/>
  </ds:schemaRefs>
</ds:datastoreItem>
</file>

<file path=customXml/itemProps3.xml><?xml version="1.0" encoding="utf-8"?>
<ds:datastoreItem xmlns:ds="http://schemas.openxmlformats.org/officeDocument/2006/customXml" ds:itemID="{3974DB8A-42C3-4A77-8CB5-E3494602DD31}">
  <ds:schemaRefs>
    <ds:schemaRef ds:uri="http://schemas.openxmlformats.org/officeDocument/2006/bibliography"/>
  </ds:schemaRefs>
</ds:datastoreItem>
</file>

<file path=customXml/itemProps4.xml><?xml version="1.0" encoding="utf-8"?>
<ds:datastoreItem xmlns:ds="http://schemas.openxmlformats.org/officeDocument/2006/customXml" ds:itemID="{3D58F931-526F-416B-B8D4-A21D4CD54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c207f-6c05-4b33-a35a-d9d6e9ba2f15"/>
    <ds:schemaRef ds:uri="c8f77d72-506b-4e69-8abd-b2395a7103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DC Standaard sjabloon.dotx</Template>
  <TotalTime>0</TotalTime>
  <Pages>31</Pages>
  <Words>4688</Words>
  <Characters>25787</Characters>
  <Application>Microsoft Office Word</Application>
  <DocSecurity>0</DocSecurity>
  <Lines>214</Lines>
  <Paragraphs>60</Paragraphs>
  <ScaleCrop>false</ScaleCrop>
  <HeadingPairs>
    <vt:vector size="2" baseType="variant">
      <vt:variant>
        <vt:lpstr>Titel</vt:lpstr>
      </vt:variant>
      <vt:variant>
        <vt:i4>1</vt:i4>
      </vt:variant>
    </vt:vector>
  </HeadingPairs>
  <TitlesOfParts>
    <vt:vector size="1" baseType="lpstr">
      <vt:lpstr>Titel rapportage</vt:lpstr>
    </vt:vector>
  </TitlesOfParts>
  <Company/>
  <LinksUpToDate>false</LinksUpToDate>
  <CharactersWithSpaces>30415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rapportage</dc:title>
  <dc:subject/>
  <dc:creator>Melissa in 't Zandt</dc:creator>
  <cp:keywords/>
  <dc:description/>
  <cp:lastModifiedBy>Christel Dood</cp:lastModifiedBy>
  <cp:revision>5</cp:revision>
  <cp:lastPrinted>2020-02-01T18:51:00Z</cp:lastPrinted>
  <dcterms:created xsi:type="dcterms:W3CDTF">2024-09-26T13:16:00Z</dcterms:created>
  <dcterms:modified xsi:type="dcterms:W3CDTF">2025-04-01T12:09:00Z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604600</vt:r8>
  </property>
  <property fmtid="{D5CDD505-2E9C-101B-9397-08002B2CF9AE}" pid="3" name="MediaServiceImageTags">
    <vt:lpwstr/>
  </property>
  <property fmtid="{D5CDD505-2E9C-101B-9397-08002B2CF9AE}" pid="4" name="ContentTypeId">
    <vt:lpwstr>0x0101006C341DEA4A692C4BAAF70FB0FDC4FBDE</vt:lpwstr>
  </property>
</Properties>
</file>